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5734A" w14:textId="77777777" w:rsidR="00437265" w:rsidRPr="0063292C" w:rsidRDefault="00437265" w:rsidP="00437265">
      <w:pPr>
        <w:rPr>
          <w:sz w:val="24"/>
          <w:szCs w:val="24"/>
        </w:rPr>
      </w:pPr>
    </w:p>
    <w:p w14:paraId="40234855" w14:textId="77777777" w:rsidR="00120734" w:rsidRPr="0063292C" w:rsidRDefault="00120734" w:rsidP="00437265">
      <w:pPr>
        <w:rPr>
          <w:sz w:val="24"/>
          <w:szCs w:val="24"/>
        </w:rPr>
      </w:pPr>
    </w:p>
    <w:p w14:paraId="249AC6F6" w14:textId="77777777" w:rsidR="00437265" w:rsidRPr="0063292C" w:rsidRDefault="00437265" w:rsidP="00437265">
      <w:r>
        <w:rPr>
          <w:noProof/>
          <w:lang w:eastAsia="nb-NO"/>
        </w:rPr>
        <mc:AlternateContent>
          <mc:Choice Requires="wps">
            <w:drawing>
              <wp:anchor distT="0" distB="0" distL="114300" distR="114300" simplePos="0" relativeHeight="251658241" behindDoc="1" locked="0" layoutInCell="1" allowOverlap="1" wp14:anchorId="33B5FA80" wp14:editId="2554631A">
                <wp:simplePos x="0" y="0"/>
                <wp:positionH relativeFrom="column">
                  <wp:posOffset>-264326</wp:posOffset>
                </wp:positionH>
                <wp:positionV relativeFrom="paragraph">
                  <wp:posOffset>246241</wp:posOffset>
                </wp:positionV>
                <wp:extent cx="6057900" cy="3012661"/>
                <wp:effectExtent l="0" t="0" r="0" b="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01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6855F" w14:textId="77777777" w:rsidR="00C26CE3" w:rsidRPr="00290FA3" w:rsidRDefault="00C26CE3" w:rsidP="00437265">
                            <w:pPr>
                              <w:jc w:val="center"/>
                              <w:rPr>
                                <w:b/>
                                <w:sz w:val="48"/>
                                <w:szCs w:val="48"/>
                              </w:rPr>
                            </w:pPr>
                            <w:r w:rsidRPr="00290FA3">
                              <w:rPr>
                                <w:b/>
                                <w:sz w:val="48"/>
                                <w:szCs w:val="48"/>
                              </w:rPr>
                              <w:t>KLUBBHÅNDBOK</w:t>
                            </w:r>
                          </w:p>
                          <w:p w14:paraId="71878877" w14:textId="7BB4EA26" w:rsidR="00C26CE3" w:rsidRPr="00290FA3" w:rsidRDefault="00C26CE3" w:rsidP="00437265">
                            <w:pPr>
                              <w:jc w:val="center"/>
                              <w:rPr>
                                <w:b/>
                                <w:sz w:val="48"/>
                                <w:szCs w:val="48"/>
                              </w:rPr>
                            </w:pPr>
                            <w:r>
                              <w:rPr>
                                <w:b/>
                                <w:sz w:val="48"/>
                                <w:szCs w:val="48"/>
                              </w:rPr>
                              <w:t>for</w:t>
                            </w:r>
                          </w:p>
                          <w:p w14:paraId="778B4034" w14:textId="769AD811" w:rsidR="00C26CE3" w:rsidRDefault="00C26CE3" w:rsidP="00437265">
                            <w:pPr>
                              <w:jc w:val="center"/>
                              <w:rPr>
                                <w:b/>
                                <w:sz w:val="48"/>
                                <w:szCs w:val="48"/>
                              </w:rPr>
                            </w:pPr>
                            <w:r>
                              <w:rPr>
                                <w:b/>
                                <w:sz w:val="48"/>
                                <w:szCs w:val="48"/>
                              </w:rPr>
                              <w:t>Fotballgruppa</w:t>
                            </w:r>
                          </w:p>
                          <w:p w14:paraId="2D60055B" w14:textId="7D3457F0" w:rsidR="00C26CE3" w:rsidRDefault="00C26CE3" w:rsidP="00437265">
                            <w:pPr>
                              <w:jc w:val="center"/>
                              <w:rPr>
                                <w:b/>
                                <w:sz w:val="48"/>
                                <w:szCs w:val="48"/>
                              </w:rPr>
                            </w:pPr>
                            <w:r>
                              <w:rPr>
                                <w:b/>
                                <w:sz w:val="48"/>
                                <w:szCs w:val="48"/>
                              </w:rPr>
                              <w:t>i</w:t>
                            </w:r>
                          </w:p>
                          <w:p w14:paraId="0F4C2C22" w14:textId="10005560" w:rsidR="00C26CE3" w:rsidRPr="00290FA3" w:rsidRDefault="00C26CE3" w:rsidP="00437265">
                            <w:pPr>
                              <w:jc w:val="center"/>
                              <w:rPr>
                                <w:b/>
                                <w:sz w:val="48"/>
                                <w:szCs w:val="48"/>
                              </w:rPr>
                            </w:pPr>
                            <w:r>
                              <w:rPr>
                                <w:b/>
                                <w:sz w:val="48"/>
                                <w:szCs w:val="48"/>
                              </w:rPr>
                              <w:t>Sande Sportsklubb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5FA80" id="_x0000_t202" coordsize="21600,21600" o:spt="202" path="m,l,21600r21600,l21600,xe">
                <v:stroke joinstyle="miter"/>
                <v:path gradientshapeok="t" o:connecttype="rect"/>
              </v:shapetype>
              <v:shape id="Tekstboks 6" o:spid="_x0000_s1026" type="#_x0000_t202" style="position:absolute;margin-left:-20.8pt;margin-top:19.4pt;width:477pt;height:237.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" stroked="f">
                <v:textbox>
                  <w:txbxContent>
                    <w:p w14:paraId="6896855F" w14:textId="77777777" w:rsidR="00C26CE3" w:rsidRPr="00290FA3" w:rsidRDefault="00C26CE3" w:rsidP="00437265">
                      <w:pPr>
                        <w:jc w:val="center"/>
                        <w:rPr>
                          <w:b/>
                          <w:sz w:val="48"/>
                          <w:szCs w:val="48"/>
                        </w:rPr>
                      </w:pPr>
                      <w:r w:rsidRPr="00290FA3">
                        <w:rPr>
                          <w:b/>
                          <w:sz w:val="48"/>
                          <w:szCs w:val="48"/>
                        </w:rPr>
                        <w:t>KLUBBHÅNDBOK</w:t>
                      </w:r>
                    </w:p>
                    <w:p w14:paraId="71878877" w14:textId="7BB4EA26" w:rsidR="00C26CE3" w:rsidRPr="00290FA3" w:rsidRDefault="00C26CE3" w:rsidP="00437265">
                      <w:pPr>
                        <w:jc w:val="center"/>
                        <w:rPr>
                          <w:b/>
                          <w:sz w:val="48"/>
                          <w:szCs w:val="48"/>
                        </w:rPr>
                      </w:pPr>
                      <w:r>
                        <w:rPr>
                          <w:b/>
                          <w:sz w:val="48"/>
                          <w:szCs w:val="48"/>
                        </w:rPr>
                        <w:t>for</w:t>
                      </w:r>
                    </w:p>
                    <w:p w14:paraId="778B4034" w14:textId="769AD811" w:rsidR="00C26CE3" w:rsidRDefault="00C26CE3" w:rsidP="00437265">
                      <w:pPr>
                        <w:jc w:val="center"/>
                        <w:rPr>
                          <w:b/>
                          <w:sz w:val="48"/>
                          <w:szCs w:val="48"/>
                        </w:rPr>
                      </w:pPr>
                      <w:r>
                        <w:rPr>
                          <w:b/>
                          <w:sz w:val="48"/>
                          <w:szCs w:val="48"/>
                        </w:rPr>
                        <w:t>Fotballgruppa</w:t>
                      </w:r>
                    </w:p>
                    <w:p w14:paraId="2D60055B" w14:textId="7D3457F0" w:rsidR="00C26CE3" w:rsidRDefault="00C26CE3" w:rsidP="00437265">
                      <w:pPr>
                        <w:jc w:val="center"/>
                        <w:rPr>
                          <w:b/>
                          <w:sz w:val="48"/>
                          <w:szCs w:val="48"/>
                        </w:rPr>
                      </w:pPr>
                      <w:r>
                        <w:rPr>
                          <w:b/>
                          <w:sz w:val="48"/>
                          <w:szCs w:val="48"/>
                        </w:rPr>
                        <w:t>i</w:t>
                      </w:r>
                    </w:p>
                    <w:p w14:paraId="0F4C2C22" w14:textId="10005560" w:rsidR="00C26CE3" w:rsidRPr="00290FA3" w:rsidRDefault="00C26CE3" w:rsidP="00437265">
                      <w:pPr>
                        <w:jc w:val="center"/>
                        <w:rPr>
                          <w:b/>
                          <w:sz w:val="48"/>
                          <w:szCs w:val="48"/>
                        </w:rPr>
                      </w:pPr>
                      <w:r>
                        <w:rPr>
                          <w:b/>
                          <w:sz w:val="48"/>
                          <w:szCs w:val="48"/>
                        </w:rPr>
                        <w:t>Sande Sportsklubb</w:t>
                      </w:r>
                    </w:p>
                  </w:txbxContent>
                </v:textbox>
              </v:shape>
            </w:pict>
          </mc:Fallback>
        </mc:AlternateContent>
      </w:r>
    </w:p>
    <w:p w14:paraId="60CF9C4A" w14:textId="77777777" w:rsidR="00437265" w:rsidRPr="0063292C" w:rsidRDefault="00437265" w:rsidP="00437265"/>
    <w:p w14:paraId="17ABA351" w14:textId="77777777" w:rsidR="00437265" w:rsidRPr="0063292C" w:rsidRDefault="00437265" w:rsidP="00437265"/>
    <w:p w14:paraId="2EA52B80" w14:textId="77777777" w:rsidR="00437265" w:rsidRPr="0063292C" w:rsidRDefault="00437265" w:rsidP="00437265"/>
    <w:p w14:paraId="11829582" w14:textId="77777777" w:rsidR="00437265" w:rsidRPr="0063292C" w:rsidRDefault="00437265" w:rsidP="00437265"/>
    <w:p w14:paraId="59AE650E" w14:textId="77777777" w:rsidR="00437265" w:rsidRPr="0063292C" w:rsidRDefault="00437265" w:rsidP="00437265"/>
    <w:p w14:paraId="1267B935" w14:textId="77777777" w:rsidR="00437265" w:rsidRPr="0063292C" w:rsidRDefault="00437265" w:rsidP="00437265"/>
    <w:p w14:paraId="3038E80B" w14:textId="77777777" w:rsidR="00437265" w:rsidRPr="0063292C" w:rsidRDefault="00437265" w:rsidP="00437265"/>
    <w:p w14:paraId="122AB3E8" w14:textId="77777777" w:rsidR="00437265" w:rsidRPr="0063292C" w:rsidRDefault="00437265" w:rsidP="00437265"/>
    <w:p w14:paraId="0B4490D1" w14:textId="77777777" w:rsidR="00437265" w:rsidRPr="0063292C" w:rsidRDefault="00437265" w:rsidP="00437265"/>
    <w:p w14:paraId="60746AFB" w14:textId="77777777" w:rsidR="00437265" w:rsidRPr="0063292C" w:rsidRDefault="00437265" w:rsidP="00437265"/>
    <w:p w14:paraId="6D38FCD7" w14:textId="77777777" w:rsidR="00437265" w:rsidRPr="0063292C" w:rsidRDefault="00437265" w:rsidP="00437265">
      <w:r>
        <w:rPr>
          <w:noProof/>
          <w:lang w:eastAsia="nb-NO"/>
        </w:rPr>
        <mc:AlternateContent>
          <mc:Choice Requires="wps">
            <w:drawing>
              <wp:anchor distT="0" distB="0" distL="114300" distR="114300" simplePos="0" relativeHeight="251658242" behindDoc="0" locked="0" layoutInCell="1" allowOverlap="1" wp14:anchorId="2FD053BF" wp14:editId="662987A6">
                <wp:simplePos x="0" y="0"/>
                <wp:positionH relativeFrom="margin">
                  <wp:align>center</wp:align>
                </wp:positionH>
                <wp:positionV relativeFrom="margin">
                  <wp:posOffset>4081145</wp:posOffset>
                </wp:positionV>
                <wp:extent cx="3352800" cy="2486025"/>
                <wp:effectExtent l="0" t="0" r="19050" b="28575"/>
                <wp:wrapSquare wrapText="bothSides"/>
                <wp:docPr id="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2486025"/>
                        </a:xfrm>
                        <a:prstGeom prst="rect">
                          <a:avLst/>
                        </a:prstGeom>
                        <a:solidFill>
                          <a:srgbClr val="FFFFFF"/>
                        </a:solidFill>
                        <a:ln w="9525">
                          <a:solidFill>
                            <a:srgbClr val="000000"/>
                          </a:solidFill>
                          <a:miter lim="800000"/>
                          <a:headEnd/>
                          <a:tailEnd/>
                        </a:ln>
                      </wps:spPr>
                      <wps:txbx>
                        <w:txbxContent>
                          <w:p w14:paraId="6F810A0E" w14:textId="77777777" w:rsidR="00C26CE3" w:rsidRDefault="00C26CE3" w:rsidP="00437265"/>
                          <w:p w14:paraId="446B9E24" w14:textId="77F3CAF7" w:rsidR="00C26CE3" w:rsidRDefault="00C26CE3" w:rsidP="00B453EE">
                            <w:pPr>
                              <w:jc w:val="center"/>
                            </w:pPr>
                            <w:r>
                              <w:rPr>
                                <w:rFonts w:ascii="Helvetica-BoldOblique" w:hAnsi="Helvetica-BoldOblique" w:cs="Helvetica-BoldOblique"/>
                                <w:b/>
                                <w:bCs/>
                                <w:i/>
                                <w:iCs/>
                                <w:noProof/>
                                <w:sz w:val="32"/>
                                <w:szCs w:val="32"/>
                                <w:lang w:eastAsia="nb-NO"/>
                              </w:rPr>
                              <w:drawing>
                                <wp:inline distT="0" distB="0" distL="0" distR="0" wp14:anchorId="5EBE6C26" wp14:editId="4A47E8E9">
                                  <wp:extent cx="2065655" cy="190786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ande SK endelig 01.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4711" cy="2396506"/>
                                          </a:xfrm>
                                          <a:prstGeom prst="rect">
                                            <a:avLst/>
                                          </a:prstGeom>
                                        </pic:spPr>
                                      </pic:pic>
                                    </a:graphicData>
                                  </a:graphic>
                                </wp:inline>
                              </w:drawing>
                            </w:r>
                          </w:p>
                          <w:p w14:paraId="6F9EAA02" w14:textId="0E4139D3" w:rsidR="00C26CE3" w:rsidRDefault="00C26CE3" w:rsidP="00437265"/>
                          <w:p w14:paraId="34ED1440" w14:textId="25A80DFF" w:rsidR="00C26CE3" w:rsidRDefault="00C26CE3" w:rsidP="004372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053BF" id="Rektangel 5" o:spid="_x0000_s1027" style="position:absolute;margin-left:0;margin-top:321.35pt;width:264pt;height:195.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">
                <v:textbox>
                  <w:txbxContent>
                    <w:p w14:paraId="6F810A0E" w14:textId="77777777" w:rsidR="00C26CE3" w:rsidRDefault="00C26CE3" w:rsidP="00437265"/>
                    <w:p w14:paraId="446B9E24" w14:textId="77F3CAF7" w:rsidR="00C26CE3" w:rsidRDefault="00C26CE3" w:rsidP="00B453EE">
                      <w:pPr>
                        <w:jc w:val="center"/>
                      </w:pPr>
                      <w:r>
                        <w:rPr>
                          <w:rFonts w:ascii="Helvetica-BoldOblique" w:hAnsi="Helvetica-BoldOblique" w:cs="Helvetica-BoldOblique"/>
                          <w:b/>
                          <w:bCs/>
                          <w:i/>
                          <w:iCs/>
                          <w:noProof/>
                          <w:sz w:val="32"/>
                          <w:szCs w:val="32"/>
                          <w:lang w:eastAsia="nb-NO"/>
                        </w:rPr>
                        <w:drawing>
                          <wp:inline distT="0" distB="0" distL="0" distR="0" wp14:anchorId="5EBE6C26" wp14:editId="4A47E8E9">
                            <wp:extent cx="2065655" cy="190786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ande SK endelig 01.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711" cy="2396506"/>
                                    </a:xfrm>
                                    <a:prstGeom prst="rect">
                                      <a:avLst/>
                                    </a:prstGeom>
                                  </pic:spPr>
                                </pic:pic>
                              </a:graphicData>
                            </a:graphic>
                          </wp:inline>
                        </w:drawing>
                      </w:r>
                    </w:p>
                    <w:p w14:paraId="6F9EAA02" w14:textId="0E4139D3" w:rsidR="00C26CE3" w:rsidRDefault="00C26CE3" w:rsidP="00437265"/>
                    <w:p w14:paraId="34ED1440" w14:textId="25A80DFF" w:rsidR="00C26CE3" w:rsidRDefault="00C26CE3" w:rsidP="00437265">
                      <w:pPr>
                        <w:jc w:val="center"/>
                      </w:pPr>
                    </w:p>
                  </w:txbxContent>
                </v:textbox>
                <w10:wrap type="square" anchorx="margin" anchory="margin"/>
              </v:rect>
            </w:pict>
          </mc:Fallback>
        </mc:AlternateContent>
      </w:r>
    </w:p>
    <w:p w14:paraId="3E48C642" w14:textId="77777777" w:rsidR="00437265" w:rsidRPr="0063292C" w:rsidRDefault="00437265" w:rsidP="00437265"/>
    <w:p w14:paraId="08EA9916" w14:textId="77777777" w:rsidR="00437265" w:rsidRPr="0063292C" w:rsidRDefault="00437265" w:rsidP="00437265"/>
    <w:p w14:paraId="2AFFA2EE" w14:textId="77777777" w:rsidR="00437265" w:rsidRPr="0063292C" w:rsidRDefault="00437265" w:rsidP="00437265"/>
    <w:p w14:paraId="2C1A584F" w14:textId="77777777" w:rsidR="00437265" w:rsidRPr="0063292C" w:rsidRDefault="00437265" w:rsidP="00437265"/>
    <w:p w14:paraId="09BA8BFF" w14:textId="77777777" w:rsidR="00437265" w:rsidRPr="0063292C" w:rsidRDefault="00437265" w:rsidP="00437265"/>
    <w:p w14:paraId="54995914" w14:textId="77777777" w:rsidR="00437265" w:rsidRPr="0063292C" w:rsidRDefault="00437265" w:rsidP="00437265"/>
    <w:p w14:paraId="19FB2AE3" w14:textId="77777777" w:rsidR="00437265" w:rsidRPr="0063292C" w:rsidRDefault="00437265" w:rsidP="00437265"/>
    <w:p w14:paraId="53A8F90A" w14:textId="77777777" w:rsidR="00437265" w:rsidRPr="0063292C" w:rsidRDefault="00437265" w:rsidP="00437265"/>
    <w:p w14:paraId="1466E5C7" w14:textId="77777777" w:rsidR="00437265" w:rsidRPr="0063292C" w:rsidRDefault="00437265" w:rsidP="00437265"/>
    <w:p w14:paraId="4A89C169" w14:textId="77777777" w:rsidR="00437265" w:rsidRPr="0063292C" w:rsidRDefault="00437265" w:rsidP="00437265"/>
    <w:p w14:paraId="21CDA2E0" w14:textId="61A4DBAE" w:rsidR="00437265" w:rsidRPr="0063292C" w:rsidRDefault="00437265" w:rsidP="00437265">
      <w:pPr>
        <w:jc w:val="center"/>
        <w:rPr>
          <w:sz w:val="24"/>
        </w:rPr>
      </w:pPr>
      <w:r>
        <w:rPr>
          <w:sz w:val="24"/>
        </w:rPr>
        <w:t>Oppdatert</w:t>
      </w:r>
      <w:r w:rsidR="00B453EE">
        <w:rPr>
          <w:sz w:val="24"/>
        </w:rPr>
        <w:t>, 0</w:t>
      </w:r>
      <w:r w:rsidR="007E1523">
        <w:rPr>
          <w:sz w:val="24"/>
        </w:rPr>
        <w:t>4.01.2022</w:t>
      </w:r>
    </w:p>
    <w:p w14:paraId="68EE3B06" w14:textId="77777777" w:rsidR="00437265" w:rsidRPr="0063292C" w:rsidRDefault="00437265" w:rsidP="00437265">
      <w:pPr>
        <w:rPr>
          <w:sz w:val="24"/>
          <w:szCs w:val="24"/>
        </w:rPr>
      </w:pPr>
      <w:r>
        <w:rPr>
          <w:sz w:val="24"/>
          <w:szCs w:val="24"/>
        </w:rPr>
        <w:br w:type="page"/>
      </w:r>
    </w:p>
    <w:p w14:paraId="165B323E" w14:textId="77777777" w:rsidR="00437265" w:rsidRPr="0063292C" w:rsidRDefault="00437265" w:rsidP="00437265">
      <w:pPr>
        <w:rPr>
          <w:sz w:val="24"/>
          <w:szCs w:val="24"/>
        </w:rPr>
      </w:pPr>
    </w:p>
    <w:p w14:paraId="43A33EED" w14:textId="77777777" w:rsidR="00437265" w:rsidRPr="0063292C" w:rsidRDefault="00437265" w:rsidP="00437265">
      <w:pPr>
        <w:pStyle w:val="Overskrift1"/>
      </w:pPr>
      <w:bookmarkStart w:id="0" w:name="_Toc354564535"/>
      <w:bookmarkStart w:id="1" w:name="_Toc32216707"/>
      <w:r>
        <w:t>Klubbinformasjon</w:t>
      </w:r>
      <w:bookmarkEnd w:id="0"/>
      <w:bookmarkEnd w:id="1"/>
    </w:p>
    <w:p w14:paraId="68B1F219" w14:textId="77777777" w:rsidR="00437265" w:rsidRPr="0063292C" w:rsidRDefault="00437265" w:rsidP="00437265">
      <w:pPr>
        <w:rPr>
          <w:sz w:val="24"/>
          <w:szCs w:val="24"/>
        </w:rPr>
      </w:pPr>
    </w:p>
    <w:p w14:paraId="08D4E1A6" w14:textId="526E76BD" w:rsidR="000231A6" w:rsidRDefault="00437265" w:rsidP="00437265">
      <w:r>
        <w:t>Klubbnavn:</w:t>
      </w:r>
      <w:r>
        <w:tab/>
      </w:r>
      <w:r>
        <w:tab/>
      </w:r>
      <w:r>
        <w:tab/>
      </w:r>
      <w:r w:rsidR="00B453EE">
        <w:t>Sande Sportsklubb</w:t>
      </w:r>
      <w:r w:rsidR="00C25D3D">
        <w:t xml:space="preserve"> Fotball</w:t>
      </w:r>
      <w:r>
        <w:br/>
        <w:t>Stiftet:</w:t>
      </w:r>
      <w:r>
        <w:tab/>
      </w:r>
      <w:r>
        <w:tab/>
      </w:r>
      <w:r>
        <w:tab/>
      </w:r>
      <w:r>
        <w:tab/>
      </w:r>
      <w:r w:rsidR="00B453EE">
        <w:t>26.01.1918</w:t>
      </w:r>
      <w:r>
        <w:br/>
        <w:t>Postadresse:</w:t>
      </w:r>
      <w:r>
        <w:tab/>
      </w:r>
      <w:r>
        <w:tab/>
      </w:r>
      <w:r>
        <w:tab/>
      </w:r>
      <w:r w:rsidR="003F6878">
        <w:t>Postboks 30, 3071 Sande</w:t>
      </w:r>
      <w:r>
        <w:br/>
        <w:t>E</w:t>
      </w:r>
      <w:r>
        <w:noBreakHyphen/>
        <w:t>postadresse:</w:t>
      </w:r>
      <w:r>
        <w:tab/>
      </w:r>
      <w:r>
        <w:tab/>
      </w:r>
      <w:r>
        <w:tab/>
      </w:r>
      <w:r w:rsidR="003F6878">
        <w:t>post.fotball@sandesk.no</w:t>
      </w:r>
      <w:r>
        <w:br/>
        <w:t>Internettadresse:</w:t>
      </w:r>
      <w:r>
        <w:tab/>
      </w:r>
      <w:r>
        <w:tab/>
      </w:r>
      <w:r w:rsidR="003F6878">
        <w:t>www.sandesk.no</w:t>
      </w:r>
      <w:r>
        <w:br/>
        <w:t>Organisasjonsnummer:</w:t>
      </w:r>
      <w:r>
        <w:tab/>
      </w:r>
      <w:r>
        <w:tab/>
      </w:r>
      <w:r w:rsidR="00C25D3D">
        <w:t>892 346 232</w:t>
      </w:r>
      <w:r w:rsidRPr="0063292C">
        <w:br/>
        <w:t>Bankforbindelse:</w:t>
      </w:r>
      <w:r w:rsidRPr="0063292C">
        <w:tab/>
      </w:r>
      <w:r w:rsidRPr="0063292C">
        <w:tab/>
      </w:r>
      <w:r w:rsidR="00C25D3D">
        <w:t>DnB</w:t>
      </w:r>
      <w:r>
        <w:br/>
        <w:t>Bankkonto:</w:t>
      </w:r>
      <w:r>
        <w:tab/>
      </w:r>
      <w:r>
        <w:tab/>
      </w:r>
      <w:r>
        <w:tab/>
      </w:r>
      <w:r w:rsidR="00D83DF7">
        <w:t>2525.30.61955</w:t>
      </w:r>
      <w:r>
        <w:br/>
        <w:t>Medlem av:</w:t>
      </w:r>
      <w:r>
        <w:tab/>
      </w:r>
      <w:r>
        <w:tab/>
      </w:r>
      <w:r>
        <w:tab/>
        <w:t>Norges idrettsforbund og olympiske og paralympiske komité</w:t>
      </w:r>
      <w:r>
        <w:br/>
        <w:t>Tilknyttet:</w:t>
      </w:r>
      <w:r>
        <w:tab/>
      </w:r>
      <w:r>
        <w:tab/>
      </w:r>
      <w:r>
        <w:tab/>
      </w:r>
      <w:r w:rsidR="00C25D3D">
        <w:t>Norges Fotballforbund, Buskerud Fotballkrets</w:t>
      </w:r>
    </w:p>
    <w:p w14:paraId="69E1659C" w14:textId="77777777" w:rsidR="000231A6" w:rsidRDefault="000231A6" w:rsidP="00437265"/>
    <w:p w14:paraId="0703F661" w14:textId="77777777" w:rsidR="000231A6" w:rsidRDefault="000231A6" w:rsidP="00437265"/>
    <w:p w14:paraId="3E0F9F83" w14:textId="77777777" w:rsidR="000231A6" w:rsidRDefault="000231A6" w:rsidP="00437265"/>
    <w:p w14:paraId="786727DF" w14:textId="77777777" w:rsidR="000231A6" w:rsidRDefault="000231A6" w:rsidP="00437265"/>
    <w:p w14:paraId="28719A90" w14:textId="77777777" w:rsidR="000231A6" w:rsidRDefault="000231A6" w:rsidP="00437265"/>
    <w:p w14:paraId="2943463A" w14:textId="77777777" w:rsidR="000231A6" w:rsidRDefault="000231A6" w:rsidP="00437265"/>
    <w:p w14:paraId="14E9F697" w14:textId="77777777" w:rsidR="000231A6" w:rsidRDefault="000231A6" w:rsidP="00437265"/>
    <w:p w14:paraId="6EA5B853" w14:textId="77777777" w:rsidR="000231A6" w:rsidRDefault="000231A6" w:rsidP="00437265"/>
    <w:p w14:paraId="669D2E34" w14:textId="77777777" w:rsidR="000231A6" w:rsidRDefault="000231A6" w:rsidP="00437265"/>
    <w:p w14:paraId="37026A04" w14:textId="77777777" w:rsidR="000231A6" w:rsidRDefault="000231A6" w:rsidP="00437265"/>
    <w:p w14:paraId="72A9EF38" w14:textId="77777777" w:rsidR="000231A6" w:rsidRDefault="000231A6" w:rsidP="00437265"/>
    <w:p w14:paraId="7C4B3A64" w14:textId="77777777" w:rsidR="00437265" w:rsidRDefault="00437265" w:rsidP="00437265">
      <w:r>
        <w:br/>
      </w:r>
    </w:p>
    <w:p w14:paraId="6D0C02B0" w14:textId="77777777" w:rsidR="00120734" w:rsidRDefault="00120734" w:rsidP="00437265"/>
    <w:p w14:paraId="00D01D97" w14:textId="10E37D0B" w:rsidR="00120734" w:rsidRDefault="00120734" w:rsidP="00437265"/>
    <w:p w14:paraId="0240CBC4" w14:textId="77777777" w:rsidR="00C25D3D" w:rsidRDefault="00C25D3D" w:rsidP="00437265"/>
    <w:sdt>
      <w:sdtPr>
        <w:rPr>
          <w:rFonts w:asciiTheme="minorHAnsi" w:eastAsiaTheme="minorHAnsi" w:hAnsiTheme="minorHAnsi" w:cstheme="minorBidi"/>
          <w:b w:val="0"/>
          <w:bCs w:val="0"/>
          <w:color w:val="auto"/>
          <w:sz w:val="22"/>
          <w:szCs w:val="22"/>
          <w:lang w:eastAsia="en-US"/>
        </w:rPr>
        <w:id w:val="-447462736"/>
        <w:docPartObj>
          <w:docPartGallery w:val="Table of Contents"/>
          <w:docPartUnique/>
        </w:docPartObj>
      </w:sdtPr>
      <w:sdtEndPr/>
      <w:sdtContent>
        <w:p w14:paraId="4B0BE2E0" w14:textId="77777777" w:rsidR="00437265" w:rsidRPr="0063292C" w:rsidRDefault="00437265" w:rsidP="00437265">
          <w:pPr>
            <w:pStyle w:val="Overskriftforinnholdsfortegnelse"/>
          </w:pPr>
          <w:r w:rsidRPr="0063292C">
            <w:t>Innhold</w:t>
          </w:r>
        </w:p>
        <w:p w14:paraId="220B8DFC" w14:textId="77777777" w:rsidR="00437265" w:rsidRDefault="00437265" w:rsidP="00437265"/>
        <w:p w14:paraId="3052BCFD" w14:textId="6A194853" w:rsidR="00A13C61" w:rsidRDefault="00437265">
          <w:pPr>
            <w:pStyle w:val="INNH1"/>
            <w:tabs>
              <w:tab w:val="right" w:leader="dot" w:pos="9060"/>
            </w:tabs>
            <w:rPr>
              <w:rFonts w:eastAsiaTheme="minorEastAsia"/>
              <w:noProof/>
              <w:lang w:eastAsia="nb-NO"/>
            </w:rPr>
          </w:pPr>
          <w:r w:rsidRPr="00C27F05">
            <w:fldChar w:fldCharType="begin"/>
          </w:r>
          <w:r>
            <w:instrText xml:space="preserve"> TOC \o "1-3" \h \z \u </w:instrText>
          </w:r>
          <w:r w:rsidRPr="00C27F05">
            <w:fldChar w:fldCharType="separate"/>
          </w:r>
          <w:hyperlink w:anchor="_Toc32216707" w:history="1">
            <w:r w:rsidR="00A13C61" w:rsidRPr="002C2C66">
              <w:rPr>
                <w:rStyle w:val="Hyperkobling"/>
                <w:noProof/>
              </w:rPr>
              <w:t>Klubbinformasjon</w:t>
            </w:r>
            <w:r w:rsidR="00A13C61">
              <w:rPr>
                <w:noProof/>
                <w:webHidden/>
              </w:rPr>
              <w:tab/>
            </w:r>
            <w:r w:rsidR="00A13C61">
              <w:rPr>
                <w:noProof/>
                <w:webHidden/>
              </w:rPr>
              <w:fldChar w:fldCharType="begin"/>
            </w:r>
            <w:r w:rsidR="00A13C61">
              <w:rPr>
                <w:noProof/>
                <w:webHidden/>
              </w:rPr>
              <w:instrText xml:space="preserve"> PAGEREF _Toc32216707 \h </w:instrText>
            </w:r>
            <w:r w:rsidR="00A13C61">
              <w:rPr>
                <w:noProof/>
                <w:webHidden/>
              </w:rPr>
            </w:r>
            <w:r w:rsidR="00A13C61">
              <w:rPr>
                <w:noProof/>
                <w:webHidden/>
              </w:rPr>
              <w:fldChar w:fldCharType="separate"/>
            </w:r>
            <w:r w:rsidR="00E104CD">
              <w:rPr>
                <w:noProof/>
                <w:webHidden/>
              </w:rPr>
              <w:t>2</w:t>
            </w:r>
            <w:r w:rsidR="00A13C61">
              <w:rPr>
                <w:noProof/>
                <w:webHidden/>
              </w:rPr>
              <w:fldChar w:fldCharType="end"/>
            </w:r>
          </w:hyperlink>
        </w:p>
        <w:p w14:paraId="7128F17A" w14:textId="71C7282F" w:rsidR="00A13C61" w:rsidRDefault="00812DD1">
          <w:pPr>
            <w:pStyle w:val="INNH1"/>
            <w:tabs>
              <w:tab w:val="right" w:leader="dot" w:pos="9060"/>
            </w:tabs>
            <w:rPr>
              <w:rFonts w:eastAsiaTheme="minorEastAsia"/>
              <w:noProof/>
              <w:lang w:eastAsia="nb-NO"/>
            </w:rPr>
          </w:pPr>
          <w:hyperlink w:anchor="_Toc32216708" w:history="1">
            <w:r w:rsidR="00A13C61" w:rsidRPr="002C2C66">
              <w:rPr>
                <w:rStyle w:val="Hyperkobling"/>
                <w:noProof/>
              </w:rPr>
              <w:t>Innledning</w:t>
            </w:r>
            <w:r w:rsidR="00A13C61">
              <w:rPr>
                <w:noProof/>
                <w:webHidden/>
              </w:rPr>
              <w:tab/>
            </w:r>
            <w:r w:rsidR="00A13C61">
              <w:rPr>
                <w:noProof/>
                <w:webHidden/>
              </w:rPr>
              <w:fldChar w:fldCharType="begin"/>
            </w:r>
            <w:r w:rsidR="00A13C61">
              <w:rPr>
                <w:noProof/>
                <w:webHidden/>
              </w:rPr>
              <w:instrText xml:space="preserve"> PAGEREF _Toc32216708 \h </w:instrText>
            </w:r>
            <w:r w:rsidR="00A13C61">
              <w:rPr>
                <w:noProof/>
                <w:webHidden/>
              </w:rPr>
            </w:r>
            <w:r w:rsidR="00A13C61">
              <w:rPr>
                <w:noProof/>
                <w:webHidden/>
              </w:rPr>
              <w:fldChar w:fldCharType="separate"/>
            </w:r>
            <w:r w:rsidR="00E104CD">
              <w:rPr>
                <w:noProof/>
                <w:webHidden/>
              </w:rPr>
              <w:t>5</w:t>
            </w:r>
            <w:r w:rsidR="00A13C61">
              <w:rPr>
                <w:noProof/>
                <w:webHidden/>
              </w:rPr>
              <w:fldChar w:fldCharType="end"/>
            </w:r>
          </w:hyperlink>
        </w:p>
        <w:p w14:paraId="4AC4BEAB" w14:textId="235A7960" w:rsidR="00A13C61" w:rsidRDefault="00812DD1">
          <w:pPr>
            <w:pStyle w:val="INNH2"/>
            <w:tabs>
              <w:tab w:val="right" w:leader="dot" w:pos="9060"/>
            </w:tabs>
            <w:rPr>
              <w:noProof/>
            </w:rPr>
          </w:pPr>
          <w:hyperlink w:anchor="_Toc32216709" w:history="1">
            <w:r w:rsidR="00A13C61" w:rsidRPr="002C2C66">
              <w:rPr>
                <w:rStyle w:val="Hyperkobling"/>
                <w:noProof/>
              </w:rPr>
              <w:t>Klubbens historie</w:t>
            </w:r>
            <w:r w:rsidR="00A13C61">
              <w:rPr>
                <w:noProof/>
                <w:webHidden/>
              </w:rPr>
              <w:tab/>
            </w:r>
            <w:r w:rsidR="00A13C61">
              <w:rPr>
                <w:noProof/>
                <w:webHidden/>
              </w:rPr>
              <w:fldChar w:fldCharType="begin"/>
            </w:r>
            <w:r w:rsidR="00A13C61">
              <w:rPr>
                <w:noProof/>
                <w:webHidden/>
              </w:rPr>
              <w:instrText xml:space="preserve"> PAGEREF _Toc32216709 \h </w:instrText>
            </w:r>
            <w:r w:rsidR="00A13C61">
              <w:rPr>
                <w:noProof/>
                <w:webHidden/>
              </w:rPr>
            </w:r>
            <w:r w:rsidR="00A13C61">
              <w:rPr>
                <w:noProof/>
                <w:webHidden/>
              </w:rPr>
              <w:fldChar w:fldCharType="separate"/>
            </w:r>
            <w:r w:rsidR="00E104CD">
              <w:rPr>
                <w:noProof/>
                <w:webHidden/>
              </w:rPr>
              <w:t>5</w:t>
            </w:r>
            <w:r w:rsidR="00A13C61">
              <w:rPr>
                <w:noProof/>
                <w:webHidden/>
              </w:rPr>
              <w:fldChar w:fldCharType="end"/>
            </w:r>
          </w:hyperlink>
        </w:p>
        <w:p w14:paraId="60EF299F" w14:textId="575D73F0" w:rsidR="009E5855" w:rsidRPr="009E5855" w:rsidRDefault="00812DD1" w:rsidP="009E5855">
          <w:pPr>
            <w:pStyle w:val="INNH2"/>
            <w:tabs>
              <w:tab w:val="right" w:leader="dot" w:pos="9060"/>
            </w:tabs>
            <w:rPr>
              <w:noProof/>
            </w:rPr>
          </w:pPr>
          <w:hyperlink w:anchor="_Toc32216709" w:history="1">
            <w:r w:rsidR="00141B96">
              <w:rPr>
                <w:rStyle w:val="Hyperkobling"/>
                <w:noProof/>
              </w:rPr>
              <w:t>Klubbens lov</w:t>
            </w:r>
            <w:r w:rsidR="009E5855">
              <w:rPr>
                <w:noProof/>
                <w:webHidden/>
              </w:rPr>
              <w:tab/>
            </w:r>
            <w:r w:rsidR="009E5855">
              <w:rPr>
                <w:noProof/>
                <w:webHidden/>
              </w:rPr>
              <w:fldChar w:fldCharType="begin"/>
            </w:r>
            <w:r w:rsidR="009E5855">
              <w:rPr>
                <w:noProof/>
                <w:webHidden/>
              </w:rPr>
              <w:instrText xml:space="preserve"> PAGEREF _Toc32216709 \h </w:instrText>
            </w:r>
            <w:r w:rsidR="009E5855">
              <w:rPr>
                <w:noProof/>
                <w:webHidden/>
              </w:rPr>
            </w:r>
            <w:r w:rsidR="009E5855">
              <w:rPr>
                <w:noProof/>
                <w:webHidden/>
              </w:rPr>
              <w:fldChar w:fldCharType="separate"/>
            </w:r>
            <w:r w:rsidR="009E5855">
              <w:rPr>
                <w:noProof/>
                <w:webHidden/>
              </w:rPr>
              <w:t>5</w:t>
            </w:r>
            <w:r w:rsidR="009E5855">
              <w:rPr>
                <w:noProof/>
                <w:webHidden/>
              </w:rPr>
              <w:fldChar w:fldCharType="end"/>
            </w:r>
          </w:hyperlink>
        </w:p>
        <w:p w14:paraId="4FECFF7E" w14:textId="1A78B527" w:rsidR="009E5855" w:rsidRPr="009E5855" w:rsidRDefault="00812DD1" w:rsidP="009E5855">
          <w:pPr>
            <w:pStyle w:val="INNH1"/>
            <w:tabs>
              <w:tab w:val="right" w:leader="dot" w:pos="9060"/>
            </w:tabs>
            <w:rPr>
              <w:rFonts w:eastAsiaTheme="minorEastAsia"/>
              <w:noProof/>
              <w:lang w:eastAsia="nb-NO"/>
            </w:rPr>
          </w:pPr>
          <w:hyperlink w:anchor="_Toc32216708" w:history="1">
            <w:r w:rsidR="009E5855">
              <w:rPr>
                <w:rStyle w:val="Hyperkobling"/>
                <w:noProof/>
              </w:rPr>
              <w:t>Hva står vi for?</w:t>
            </w:r>
            <w:r w:rsidR="009E5855">
              <w:rPr>
                <w:noProof/>
                <w:webHidden/>
              </w:rPr>
              <w:tab/>
            </w:r>
            <w:r w:rsidR="009E5855">
              <w:rPr>
                <w:noProof/>
                <w:webHidden/>
              </w:rPr>
              <w:fldChar w:fldCharType="begin"/>
            </w:r>
            <w:r w:rsidR="009E5855">
              <w:rPr>
                <w:noProof/>
                <w:webHidden/>
              </w:rPr>
              <w:instrText xml:space="preserve"> PAGEREF _Toc32216708 \h </w:instrText>
            </w:r>
            <w:r w:rsidR="009E5855">
              <w:rPr>
                <w:noProof/>
                <w:webHidden/>
              </w:rPr>
            </w:r>
            <w:r w:rsidR="009E5855">
              <w:rPr>
                <w:noProof/>
                <w:webHidden/>
              </w:rPr>
              <w:fldChar w:fldCharType="separate"/>
            </w:r>
            <w:r w:rsidR="009E5855">
              <w:rPr>
                <w:noProof/>
                <w:webHidden/>
              </w:rPr>
              <w:t>5</w:t>
            </w:r>
            <w:r w:rsidR="009E5855">
              <w:rPr>
                <w:noProof/>
                <w:webHidden/>
              </w:rPr>
              <w:fldChar w:fldCharType="end"/>
            </w:r>
          </w:hyperlink>
        </w:p>
        <w:p w14:paraId="78D38EF1" w14:textId="0294CE0A" w:rsidR="00A13C61" w:rsidRDefault="00812DD1">
          <w:pPr>
            <w:pStyle w:val="INNH2"/>
            <w:tabs>
              <w:tab w:val="right" w:leader="dot" w:pos="9060"/>
            </w:tabs>
            <w:rPr>
              <w:rFonts w:eastAsiaTheme="minorEastAsia"/>
              <w:noProof/>
              <w:lang w:eastAsia="nb-NO"/>
            </w:rPr>
          </w:pPr>
          <w:hyperlink w:anchor="_Toc32216710" w:history="1">
            <w:r w:rsidR="00A13C61" w:rsidRPr="002C2C66">
              <w:rPr>
                <w:rStyle w:val="Hyperkobling"/>
                <w:noProof/>
              </w:rPr>
              <w:t>Verdier</w:t>
            </w:r>
            <w:r w:rsidR="00A13C61">
              <w:rPr>
                <w:noProof/>
                <w:webHidden/>
              </w:rPr>
              <w:tab/>
            </w:r>
            <w:r w:rsidR="00A13C61">
              <w:rPr>
                <w:noProof/>
                <w:webHidden/>
              </w:rPr>
              <w:fldChar w:fldCharType="begin"/>
            </w:r>
            <w:r w:rsidR="00A13C61">
              <w:rPr>
                <w:noProof/>
                <w:webHidden/>
              </w:rPr>
              <w:instrText xml:space="preserve"> PAGEREF _Toc32216710 \h </w:instrText>
            </w:r>
            <w:r w:rsidR="00A13C61">
              <w:rPr>
                <w:noProof/>
                <w:webHidden/>
              </w:rPr>
            </w:r>
            <w:r w:rsidR="00A13C61">
              <w:rPr>
                <w:noProof/>
                <w:webHidden/>
              </w:rPr>
              <w:fldChar w:fldCharType="separate"/>
            </w:r>
            <w:r w:rsidR="00E104CD">
              <w:rPr>
                <w:noProof/>
                <w:webHidden/>
              </w:rPr>
              <w:t>5</w:t>
            </w:r>
            <w:r w:rsidR="00A13C61">
              <w:rPr>
                <w:noProof/>
                <w:webHidden/>
              </w:rPr>
              <w:fldChar w:fldCharType="end"/>
            </w:r>
          </w:hyperlink>
        </w:p>
        <w:p w14:paraId="671FB82C" w14:textId="04AC52CA" w:rsidR="00A13C61" w:rsidRDefault="00812DD1">
          <w:pPr>
            <w:pStyle w:val="INNH2"/>
            <w:tabs>
              <w:tab w:val="right" w:leader="dot" w:pos="9060"/>
            </w:tabs>
            <w:rPr>
              <w:rFonts w:eastAsiaTheme="minorEastAsia"/>
              <w:noProof/>
              <w:lang w:eastAsia="nb-NO"/>
            </w:rPr>
          </w:pPr>
          <w:hyperlink w:anchor="_Toc32216711" w:history="1">
            <w:r w:rsidR="00A13C61" w:rsidRPr="002C2C66">
              <w:rPr>
                <w:rStyle w:val="Hyperkobling"/>
                <w:noProof/>
              </w:rPr>
              <w:t>Visjon</w:t>
            </w:r>
            <w:r w:rsidR="00A13C61">
              <w:rPr>
                <w:noProof/>
                <w:webHidden/>
              </w:rPr>
              <w:tab/>
            </w:r>
            <w:r w:rsidR="00A13C61">
              <w:rPr>
                <w:noProof/>
                <w:webHidden/>
              </w:rPr>
              <w:fldChar w:fldCharType="begin"/>
            </w:r>
            <w:r w:rsidR="00A13C61">
              <w:rPr>
                <w:noProof/>
                <w:webHidden/>
              </w:rPr>
              <w:instrText xml:space="preserve"> PAGEREF _Toc32216711 \h </w:instrText>
            </w:r>
            <w:r w:rsidR="00A13C61">
              <w:rPr>
                <w:noProof/>
                <w:webHidden/>
              </w:rPr>
            </w:r>
            <w:r w:rsidR="00A13C61">
              <w:rPr>
                <w:noProof/>
                <w:webHidden/>
              </w:rPr>
              <w:fldChar w:fldCharType="separate"/>
            </w:r>
            <w:r w:rsidR="00E104CD">
              <w:rPr>
                <w:noProof/>
                <w:webHidden/>
              </w:rPr>
              <w:t>7</w:t>
            </w:r>
            <w:r w:rsidR="00A13C61">
              <w:rPr>
                <w:noProof/>
                <w:webHidden/>
              </w:rPr>
              <w:fldChar w:fldCharType="end"/>
            </w:r>
          </w:hyperlink>
        </w:p>
        <w:p w14:paraId="46E95D4E" w14:textId="32151966" w:rsidR="00A13C61" w:rsidRDefault="00812DD1">
          <w:pPr>
            <w:pStyle w:val="INNH2"/>
            <w:tabs>
              <w:tab w:val="right" w:leader="dot" w:pos="9060"/>
            </w:tabs>
            <w:rPr>
              <w:rFonts w:eastAsiaTheme="minorEastAsia"/>
              <w:noProof/>
              <w:lang w:eastAsia="nb-NO"/>
            </w:rPr>
          </w:pPr>
          <w:hyperlink w:anchor="_Toc32216712" w:history="1">
            <w:r w:rsidR="00A13C61" w:rsidRPr="002C2C66">
              <w:rPr>
                <w:rStyle w:val="Hyperkobling"/>
                <w:noProof/>
              </w:rPr>
              <w:t>Formål</w:t>
            </w:r>
            <w:r w:rsidR="00A13C61">
              <w:rPr>
                <w:noProof/>
                <w:webHidden/>
              </w:rPr>
              <w:tab/>
            </w:r>
            <w:r w:rsidR="00A13C61">
              <w:rPr>
                <w:noProof/>
                <w:webHidden/>
              </w:rPr>
              <w:fldChar w:fldCharType="begin"/>
            </w:r>
            <w:r w:rsidR="00A13C61">
              <w:rPr>
                <w:noProof/>
                <w:webHidden/>
              </w:rPr>
              <w:instrText xml:space="preserve"> PAGEREF _Toc32216712 \h </w:instrText>
            </w:r>
            <w:r w:rsidR="00A13C61">
              <w:rPr>
                <w:noProof/>
                <w:webHidden/>
              </w:rPr>
            </w:r>
            <w:r w:rsidR="00A13C61">
              <w:rPr>
                <w:noProof/>
                <w:webHidden/>
              </w:rPr>
              <w:fldChar w:fldCharType="separate"/>
            </w:r>
            <w:r w:rsidR="00E104CD">
              <w:rPr>
                <w:noProof/>
                <w:webHidden/>
              </w:rPr>
              <w:t>7</w:t>
            </w:r>
            <w:r w:rsidR="00A13C61">
              <w:rPr>
                <w:noProof/>
                <w:webHidden/>
              </w:rPr>
              <w:fldChar w:fldCharType="end"/>
            </w:r>
          </w:hyperlink>
        </w:p>
        <w:p w14:paraId="01AD53B4" w14:textId="231EE54A" w:rsidR="00A13C61" w:rsidRDefault="00812DD1">
          <w:pPr>
            <w:pStyle w:val="INNH2"/>
            <w:tabs>
              <w:tab w:val="right" w:leader="dot" w:pos="9060"/>
            </w:tabs>
            <w:rPr>
              <w:noProof/>
            </w:rPr>
          </w:pPr>
          <w:hyperlink w:anchor="_Toc32216713" w:history="1">
            <w:r w:rsidR="00A13C61" w:rsidRPr="002C2C66">
              <w:rPr>
                <w:rStyle w:val="Hyperkobling"/>
                <w:noProof/>
              </w:rPr>
              <w:t>Hovedmål</w:t>
            </w:r>
            <w:r w:rsidR="00A13C61">
              <w:rPr>
                <w:noProof/>
                <w:webHidden/>
              </w:rPr>
              <w:tab/>
            </w:r>
            <w:r w:rsidR="00A13C61">
              <w:rPr>
                <w:noProof/>
                <w:webHidden/>
              </w:rPr>
              <w:fldChar w:fldCharType="begin"/>
            </w:r>
            <w:r w:rsidR="00A13C61">
              <w:rPr>
                <w:noProof/>
                <w:webHidden/>
              </w:rPr>
              <w:instrText xml:space="preserve"> PAGEREF _Toc32216713 \h </w:instrText>
            </w:r>
            <w:r w:rsidR="00A13C61">
              <w:rPr>
                <w:noProof/>
                <w:webHidden/>
              </w:rPr>
            </w:r>
            <w:r w:rsidR="00A13C61">
              <w:rPr>
                <w:noProof/>
                <w:webHidden/>
              </w:rPr>
              <w:fldChar w:fldCharType="separate"/>
            </w:r>
            <w:r w:rsidR="00E104CD">
              <w:rPr>
                <w:noProof/>
                <w:webHidden/>
              </w:rPr>
              <w:t>7</w:t>
            </w:r>
            <w:r w:rsidR="00A13C61">
              <w:rPr>
                <w:noProof/>
                <w:webHidden/>
              </w:rPr>
              <w:fldChar w:fldCharType="end"/>
            </w:r>
          </w:hyperlink>
        </w:p>
        <w:p w14:paraId="734EFD74" w14:textId="1D2A60D2" w:rsidR="009E5855" w:rsidRDefault="00812DD1" w:rsidP="009E5855">
          <w:pPr>
            <w:pStyle w:val="INNH2"/>
            <w:tabs>
              <w:tab w:val="right" w:leader="dot" w:pos="9060"/>
            </w:tabs>
            <w:rPr>
              <w:noProof/>
            </w:rPr>
          </w:pPr>
          <w:hyperlink w:anchor="_Toc32216713" w:history="1">
            <w:r w:rsidR="009E5855">
              <w:rPr>
                <w:rStyle w:val="Hyperkobling"/>
                <w:noProof/>
              </w:rPr>
              <w:t>Andre mål</w:t>
            </w:r>
            <w:r w:rsidR="009E5855">
              <w:rPr>
                <w:noProof/>
                <w:webHidden/>
              </w:rPr>
              <w:tab/>
            </w:r>
            <w:r w:rsidR="009E5855">
              <w:rPr>
                <w:noProof/>
                <w:webHidden/>
              </w:rPr>
              <w:fldChar w:fldCharType="begin"/>
            </w:r>
            <w:r w:rsidR="009E5855">
              <w:rPr>
                <w:noProof/>
                <w:webHidden/>
              </w:rPr>
              <w:instrText xml:space="preserve"> PAGEREF _Toc32216713 \h </w:instrText>
            </w:r>
            <w:r w:rsidR="009E5855">
              <w:rPr>
                <w:noProof/>
                <w:webHidden/>
              </w:rPr>
            </w:r>
            <w:r w:rsidR="009E5855">
              <w:rPr>
                <w:noProof/>
                <w:webHidden/>
              </w:rPr>
              <w:fldChar w:fldCharType="separate"/>
            </w:r>
            <w:r w:rsidR="009E5855">
              <w:rPr>
                <w:noProof/>
                <w:webHidden/>
              </w:rPr>
              <w:t>7</w:t>
            </w:r>
            <w:r w:rsidR="009E5855">
              <w:rPr>
                <w:noProof/>
                <w:webHidden/>
              </w:rPr>
              <w:fldChar w:fldCharType="end"/>
            </w:r>
          </w:hyperlink>
        </w:p>
        <w:p w14:paraId="30538F27" w14:textId="3EE109AC" w:rsidR="00141B96" w:rsidRPr="00141B96" w:rsidRDefault="00141B96" w:rsidP="00141B96">
          <w:pPr>
            <w:pStyle w:val="INNH2"/>
            <w:tabs>
              <w:tab w:val="right" w:leader="dot" w:pos="9060"/>
            </w:tabs>
            <w:rPr>
              <w:noProof/>
            </w:rPr>
          </w:pPr>
          <w:r>
            <w:t>Politiattester</w:t>
          </w:r>
          <w:hyperlink w:anchor="_Toc32216713" w:history="1">
            <w:r>
              <w:rPr>
                <w:noProof/>
                <w:webHidden/>
              </w:rPr>
              <w:tab/>
            </w:r>
            <w:r>
              <w:rPr>
                <w:noProof/>
                <w:webHidden/>
              </w:rPr>
              <w:fldChar w:fldCharType="begin"/>
            </w:r>
            <w:r>
              <w:rPr>
                <w:noProof/>
                <w:webHidden/>
              </w:rPr>
              <w:instrText xml:space="preserve"> PAGEREF _Toc32216713 \h </w:instrText>
            </w:r>
            <w:r>
              <w:rPr>
                <w:noProof/>
                <w:webHidden/>
              </w:rPr>
            </w:r>
            <w:r>
              <w:rPr>
                <w:noProof/>
                <w:webHidden/>
              </w:rPr>
              <w:fldChar w:fldCharType="separate"/>
            </w:r>
            <w:r>
              <w:rPr>
                <w:noProof/>
                <w:webHidden/>
              </w:rPr>
              <w:t>7</w:t>
            </w:r>
            <w:r>
              <w:rPr>
                <w:noProof/>
                <w:webHidden/>
              </w:rPr>
              <w:fldChar w:fldCharType="end"/>
            </w:r>
          </w:hyperlink>
        </w:p>
        <w:p w14:paraId="7106AF31" w14:textId="649F755D" w:rsidR="00141B96" w:rsidRPr="009E5855" w:rsidRDefault="00812DD1" w:rsidP="00141B96">
          <w:pPr>
            <w:pStyle w:val="INNH2"/>
            <w:tabs>
              <w:tab w:val="right" w:leader="dot" w:pos="9060"/>
            </w:tabs>
            <w:rPr>
              <w:rFonts w:eastAsiaTheme="minorEastAsia"/>
              <w:noProof/>
              <w:lang w:eastAsia="nb-NO"/>
            </w:rPr>
          </w:pPr>
          <w:hyperlink w:anchor="_Toc32216713" w:history="1">
            <w:r w:rsidR="00141B96">
              <w:rPr>
                <w:rStyle w:val="Hyperkobling"/>
                <w:noProof/>
              </w:rPr>
              <w:t>Fair Play</w:t>
            </w:r>
            <w:r w:rsidR="00141B96">
              <w:rPr>
                <w:noProof/>
                <w:webHidden/>
              </w:rPr>
              <w:tab/>
            </w:r>
            <w:r w:rsidR="00141B96">
              <w:rPr>
                <w:noProof/>
                <w:webHidden/>
              </w:rPr>
              <w:fldChar w:fldCharType="begin"/>
            </w:r>
            <w:r w:rsidR="00141B96">
              <w:rPr>
                <w:noProof/>
                <w:webHidden/>
              </w:rPr>
              <w:instrText xml:space="preserve"> PAGEREF _Toc32216713 \h </w:instrText>
            </w:r>
            <w:r w:rsidR="00141B96">
              <w:rPr>
                <w:noProof/>
                <w:webHidden/>
              </w:rPr>
            </w:r>
            <w:r w:rsidR="00141B96">
              <w:rPr>
                <w:noProof/>
                <w:webHidden/>
              </w:rPr>
              <w:fldChar w:fldCharType="separate"/>
            </w:r>
            <w:r w:rsidR="00141B96">
              <w:rPr>
                <w:noProof/>
                <w:webHidden/>
              </w:rPr>
              <w:t>7</w:t>
            </w:r>
            <w:r w:rsidR="00141B96">
              <w:rPr>
                <w:noProof/>
                <w:webHidden/>
              </w:rPr>
              <w:fldChar w:fldCharType="end"/>
            </w:r>
          </w:hyperlink>
        </w:p>
        <w:p w14:paraId="287BD055" w14:textId="1D3B91E9" w:rsidR="00141B96" w:rsidRPr="009E5855" w:rsidRDefault="00812DD1" w:rsidP="00141B96">
          <w:pPr>
            <w:pStyle w:val="INNH2"/>
            <w:tabs>
              <w:tab w:val="right" w:leader="dot" w:pos="9060"/>
            </w:tabs>
            <w:rPr>
              <w:rFonts w:eastAsiaTheme="minorEastAsia"/>
              <w:noProof/>
              <w:lang w:eastAsia="nb-NO"/>
            </w:rPr>
          </w:pPr>
          <w:hyperlink w:anchor="_Toc32216713" w:history="1">
            <w:r w:rsidR="00141B96">
              <w:rPr>
                <w:rStyle w:val="Hyperkobling"/>
                <w:noProof/>
              </w:rPr>
              <w:t>Klubbens antidopingarbeid</w:t>
            </w:r>
            <w:r w:rsidR="00141B96">
              <w:rPr>
                <w:noProof/>
                <w:webHidden/>
              </w:rPr>
              <w:tab/>
            </w:r>
            <w:r w:rsidR="00141B96">
              <w:rPr>
                <w:noProof/>
                <w:webHidden/>
              </w:rPr>
              <w:fldChar w:fldCharType="begin"/>
            </w:r>
            <w:r w:rsidR="00141B96">
              <w:rPr>
                <w:noProof/>
                <w:webHidden/>
              </w:rPr>
              <w:instrText xml:space="preserve"> PAGEREF _Toc32216713 \h </w:instrText>
            </w:r>
            <w:r w:rsidR="00141B96">
              <w:rPr>
                <w:noProof/>
                <w:webHidden/>
              </w:rPr>
            </w:r>
            <w:r w:rsidR="00141B96">
              <w:rPr>
                <w:noProof/>
                <w:webHidden/>
              </w:rPr>
              <w:fldChar w:fldCharType="separate"/>
            </w:r>
            <w:r w:rsidR="00141B96">
              <w:rPr>
                <w:noProof/>
                <w:webHidden/>
              </w:rPr>
              <w:t>7</w:t>
            </w:r>
            <w:r w:rsidR="00141B96">
              <w:rPr>
                <w:noProof/>
                <w:webHidden/>
              </w:rPr>
              <w:fldChar w:fldCharType="end"/>
            </w:r>
          </w:hyperlink>
        </w:p>
        <w:p w14:paraId="1159486D" w14:textId="4F667B4D" w:rsidR="00141B96" w:rsidRPr="009E5855" w:rsidRDefault="00812DD1" w:rsidP="00141B96">
          <w:pPr>
            <w:pStyle w:val="INNH2"/>
            <w:tabs>
              <w:tab w:val="right" w:leader="dot" w:pos="9060"/>
            </w:tabs>
            <w:rPr>
              <w:rFonts w:eastAsiaTheme="minorEastAsia"/>
              <w:noProof/>
              <w:lang w:eastAsia="nb-NO"/>
            </w:rPr>
          </w:pPr>
          <w:hyperlink w:anchor="_Toc32216713" w:history="1">
            <w:r w:rsidR="00141B96">
              <w:rPr>
                <w:rStyle w:val="Hyperkobling"/>
                <w:noProof/>
              </w:rPr>
              <w:t>Arbeid mot rusmidler og alkohol</w:t>
            </w:r>
            <w:r w:rsidR="00141B96">
              <w:rPr>
                <w:noProof/>
                <w:webHidden/>
              </w:rPr>
              <w:tab/>
            </w:r>
            <w:r w:rsidR="00141B96">
              <w:rPr>
                <w:noProof/>
                <w:webHidden/>
              </w:rPr>
              <w:fldChar w:fldCharType="begin"/>
            </w:r>
            <w:r w:rsidR="00141B96">
              <w:rPr>
                <w:noProof/>
                <w:webHidden/>
              </w:rPr>
              <w:instrText xml:space="preserve"> PAGEREF _Toc32216713 \h </w:instrText>
            </w:r>
            <w:r w:rsidR="00141B96">
              <w:rPr>
                <w:noProof/>
                <w:webHidden/>
              </w:rPr>
            </w:r>
            <w:r w:rsidR="00141B96">
              <w:rPr>
                <w:noProof/>
                <w:webHidden/>
              </w:rPr>
              <w:fldChar w:fldCharType="separate"/>
            </w:r>
            <w:r w:rsidR="00141B96">
              <w:rPr>
                <w:noProof/>
                <w:webHidden/>
              </w:rPr>
              <w:t>7</w:t>
            </w:r>
            <w:r w:rsidR="00141B96">
              <w:rPr>
                <w:noProof/>
                <w:webHidden/>
              </w:rPr>
              <w:fldChar w:fldCharType="end"/>
            </w:r>
          </w:hyperlink>
        </w:p>
        <w:p w14:paraId="299519EE" w14:textId="2373DB07" w:rsidR="00141B96" w:rsidRPr="009E5855" w:rsidRDefault="00812DD1" w:rsidP="00141B96">
          <w:pPr>
            <w:pStyle w:val="INNH2"/>
            <w:tabs>
              <w:tab w:val="right" w:leader="dot" w:pos="9060"/>
            </w:tabs>
            <w:rPr>
              <w:rFonts w:eastAsiaTheme="minorEastAsia"/>
              <w:noProof/>
              <w:lang w:eastAsia="nb-NO"/>
            </w:rPr>
          </w:pPr>
          <w:hyperlink w:anchor="_Toc32216713" w:history="1">
            <w:r w:rsidR="00141B96">
              <w:rPr>
                <w:rStyle w:val="Hyperkobling"/>
                <w:noProof/>
              </w:rPr>
              <w:t>Skadeforebyggende arbeid</w:t>
            </w:r>
            <w:r w:rsidR="00141B96">
              <w:rPr>
                <w:noProof/>
                <w:webHidden/>
              </w:rPr>
              <w:tab/>
            </w:r>
            <w:r w:rsidR="00141B96">
              <w:rPr>
                <w:noProof/>
                <w:webHidden/>
              </w:rPr>
              <w:fldChar w:fldCharType="begin"/>
            </w:r>
            <w:r w:rsidR="00141B96">
              <w:rPr>
                <w:noProof/>
                <w:webHidden/>
              </w:rPr>
              <w:instrText xml:space="preserve"> PAGEREF _Toc32216713 \h </w:instrText>
            </w:r>
            <w:r w:rsidR="00141B96">
              <w:rPr>
                <w:noProof/>
                <w:webHidden/>
              </w:rPr>
            </w:r>
            <w:r w:rsidR="00141B96">
              <w:rPr>
                <w:noProof/>
                <w:webHidden/>
              </w:rPr>
              <w:fldChar w:fldCharType="separate"/>
            </w:r>
            <w:r w:rsidR="00141B96">
              <w:rPr>
                <w:noProof/>
                <w:webHidden/>
              </w:rPr>
              <w:t>7</w:t>
            </w:r>
            <w:r w:rsidR="00141B96">
              <w:rPr>
                <w:noProof/>
                <w:webHidden/>
              </w:rPr>
              <w:fldChar w:fldCharType="end"/>
            </w:r>
          </w:hyperlink>
        </w:p>
        <w:p w14:paraId="51F45C24" w14:textId="425284A7" w:rsidR="00141B96" w:rsidRPr="00141B96" w:rsidRDefault="00812DD1" w:rsidP="00141B96">
          <w:pPr>
            <w:pStyle w:val="INNH2"/>
            <w:tabs>
              <w:tab w:val="right" w:leader="dot" w:pos="9060"/>
            </w:tabs>
            <w:rPr>
              <w:rFonts w:eastAsiaTheme="minorEastAsia"/>
              <w:noProof/>
              <w:lang w:eastAsia="nb-NO"/>
            </w:rPr>
          </w:pPr>
          <w:hyperlink w:anchor="_Toc32216713" w:history="1">
            <w:r w:rsidR="00141B96">
              <w:rPr>
                <w:rStyle w:val="Hyperkobling"/>
                <w:noProof/>
              </w:rPr>
              <w:t>Retningslinjer for publisering av bilder</w:t>
            </w:r>
            <w:r w:rsidR="00141B96">
              <w:rPr>
                <w:noProof/>
                <w:webHidden/>
              </w:rPr>
              <w:tab/>
            </w:r>
            <w:r w:rsidR="00141B96">
              <w:rPr>
                <w:noProof/>
                <w:webHidden/>
              </w:rPr>
              <w:fldChar w:fldCharType="begin"/>
            </w:r>
            <w:r w:rsidR="00141B96">
              <w:rPr>
                <w:noProof/>
                <w:webHidden/>
              </w:rPr>
              <w:instrText xml:space="preserve"> PAGEREF _Toc32216713 \h </w:instrText>
            </w:r>
            <w:r w:rsidR="00141B96">
              <w:rPr>
                <w:noProof/>
                <w:webHidden/>
              </w:rPr>
            </w:r>
            <w:r w:rsidR="00141B96">
              <w:rPr>
                <w:noProof/>
                <w:webHidden/>
              </w:rPr>
              <w:fldChar w:fldCharType="separate"/>
            </w:r>
            <w:r w:rsidR="00141B96">
              <w:rPr>
                <w:noProof/>
                <w:webHidden/>
              </w:rPr>
              <w:t>7</w:t>
            </w:r>
            <w:r w:rsidR="00141B96">
              <w:rPr>
                <w:noProof/>
                <w:webHidden/>
              </w:rPr>
              <w:fldChar w:fldCharType="end"/>
            </w:r>
          </w:hyperlink>
        </w:p>
        <w:p w14:paraId="7170D61D" w14:textId="5A4AD786" w:rsidR="00A13C61" w:rsidRDefault="00812DD1">
          <w:pPr>
            <w:pStyle w:val="INNH1"/>
            <w:tabs>
              <w:tab w:val="right" w:leader="dot" w:pos="9060"/>
            </w:tabs>
            <w:rPr>
              <w:rFonts w:eastAsiaTheme="minorEastAsia"/>
              <w:noProof/>
              <w:lang w:eastAsia="nb-NO"/>
            </w:rPr>
          </w:pPr>
          <w:hyperlink w:anchor="_Toc32216714" w:history="1">
            <w:r w:rsidR="00A13C61" w:rsidRPr="002C2C66">
              <w:rPr>
                <w:rStyle w:val="Hyperkobling"/>
                <w:noProof/>
              </w:rPr>
              <w:t>Organisasjon</w:t>
            </w:r>
            <w:r w:rsidR="00A13C61">
              <w:rPr>
                <w:noProof/>
                <w:webHidden/>
              </w:rPr>
              <w:tab/>
            </w:r>
            <w:r w:rsidR="00A13C61">
              <w:rPr>
                <w:noProof/>
                <w:webHidden/>
              </w:rPr>
              <w:fldChar w:fldCharType="begin"/>
            </w:r>
            <w:r w:rsidR="00A13C61">
              <w:rPr>
                <w:noProof/>
                <w:webHidden/>
              </w:rPr>
              <w:instrText xml:space="preserve"> PAGEREF _Toc32216714 \h </w:instrText>
            </w:r>
            <w:r w:rsidR="00A13C61">
              <w:rPr>
                <w:noProof/>
                <w:webHidden/>
              </w:rPr>
            </w:r>
            <w:r w:rsidR="00A13C61">
              <w:rPr>
                <w:noProof/>
                <w:webHidden/>
              </w:rPr>
              <w:fldChar w:fldCharType="separate"/>
            </w:r>
            <w:r w:rsidR="00E104CD">
              <w:rPr>
                <w:noProof/>
                <w:webHidden/>
              </w:rPr>
              <w:t>9</w:t>
            </w:r>
            <w:r w:rsidR="00A13C61">
              <w:rPr>
                <w:noProof/>
                <w:webHidden/>
              </w:rPr>
              <w:fldChar w:fldCharType="end"/>
            </w:r>
          </w:hyperlink>
        </w:p>
        <w:p w14:paraId="10D2F972" w14:textId="794B01C4" w:rsidR="00A13C61" w:rsidRDefault="00812DD1">
          <w:pPr>
            <w:pStyle w:val="INNH2"/>
            <w:tabs>
              <w:tab w:val="right" w:leader="dot" w:pos="9060"/>
            </w:tabs>
            <w:rPr>
              <w:rFonts w:eastAsiaTheme="minorEastAsia"/>
              <w:noProof/>
              <w:lang w:eastAsia="nb-NO"/>
            </w:rPr>
          </w:pPr>
          <w:hyperlink w:anchor="_Toc32216715" w:history="1">
            <w:r w:rsidR="00A13C61" w:rsidRPr="002C2C66">
              <w:rPr>
                <w:rStyle w:val="Hyperkobling"/>
                <w:noProof/>
              </w:rPr>
              <w:t>Organisasjonsplan</w:t>
            </w:r>
            <w:r w:rsidR="00A13C61">
              <w:rPr>
                <w:noProof/>
                <w:webHidden/>
              </w:rPr>
              <w:tab/>
            </w:r>
            <w:r w:rsidR="00A13C61">
              <w:rPr>
                <w:noProof/>
                <w:webHidden/>
              </w:rPr>
              <w:fldChar w:fldCharType="begin"/>
            </w:r>
            <w:r w:rsidR="00A13C61">
              <w:rPr>
                <w:noProof/>
                <w:webHidden/>
              </w:rPr>
              <w:instrText xml:space="preserve"> PAGEREF _Toc32216715 \h </w:instrText>
            </w:r>
            <w:r w:rsidR="00A13C61">
              <w:rPr>
                <w:noProof/>
                <w:webHidden/>
              </w:rPr>
            </w:r>
            <w:r w:rsidR="00A13C61">
              <w:rPr>
                <w:noProof/>
                <w:webHidden/>
              </w:rPr>
              <w:fldChar w:fldCharType="separate"/>
            </w:r>
            <w:r w:rsidR="00E104CD">
              <w:rPr>
                <w:noProof/>
                <w:webHidden/>
              </w:rPr>
              <w:t>9</w:t>
            </w:r>
            <w:r w:rsidR="00A13C61">
              <w:rPr>
                <w:noProof/>
                <w:webHidden/>
              </w:rPr>
              <w:fldChar w:fldCharType="end"/>
            </w:r>
          </w:hyperlink>
        </w:p>
        <w:p w14:paraId="08B84BFB" w14:textId="5604D990" w:rsidR="00A13C61" w:rsidRDefault="00812DD1">
          <w:pPr>
            <w:pStyle w:val="INNH2"/>
            <w:tabs>
              <w:tab w:val="right" w:leader="dot" w:pos="9060"/>
            </w:tabs>
            <w:rPr>
              <w:rFonts w:eastAsiaTheme="minorEastAsia"/>
              <w:noProof/>
              <w:lang w:eastAsia="nb-NO"/>
            </w:rPr>
          </w:pPr>
          <w:hyperlink w:anchor="_Toc32216716" w:history="1">
            <w:r w:rsidR="00A13C61" w:rsidRPr="002C2C66">
              <w:rPr>
                <w:rStyle w:val="Hyperkobling"/>
                <w:noProof/>
              </w:rPr>
              <w:t>Årsmøtet</w:t>
            </w:r>
            <w:r w:rsidR="00A13C61">
              <w:rPr>
                <w:noProof/>
                <w:webHidden/>
              </w:rPr>
              <w:tab/>
            </w:r>
            <w:r w:rsidR="00A13C61">
              <w:rPr>
                <w:noProof/>
                <w:webHidden/>
              </w:rPr>
              <w:fldChar w:fldCharType="begin"/>
            </w:r>
            <w:r w:rsidR="00A13C61">
              <w:rPr>
                <w:noProof/>
                <w:webHidden/>
              </w:rPr>
              <w:instrText xml:space="preserve"> PAGEREF _Toc32216716 \h </w:instrText>
            </w:r>
            <w:r w:rsidR="00A13C61">
              <w:rPr>
                <w:noProof/>
                <w:webHidden/>
              </w:rPr>
            </w:r>
            <w:r w:rsidR="00A13C61">
              <w:rPr>
                <w:noProof/>
                <w:webHidden/>
              </w:rPr>
              <w:fldChar w:fldCharType="separate"/>
            </w:r>
            <w:r w:rsidR="00E104CD">
              <w:rPr>
                <w:noProof/>
                <w:webHidden/>
              </w:rPr>
              <w:t>10</w:t>
            </w:r>
            <w:r w:rsidR="00A13C61">
              <w:rPr>
                <w:noProof/>
                <w:webHidden/>
              </w:rPr>
              <w:fldChar w:fldCharType="end"/>
            </w:r>
          </w:hyperlink>
        </w:p>
        <w:p w14:paraId="21478D30" w14:textId="33C738FA" w:rsidR="00A13C61" w:rsidRDefault="00812DD1">
          <w:pPr>
            <w:pStyle w:val="INNH2"/>
            <w:tabs>
              <w:tab w:val="right" w:leader="dot" w:pos="9060"/>
            </w:tabs>
            <w:rPr>
              <w:rFonts w:eastAsiaTheme="minorEastAsia"/>
              <w:noProof/>
              <w:lang w:eastAsia="nb-NO"/>
            </w:rPr>
          </w:pPr>
          <w:hyperlink w:anchor="_Toc32216717" w:history="1">
            <w:r w:rsidR="00A13C61" w:rsidRPr="002C2C66">
              <w:rPr>
                <w:rStyle w:val="Hyperkobling"/>
                <w:noProof/>
              </w:rPr>
              <w:t>Styret</w:t>
            </w:r>
            <w:r w:rsidR="00A13C61">
              <w:rPr>
                <w:noProof/>
                <w:webHidden/>
              </w:rPr>
              <w:tab/>
            </w:r>
            <w:r w:rsidR="00A13C61">
              <w:rPr>
                <w:noProof/>
                <w:webHidden/>
              </w:rPr>
              <w:fldChar w:fldCharType="begin"/>
            </w:r>
            <w:r w:rsidR="00A13C61">
              <w:rPr>
                <w:noProof/>
                <w:webHidden/>
              </w:rPr>
              <w:instrText xml:space="preserve"> PAGEREF _Toc32216717 \h </w:instrText>
            </w:r>
            <w:r w:rsidR="00A13C61">
              <w:rPr>
                <w:noProof/>
                <w:webHidden/>
              </w:rPr>
            </w:r>
            <w:r w:rsidR="00A13C61">
              <w:rPr>
                <w:noProof/>
                <w:webHidden/>
              </w:rPr>
              <w:fldChar w:fldCharType="separate"/>
            </w:r>
            <w:r w:rsidR="00E104CD">
              <w:rPr>
                <w:noProof/>
                <w:webHidden/>
              </w:rPr>
              <w:t>11</w:t>
            </w:r>
            <w:r w:rsidR="00A13C61">
              <w:rPr>
                <w:noProof/>
                <w:webHidden/>
              </w:rPr>
              <w:fldChar w:fldCharType="end"/>
            </w:r>
          </w:hyperlink>
        </w:p>
        <w:p w14:paraId="51003C55" w14:textId="13D70EF0" w:rsidR="00A13C61" w:rsidRDefault="00812DD1">
          <w:pPr>
            <w:pStyle w:val="INNH2"/>
            <w:tabs>
              <w:tab w:val="right" w:leader="dot" w:pos="9060"/>
            </w:tabs>
            <w:rPr>
              <w:rFonts w:eastAsiaTheme="minorEastAsia"/>
              <w:noProof/>
              <w:lang w:eastAsia="nb-NO"/>
            </w:rPr>
          </w:pPr>
          <w:hyperlink w:anchor="_Toc32216718" w:history="1">
            <w:r w:rsidR="00A13C61" w:rsidRPr="002C2C66">
              <w:rPr>
                <w:rStyle w:val="Hyperkobling"/>
                <w:noProof/>
              </w:rPr>
              <w:t>Roller/utvalg</w:t>
            </w:r>
            <w:r w:rsidR="00A13C61">
              <w:rPr>
                <w:noProof/>
                <w:webHidden/>
              </w:rPr>
              <w:tab/>
            </w:r>
            <w:r w:rsidR="00A13C61">
              <w:rPr>
                <w:noProof/>
                <w:webHidden/>
              </w:rPr>
              <w:fldChar w:fldCharType="begin"/>
            </w:r>
            <w:r w:rsidR="00A13C61">
              <w:rPr>
                <w:noProof/>
                <w:webHidden/>
              </w:rPr>
              <w:instrText xml:space="preserve"> PAGEREF _Toc32216718 \h </w:instrText>
            </w:r>
            <w:r w:rsidR="00A13C61">
              <w:rPr>
                <w:noProof/>
                <w:webHidden/>
              </w:rPr>
            </w:r>
            <w:r w:rsidR="00A13C61">
              <w:rPr>
                <w:noProof/>
                <w:webHidden/>
              </w:rPr>
              <w:fldChar w:fldCharType="separate"/>
            </w:r>
            <w:r w:rsidR="00E104CD">
              <w:rPr>
                <w:noProof/>
                <w:webHidden/>
              </w:rPr>
              <w:t>13</w:t>
            </w:r>
            <w:r w:rsidR="00A13C61">
              <w:rPr>
                <w:noProof/>
                <w:webHidden/>
              </w:rPr>
              <w:fldChar w:fldCharType="end"/>
            </w:r>
          </w:hyperlink>
        </w:p>
        <w:p w14:paraId="4C43BB36" w14:textId="10383E39" w:rsidR="00A13C61" w:rsidRDefault="00812DD1" w:rsidP="00141B96">
          <w:pPr>
            <w:pStyle w:val="INNH2"/>
            <w:tabs>
              <w:tab w:val="right" w:leader="dot" w:pos="9060"/>
            </w:tabs>
            <w:rPr>
              <w:rFonts w:eastAsiaTheme="minorEastAsia"/>
              <w:noProof/>
              <w:lang w:eastAsia="nb-NO"/>
            </w:rPr>
          </w:pPr>
          <w:hyperlink w:anchor="_Toc32216719" w:history="1">
            <w:r w:rsidR="00A13C61" w:rsidRPr="002C2C66">
              <w:rPr>
                <w:rStyle w:val="Hyperkobling"/>
                <w:noProof/>
              </w:rPr>
              <w:t>Ansatte</w:t>
            </w:r>
            <w:r w:rsidR="00A13C61">
              <w:rPr>
                <w:noProof/>
                <w:webHidden/>
              </w:rPr>
              <w:tab/>
            </w:r>
            <w:r w:rsidR="00A13C61">
              <w:rPr>
                <w:noProof/>
                <w:webHidden/>
              </w:rPr>
              <w:fldChar w:fldCharType="begin"/>
            </w:r>
            <w:r w:rsidR="00A13C61">
              <w:rPr>
                <w:noProof/>
                <w:webHidden/>
              </w:rPr>
              <w:instrText xml:space="preserve"> PAGEREF _Toc32216719 \h </w:instrText>
            </w:r>
            <w:r w:rsidR="00A13C61">
              <w:rPr>
                <w:noProof/>
                <w:webHidden/>
              </w:rPr>
            </w:r>
            <w:r w:rsidR="00A13C61">
              <w:rPr>
                <w:noProof/>
                <w:webHidden/>
              </w:rPr>
              <w:fldChar w:fldCharType="separate"/>
            </w:r>
            <w:r w:rsidR="00E104CD">
              <w:rPr>
                <w:noProof/>
                <w:webHidden/>
              </w:rPr>
              <w:t>21</w:t>
            </w:r>
            <w:r w:rsidR="00A13C61">
              <w:rPr>
                <w:noProof/>
                <w:webHidden/>
              </w:rPr>
              <w:fldChar w:fldCharType="end"/>
            </w:r>
          </w:hyperlink>
        </w:p>
        <w:p w14:paraId="5D71D37E" w14:textId="6DEC4596" w:rsidR="00A13C61" w:rsidRDefault="00812DD1">
          <w:pPr>
            <w:pStyle w:val="INNH1"/>
            <w:tabs>
              <w:tab w:val="right" w:leader="dot" w:pos="9060"/>
            </w:tabs>
            <w:rPr>
              <w:rFonts w:eastAsiaTheme="minorEastAsia"/>
              <w:noProof/>
              <w:lang w:eastAsia="nb-NO"/>
            </w:rPr>
          </w:pPr>
          <w:hyperlink w:anchor="_Toc32216721" w:history="1">
            <w:r w:rsidR="00A13C61" w:rsidRPr="002C2C66">
              <w:rPr>
                <w:rStyle w:val="Hyperkobling"/>
                <w:noProof/>
              </w:rPr>
              <w:t>Medlemskap</w:t>
            </w:r>
            <w:r w:rsidR="00A13C61">
              <w:rPr>
                <w:noProof/>
                <w:webHidden/>
              </w:rPr>
              <w:tab/>
            </w:r>
            <w:r w:rsidR="00A13C61">
              <w:rPr>
                <w:noProof/>
                <w:webHidden/>
              </w:rPr>
              <w:fldChar w:fldCharType="begin"/>
            </w:r>
            <w:r w:rsidR="00A13C61">
              <w:rPr>
                <w:noProof/>
                <w:webHidden/>
              </w:rPr>
              <w:instrText xml:space="preserve"> PAGEREF _Toc32216721 \h </w:instrText>
            </w:r>
            <w:r w:rsidR="00A13C61">
              <w:rPr>
                <w:noProof/>
                <w:webHidden/>
              </w:rPr>
            </w:r>
            <w:r w:rsidR="00A13C61">
              <w:rPr>
                <w:noProof/>
                <w:webHidden/>
              </w:rPr>
              <w:fldChar w:fldCharType="separate"/>
            </w:r>
            <w:r w:rsidR="00E104CD">
              <w:rPr>
                <w:noProof/>
                <w:webHidden/>
              </w:rPr>
              <w:t>22</w:t>
            </w:r>
            <w:r w:rsidR="00A13C61">
              <w:rPr>
                <w:noProof/>
                <w:webHidden/>
              </w:rPr>
              <w:fldChar w:fldCharType="end"/>
            </w:r>
          </w:hyperlink>
        </w:p>
        <w:p w14:paraId="72CB708C" w14:textId="190EB1B9" w:rsidR="00A13C61" w:rsidRDefault="00812DD1">
          <w:pPr>
            <w:pStyle w:val="INNH2"/>
            <w:tabs>
              <w:tab w:val="right" w:leader="dot" w:pos="9060"/>
            </w:tabs>
            <w:rPr>
              <w:rFonts w:eastAsiaTheme="minorEastAsia"/>
              <w:noProof/>
              <w:lang w:eastAsia="nb-NO"/>
            </w:rPr>
          </w:pPr>
          <w:hyperlink w:anchor="_Toc32216722" w:history="1">
            <w:r w:rsidR="00A13C61" w:rsidRPr="002C2C66">
              <w:rPr>
                <w:rStyle w:val="Hyperkobling"/>
                <w:noProof/>
              </w:rPr>
              <w:t>Medlemskontingent</w:t>
            </w:r>
            <w:r w:rsidR="00A13C61">
              <w:rPr>
                <w:noProof/>
                <w:webHidden/>
              </w:rPr>
              <w:tab/>
            </w:r>
            <w:r w:rsidR="00A13C61">
              <w:rPr>
                <w:noProof/>
                <w:webHidden/>
              </w:rPr>
              <w:fldChar w:fldCharType="begin"/>
            </w:r>
            <w:r w:rsidR="00A13C61">
              <w:rPr>
                <w:noProof/>
                <w:webHidden/>
              </w:rPr>
              <w:instrText xml:space="preserve"> PAGEREF _Toc32216722 \h </w:instrText>
            </w:r>
            <w:r w:rsidR="00A13C61">
              <w:rPr>
                <w:noProof/>
                <w:webHidden/>
              </w:rPr>
            </w:r>
            <w:r w:rsidR="00A13C61">
              <w:rPr>
                <w:noProof/>
                <w:webHidden/>
              </w:rPr>
              <w:fldChar w:fldCharType="separate"/>
            </w:r>
            <w:r w:rsidR="00E104CD">
              <w:rPr>
                <w:noProof/>
                <w:webHidden/>
              </w:rPr>
              <w:t>22</w:t>
            </w:r>
            <w:r w:rsidR="00A13C61">
              <w:rPr>
                <w:noProof/>
                <w:webHidden/>
              </w:rPr>
              <w:fldChar w:fldCharType="end"/>
            </w:r>
          </w:hyperlink>
        </w:p>
        <w:p w14:paraId="629ED2CE" w14:textId="7BDB6528" w:rsidR="00A13C61" w:rsidRDefault="00812DD1" w:rsidP="00141B96">
          <w:pPr>
            <w:pStyle w:val="INNH2"/>
            <w:tabs>
              <w:tab w:val="right" w:leader="dot" w:pos="9060"/>
            </w:tabs>
            <w:rPr>
              <w:rFonts w:eastAsiaTheme="minorEastAsia"/>
              <w:noProof/>
              <w:lang w:eastAsia="nb-NO"/>
            </w:rPr>
          </w:pPr>
          <w:hyperlink w:anchor="_Toc32216723" w:history="1">
            <w:r w:rsidR="00A13C61" w:rsidRPr="002C2C66">
              <w:rPr>
                <w:rStyle w:val="Hyperkobling"/>
                <w:noProof/>
              </w:rPr>
              <w:t>Treningsavgifter</w:t>
            </w:r>
            <w:r w:rsidR="00A13C61">
              <w:rPr>
                <w:noProof/>
                <w:webHidden/>
              </w:rPr>
              <w:tab/>
            </w:r>
            <w:r w:rsidR="00A13C61">
              <w:rPr>
                <w:noProof/>
                <w:webHidden/>
              </w:rPr>
              <w:fldChar w:fldCharType="begin"/>
            </w:r>
            <w:r w:rsidR="00A13C61">
              <w:rPr>
                <w:noProof/>
                <w:webHidden/>
              </w:rPr>
              <w:instrText xml:space="preserve"> PAGEREF _Toc32216723 \h </w:instrText>
            </w:r>
            <w:r w:rsidR="00A13C61">
              <w:rPr>
                <w:noProof/>
                <w:webHidden/>
              </w:rPr>
            </w:r>
            <w:r w:rsidR="00A13C61">
              <w:rPr>
                <w:noProof/>
                <w:webHidden/>
              </w:rPr>
              <w:fldChar w:fldCharType="separate"/>
            </w:r>
            <w:r w:rsidR="00E104CD">
              <w:rPr>
                <w:noProof/>
                <w:webHidden/>
              </w:rPr>
              <w:t>22</w:t>
            </w:r>
            <w:r w:rsidR="00A13C61">
              <w:rPr>
                <w:noProof/>
                <w:webHidden/>
              </w:rPr>
              <w:fldChar w:fldCharType="end"/>
            </w:r>
          </w:hyperlink>
        </w:p>
        <w:p w14:paraId="020A1663" w14:textId="358E6065" w:rsidR="00A13C61" w:rsidRDefault="00812DD1">
          <w:pPr>
            <w:pStyle w:val="INNH1"/>
            <w:tabs>
              <w:tab w:val="right" w:leader="dot" w:pos="9060"/>
            </w:tabs>
            <w:rPr>
              <w:rFonts w:eastAsiaTheme="minorEastAsia"/>
              <w:noProof/>
              <w:lang w:eastAsia="nb-NO"/>
            </w:rPr>
          </w:pPr>
          <w:hyperlink w:anchor="_Toc32216725" w:history="1">
            <w:r w:rsidR="00A13C61" w:rsidRPr="002C2C66">
              <w:rPr>
                <w:rStyle w:val="Hyperkobling"/>
                <w:noProof/>
              </w:rPr>
              <w:t>Klubbens aktivitetstilbud</w:t>
            </w:r>
            <w:r w:rsidR="00A13C61">
              <w:rPr>
                <w:noProof/>
                <w:webHidden/>
              </w:rPr>
              <w:tab/>
            </w:r>
            <w:r w:rsidR="00A13C61">
              <w:rPr>
                <w:noProof/>
                <w:webHidden/>
              </w:rPr>
              <w:fldChar w:fldCharType="begin"/>
            </w:r>
            <w:r w:rsidR="00A13C61">
              <w:rPr>
                <w:noProof/>
                <w:webHidden/>
              </w:rPr>
              <w:instrText xml:space="preserve"> PAGEREF _Toc32216725 \h </w:instrText>
            </w:r>
            <w:r w:rsidR="00A13C61">
              <w:rPr>
                <w:noProof/>
                <w:webHidden/>
              </w:rPr>
            </w:r>
            <w:r w:rsidR="00A13C61">
              <w:rPr>
                <w:noProof/>
                <w:webHidden/>
              </w:rPr>
              <w:fldChar w:fldCharType="separate"/>
            </w:r>
            <w:r w:rsidR="00E104CD">
              <w:rPr>
                <w:noProof/>
                <w:webHidden/>
              </w:rPr>
              <w:t>23</w:t>
            </w:r>
            <w:r w:rsidR="00A13C61">
              <w:rPr>
                <w:noProof/>
                <w:webHidden/>
              </w:rPr>
              <w:fldChar w:fldCharType="end"/>
            </w:r>
          </w:hyperlink>
        </w:p>
        <w:p w14:paraId="580981F8" w14:textId="03D4E62F" w:rsidR="00A13C61" w:rsidRDefault="00812DD1">
          <w:pPr>
            <w:pStyle w:val="INNH2"/>
            <w:tabs>
              <w:tab w:val="right" w:leader="dot" w:pos="9060"/>
            </w:tabs>
            <w:rPr>
              <w:rFonts w:eastAsiaTheme="minorEastAsia"/>
              <w:noProof/>
              <w:lang w:eastAsia="nb-NO"/>
            </w:rPr>
          </w:pPr>
          <w:hyperlink w:anchor="_Toc32216726" w:history="1">
            <w:r w:rsidR="00A13C61" w:rsidRPr="002C2C66">
              <w:rPr>
                <w:rStyle w:val="Hyperkobling"/>
                <w:noProof/>
              </w:rPr>
              <w:t>Barne- og ungdomsidrett</w:t>
            </w:r>
            <w:r w:rsidR="00A13C61">
              <w:rPr>
                <w:noProof/>
                <w:webHidden/>
              </w:rPr>
              <w:tab/>
            </w:r>
            <w:r w:rsidR="00A13C61">
              <w:rPr>
                <w:noProof/>
                <w:webHidden/>
              </w:rPr>
              <w:fldChar w:fldCharType="begin"/>
            </w:r>
            <w:r w:rsidR="00A13C61">
              <w:rPr>
                <w:noProof/>
                <w:webHidden/>
              </w:rPr>
              <w:instrText xml:space="preserve"> PAGEREF _Toc32216726 \h </w:instrText>
            </w:r>
            <w:r w:rsidR="00A13C61">
              <w:rPr>
                <w:noProof/>
                <w:webHidden/>
              </w:rPr>
            </w:r>
            <w:r w:rsidR="00A13C61">
              <w:rPr>
                <w:noProof/>
                <w:webHidden/>
              </w:rPr>
              <w:fldChar w:fldCharType="separate"/>
            </w:r>
            <w:r w:rsidR="00E104CD">
              <w:rPr>
                <w:noProof/>
                <w:webHidden/>
              </w:rPr>
              <w:t>24</w:t>
            </w:r>
            <w:r w:rsidR="00A13C61">
              <w:rPr>
                <w:noProof/>
                <w:webHidden/>
              </w:rPr>
              <w:fldChar w:fldCharType="end"/>
            </w:r>
          </w:hyperlink>
        </w:p>
        <w:p w14:paraId="7FCBF52A" w14:textId="58B7C648" w:rsidR="00A13C61" w:rsidRDefault="00812DD1">
          <w:pPr>
            <w:pStyle w:val="INNH2"/>
            <w:tabs>
              <w:tab w:val="right" w:leader="dot" w:pos="9060"/>
            </w:tabs>
            <w:rPr>
              <w:noProof/>
            </w:rPr>
          </w:pPr>
          <w:hyperlink w:anchor="_Toc32216727" w:history="1">
            <w:r w:rsidR="00A13C61" w:rsidRPr="002C2C66">
              <w:rPr>
                <w:rStyle w:val="Hyperkobling"/>
                <w:noProof/>
              </w:rPr>
              <w:t>Klubbens arrangementer</w:t>
            </w:r>
            <w:r w:rsidR="00A13C61">
              <w:rPr>
                <w:noProof/>
                <w:webHidden/>
              </w:rPr>
              <w:tab/>
            </w:r>
            <w:r w:rsidR="00A13C61">
              <w:rPr>
                <w:noProof/>
                <w:webHidden/>
              </w:rPr>
              <w:fldChar w:fldCharType="begin"/>
            </w:r>
            <w:r w:rsidR="00A13C61">
              <w:rPr>
                <w:noProof/>
                <w:webHidden/>
              </w:rPr>
              <w:instrText xml:space="preserve"> PAGEREF _Toc32216727 \h </w:instrText>
            </w:r>
            <w:r w:rsidR="00A13C61">
              <w:rPr>
                <w:noProof/>
                <w:webHidden/>
              </w:rPr>
            </w:r>
            <w:r w:rsidR="00A13C61">
              <w:rPr>
                <w:noProof/>
                <w:webHidden/>
              </w:rPr>
              <w:fldChar w:fldCharType="separate"/>
            </w:r>
            <w:r w:rsidR="00E104CD">
              <w:rPr>
                <w:noProof/>
                <w:webHidden/>
              </w:rPr>
              <w:t>24</w:t>
            </w:r>
            <w:r w:rsidR="00A13C61">
              <w:rPr>
                <w:noProof/>
                <w:webHidden/>
              </w:rPr>
              <w:fldChar w:fldCharType="end"/>
            </w:r>
          </w:hyperlink>
        </w:p>
        <w:p w14:paraId="1D3E8D21" w14:textId="3D41F067" w:rsidR="00141B96" w:rsidRPr="00141B96" w:rsidRDefault="00812DD1" w:rsidP="00141B96">
          <w:pPr>
            <w:pStyle w:val="INNH2"/>
            <w:tabs>
              <w:tab w:val="right" w:leader="dot" w:pos="9060"/>
            </w:tabs>
            <w:rPr>
              <w:rFonts w:eastAsiaTheme="minorEastAsia"/>
              <w:noProof/>
              <w:lang w:eastAsia="nb-NO"/>
            </w:rPr>
          </w:pPr>
          <w:hyperlink w:anchor="_Toc32216724" w:history="1">
            <w:r w:rsidR="00141B96" w:rsidRPr="002C2C66">
              <w:rPr>
                <w:rStyle w:val="Hyperkobling"/>
                <w:noProof/>
              </w:rPr>
              <w:t>Turneringer og ekstratilbud</w:t>
            </w:r>
            <w:r w:rsidR="00141B96">
              <w:rPr>
                <w:noProof/>
                <w:webHidden/>
              </w:rPr>
              <w:tab/>
            </w:r>
            <w:r w:rsidR="00141B96">
              <w:rPr>
                <w:noProof/>
                <w:webHidden/>
              </w:rPr>
              <w:fldChar w:fldCharType="begin"/>
            </w:r>
            <w:r w:rsidR="00141B96">
              <w:rPr>
                <w:noProof/>
                <w:webHidden/>
              </w:rPr>
              <w:instrText xml:space="preserve"> PAGEREF _Toc32216724 \h </w:instrText>
            </w:r>
            <w:r w:rsidR="00141B96">
              <w:rPr>
                <w:noProof/>
                <w:webHidden/>
              </w:rPr>
            </w:r>
            <w:r w:rsidR="00141B96">
              <w:rPr>
                <w:noProof/>
                <w:webHidden/>
              </w:rPr>
              <w:fldChar w:fldCharType="separate"/>
            </w:r>
            <w:r w:rsidR="00141B96">
              <w:rPr>
                <w:noProof/>
                <w:webHidden/>
              </w:rPr>
              <w:t>23</w:t>
            </w:r>
            <w:r w:rsidR="00141B96">
              <w:rPr>
                <w:noProof/>
                <w:webHidden/>
              </w:rPr>
              <w:fldChar w:fldCharType="end"/>
            </w:r>
          </w:hyperlink>
        </w:p>
        <w:p w14:paraId="4E893695" w14:textId="0FC34BC2" w:rsidR="00A13C61" w:rsidRDefault="00812DD1">
          <w:pPr>
            <w:pStyle w:val="INNH2"/>
            <w:tabs>
              <w:tab w:val="right" w:leader="dot" w:pos="9060"/>
            </w:tabs>
            <w:rPr>
              <w:rFonts w:eastAsiaTheme="minorEastAsia"/>
              <w:noProof/>
              <w:lang w:eastAsia="nb-NO"/>
            </w:rPr>
          </w:pPr>
          <w:hyperlink w:anchor="_Toc32216728" w:history="1">
            <w:r w:rsidR="00A13C61" w:rsidRPr="002C2C66">
              <w:rPr>
                <w:rStyle w:val="Hyperkobling"/>
                <w:noProof/>
              </w:rPr>
              <w:t>Reise i regi klubben</w:t>
            </w:r>
            <w:r w:rsidR="00A13C61">
              <w:rPr>
                <w:noProof/>
                <w:webHidden/>
              </w:rPr>
              <w:tab/>
            </w:r>
            <w:r w:rsidR="00A13C61">
              <w:rPr>
                <w:noProof/>
                <w:webHidden/>
              </w:rPr>
              <w:fldChar w:fldCharType="begin"/>
            </w:r>
            <w:r w:rsidR="00A13C61">
              <w:rPr>
                <w:noProof/>
                <w:webHidden/>
              </w:rPr>
              <w:instrText xml:space="preserve"> PAGEREF _Toc32216728 \h </w:instrText>
            </w:r>
            <w:r w:rsidR="00A13C61">
              <w:rPr>
                <w:noProof/>
                <w:webHidden/>
              </w:rPr>
            </w:r>
            <w:r w:rsidR="00A13C61">
              <w:rPr>
                <w:noProof/>
                <w:webHidden/>
              </w:rPr>
              <w:fldChar w:fldCharType="separate"/>
            </w:r>
            <w:r w:rsidR="00E104CD">
              <w:rPr>
                <w:noProof/>
                <w:webHidden/>
              </w:rPr>
              <w:t>25</w:t>
            </w:r>
            <w:r w:rsidR="00A13C61">
              <w:rPr>
                <w:noProof/>
                <w:webHidden/>
              </w:rPr>
              <w:fldChar w:fldCharType="end"/>
            </w:r>
          </w:hyperlink>
        </w:p>
        <w:p w14:paraId="00FFC262" w14:textId="4DF1FC0E" w:rsidR="00A13C61" w:rsidRDefault="00812DD1">
          <w:pPr>
            <w:pStyle w:val="INNH1"/>
            <w:tabs>
              <w:tab w:val="right" w:leader="dot" w:pos="9060"/>
            </w:tabs>
            <w:rPr>
              <w:rFonts w:eastAsiaTheme="minorEastAsia"/>
              <w:noProof/>
              <w:lang w:eastAsia="nb-NO"/>
            </w:rPr>
          </w:pPr>
          <w:hyperlink w:anchor="_Toc32216729" w:history="1">
            <w:r w:rsidR="00A13C61" w:rsidRPr="002C2C66">
              <w:rPr>
                <w:rStyle w:val="Hyperkobling"/>
                <w:noProof/>
              </w:rPr>
              <w:t>Rollebeskrivelser</w:t>
            </w:r>
            <w:r w:rsidR="00A13C61">
              <w:rPr>
                <w:noProof/>
                <w:webHidden/>
              </w:rPr>
              <w:tab/>
            </w:r>
            <w:r w:rsidR="00A13C61">
              <w:rPr>
                <w:noProof/>
                <w:webHidden/>
              </w:rPr>
              <w:fldChar w:fldCharType="begin"/>
            </w:r>
            <w:r w:rsidR="00A13C61">
              <w:rPr>
                <w:noProof/>
                <w:webHidden/>
              </w:rPr>
              <w:instrText xml:space="preserve"> PAGEREF _Toc32216729 \h </w:instrText>
            </w:r>
            <w:r w:rsidR="00A13C61">
              <w:rPr>
                <w:noProof/>
                <w:webHidden/>
              </w:rPr>
            </w:r>
            <w:r w:rsidR="00A13C61">
              <w:rPr>
                <w:noProof/>
                <w:webHidden/>
              </w:rPr>
              <w:fldChar w:fldCharType="separate"/>
            </w:r>
            <w:r w:rsidR="00E104CD">
              <w:rPr>
                <w:noProof/>
                <w:webHidden/>
              </w:rPr>
              <w:t>25</w:t>
            </w:r>
            <w:r w:rsidR="00A13C61">
              <w:rPr>
                <w:noProof/>
                <w:webHidden/>
              </w:rPr>
              <w:fldChar w:fldCharType="end"/>
            </w:r>
          </w:hyperlink>
        </w:p>
        <w:p w14:paraId="6ED0CB51" w14:textId="55F1A6F5" w:rsidR="00A13C61" w:rsidRDefault="00812DD1">
          <w:pPr>
            <w:pStyle w:val="INNH2"/>
            <w:tabs>
              <w:tab w:val="right" w:leader="dot" w:pos="9060"/>
            </w:tabs>
            <w:rPr>
              <w:rFonts w:eastAsiaTheme="minorEastAsia"/>
              <w:noProof/>
              <w:lang w:eastAsia="nb-NO"/>
            </w:rPr>
          </w:pPr>
          <w:hyperlink w:anchor="_Toc32216730" w:history="1">
            <w:r w:rsidR="00A13C61" w:rsidRPr="002C2C66">
              <w:rPr>
                <w:rStyle w:val="Hyperkobling"/>
                <w:noProof/>
              </w:rPr>
              <w:t>Spiller</w:t>
            </w:r>
            <w:r w:rsidR="00A13C61">
              <w:rPr>
                <w:noProof/>
                <w:webHidden/>
              </w:rPr>
              <w:tab/>
            </w:r>
            <w:r w:rsidR="00A13C61">
              <w:rPr>
                <w:noProof/>
                <w:webHidden/>
              </w:rPr>
              <w:fldChar w:fldCharType="begin"/>
            </w:r>
            <w:r w:rsidR="00A13C61">
              <w:rPr>
                <w:noProof/>
                <w:webHidden/>
              </w:rPr>
              <w:instrText xml:space="preserve"> PAGEREF _Toc32216730 \h </w:instrText>
            </w:r>
            <w:r w:rsidR="00A13C61">
              <w:rPr>
                <w:noProof/>
                <w:webHidden/>
              </w:rPr>
            </w:r>
            <w:r w:rsidR="00A13C61">
              <w:rPr>
                <w:noProof/>
                <w:webHidden/>
              </w:rPr>
              <w:fldChar w:fldCharType="separate"/>
            </w:r>
            <w:r w:rsidR="00E104CD">
              <w:rPr>
                <w:noProof/>
                <w:webHidden/>
              </w:rPr>
              <w:t>25</w:t>
            </w:r>
            <w:r w:rsidR="00A13C61">
              <w:rPr>
                <w:noProof/>
                <w:webHidden/>
              </w:rPr>
              <w:fldChar w:fldCharType="end"/>
            </w:r>
          </w:hyperlink>
        </w:p>
        <w:p w14:paraId="5B14D896" w14:textId="6DA13C6D" w:rsidR="00A13C61" w:rsidRDefault="00812DD1">
          <w:pPr>
            <w:pStyle w:val="INNH2"/>
            <w:tabs>
              <w:tab w:val="right" w:leader="dot" w:pos="9060"/>
            </w:tabs>
            <w:rPr>
              <w:rFonts w:eastAsiaTheme="minorEastAsia"/>
              <w:noProof/>
              <w:lang w:eastAsia="nb-NO"/>
            </w:rPr>
          </w:pPr>
          <w:hyperlink w:anchor="_Toc32216731" w:history="1">
            <w:r w:rsidR="00A13C61" w:rsidRPr="002C2C66">
              <w:rPr>
                <w:rStyle w:val="Hyperkobling"/>
                <w:noProof/>
              </w:rPr>
              <w:t>Forelder/foresatt</w:t>
            </w:r>
            <w:r w:rsidR="00A13C61">
              <w:rPr>
                <w:noProof/>
                <w:webHidden/>
              </w:rPr>
              <w:tab/>
            </w:r>
            <w:r w:rsidR="00A13C61">
              <w:rPr>
                <w:noProof/>
                <w:webHidden/>
              </w:rPr>
              <w:fldChar w:fldCharType="begin"/>
            </w:r>
            <w:r w:rsidR="00A13C61">
              <w:rPr>
                <w:noProof/>
                <w:webHidden/>
              </w:rPr>
              <w:instrText xml:space="preserve"> PAGEREF _Toc32216731 \h </w:instrText>
            </w:r>
            <w:r w:rsidR="00A13C61">
              <w:rPr>
                <w:noProof/>
                <w:webHidden/>
              </w:rPr>
            </w:r>
            <w:r w:rsidR="00A13C61">
              <w:rPr>
                <w:noProof/>
                <w:webHidden/>
              </w:rPr>
              <w:fldChar w:fldCharType="separate"/>
            </w:r>
            <w:r w:rsidR="00E104CD">
              <w:rPr>
                <w:noProof/>
                <w:webHidden/>
              </w:rPr>
              <w:t>25</w:t>
            </w:r>
            <w:r w:rsidR="00A13C61">
              <w:rPr>
                <w:noProof/>
                <w:webHidden/>
              </w:rPr>
              <w:fldChar w:fldCharType="end"/>
            </w:r>
          </w:hyperlink>
        </w:p>
        <w:p w14:paraId="49C5E91A" w14:textId="5ED2E268" w:rsidR="00A13C61" w:rsidRDefault="00812DD1">
          <w:pPr>
            <w:pStyle w:val="INNH2"/>
            <w:tabs>
              <w:tab w:val="right" w:leader="dot" w:pos="9060"/>
            </w:tabs>
            <w:rPr>
              <w:rFonts w:eastAsiaTheme="minorEastAsia"/>
              <w:noProof/>
              <w:lang w:eastAsia="nb-NO"/>
            </w:rPr>
          </w:pPr>
          <w:hyperlink w:anchor="_Toc32216732" w:history="1">
            <w:r w:rsidR="00A13C61" w:rsidRPr="002C2C66">
              <w:rPr>
                <w:rStyle w:val="Hyperkobling"/>
                <w:noProof/>
              </w:rPr>
              <w:t>Trener</w:t>
            </w:r>
            <w:r w:rsidR="00A13C61">
              <w:rPr>
                <w:noProof/>
                <w:webHidden/>
              </w:rPr>
              <w:tab/>
            </w:r>
            <w:r w:rsidR="00A13C61">
              <w:rPr>
                <w:noProof/>
                <w:webHidden/>
              </w:rPr>
              <w:fldChar w:fldCharType="begin"/>
            </w:r>
            <w:r w:rsidR="00A13C61">
              <w:rPr>
                <w:noProof/>
                <w:webHidden/>
              </w:rPr>
              <w:instrText xml:space="preserve"> PAGEREF _Toc32216732 \h </w:instrText>
            </w:r>
            <w:r w:rsidR="00A13C61">
              <w:rPr>
                <w:noProof/>
                <w:webHidden/>
              </w:rPr>
            </w:r>
            <w:r w:rsidR="00A13C61">
              <w:rPr>
                <w:noProof/>
                <w:webHidden/>
              </w:rPr>
              <w:fldChar w:fldCharType="separate"/>
            </w:r>
            <w:r w:rsidR="00E104CD">
              <w:rPr>
                <w:noProof/>
                <w:webHidden/>
              </w:rPr>
              <w:t>26</w:t>
            </w:r>
            <w:r w:rsidR="00A13C61">
              <w:rPr>
                <w:noProof/>
                <w:webHidden/>
              </w:rPr>
              <w:fldChar w:fldCharType="end"/>
            </w:r>
          </w:hyperlink>
        </w:p>
        <w:p w14:paraId="488C78E4" w14:textId="2B941E48" w:rsidR="00A13C61" w:rsidRDefault="00812DD1">
          <w:pPr>
            <w:pStyle w:val="INNH2"/>
            <w:tabs>
              <w:tab w:val="right" w:leader="dot" w:pos="9060"/>
            </w:tabs>
            <w:rPr>
              <w:rFonts w:eastAsiaTheme="minorEastAsia"/>
              <w:noProof/>
              <w:lang w:eastAsia="nb-NO"/>
            </w:rPr>
          </w:pPr>
          <w:hyperlink w:anchor="_Toc32216733" w:history="1">
            <w:r w:rsidR="00A13C61" w:rsidRPr="002C2C66">
              <w:rPr>
                <w:rStyle w:val="Hyperkobling"/>
                <w:noProof/>
              </w:rPr>
              <w:t>Lagleder</w:t>
            </w:r>
            <w:r w:rsidR="00A13C61">
              <w:rPr>
                <w:noProof/>
                <w:webHidden/>
              </w:rPr>
              <w:tab/>
            </w:r>
            <w:r w:rsidR="00A13C61">
              <w:rPr>
                <w:noProof/>
                <w:webHidden/>
              </w:rPr>
              <w:fldChar w:fldCharType="begin"/>
            </w:r>
            <w:r w:rsidR="00A13C61">
              <w:rPr>
                <w:noProof/>
                <w:webHidden/>
              </w:rPr>
              <w:instrText xml:space="preserve"> PAGEREF _Toc32216733 \h </w:instrText>
            </w:r>
            <w:r w:rsidR="00A13C61">
              <w:rPr>
                <w:noProof/>
                <w:webHidden/>
              </w:rPr>
            </w:r>
            <w:r w:rsidR="00A13C61">
              <w:rPr>
                <w:noProof/>
                <w:webHidden/>
              </w:rPr>
              <w:fldChar w:fldCharType="separate"/>
            </w:r>
            <w:r w:rsidR="00E104CD">
              <w:rPr>
                <w:noProof/>
                <w:webHidden/>
              </w:rPr>
              <w:t>26</w:t>
            </w:r>
            <w:r w:rsidR="00A13C61">
              <w:rPr>
                <w:noProof/>
                <w:webHidden/>
              </w:rPr>
              <w:fldChar w:fldCharType="end"/>
            </w:r>
          </w:hyperlink>
        </w:p>
        <w:p w14:paraId="500692A0" w14:textId="436250BC" w:rsidR="00A13C61" w:rsidRDefault="00812DD1">
          <w:pPr>
            <w:pStyle w:val="INNH2"/>
            <w:tabs>
              <w:tab w:val="right" w:leader="dot" w:pos="9060"/>
            </w:tabs>
            <w:rPr>
              <w:rFonts w:eastAsiaTheme="minorEastAsia"/>
              <w:noProof/>
              <w:lang w:eastAsia="nb-NO"/>
            </w:rPr>
          </w:pPr>
          <w:hyperlink w:anchor="_Toc32216734" w:history="1">
            <w:r w:rsidR="00A13C61" w:rsidRPr="002C2C66">
              <w:rPr>
                <w:rStyle w:val="Hyperkobling"/>
                <w:noProof/>
              </w:rPr>
              <w:t>Kampvert</w:t>
            </w:r>
            <w:r w:rsidR="00A13C61">
              <w:rPr>
                <w:noProof/>
                <w:webHidden/>
              </w:rPr>
              <w:tab/>
            </w:r>
            <w:r w:rsidR="00A13C61">
              <w:rPr>
                <w:noProof/>
                <w:webHidden/>
              </w:rPr>
              <w:fldChar w:fldCharType="begin"/>
            </w:r>
            <w:r w:rsidR="00A13C61">
              <w:rPr>
                <w:noProof/>
                <w:webHidden/>
              </w:rPr>
              <w:instrText xml:space="preserve"> PAGEREF _Toc32216734 \h </w:instrText>
            </w:r>
            <w:r w:rsidR="00A13C61">
              <w:rPr>
                <w:noProof/>
                <w:webHidden/>
              </w:rPr>
            </w:r>
            <w:r w:rsidR="00A13C61">
              <w:rPr>
                <w:noProof/>
                <w:webHidden/>
              </w:rPr>
              <w:fldChar w:fldCharType="separate"/>
            </w:r>
            <w:r w:rsidR="00E104CD">
              <w:rPr>
                <w:noProof/>
                <w:webHidden/>
              </w:rPr>
              <w:t>27</w:t>
            </w:r>
            <w:r w:rsidR="00A13C61">
              <w:rPr>
                <w:noProof/>
                <w:webHidden/>
              </w:rPr>
              <w:fldChar w:fldCharType="end"/>
            </w:r>
          </w:hyperlink>
        </w:p>
        <w:p w14:paraId="2733EF20" w14:textId="029DC695" w:rsidR="00A13C61" w:rsidRDefault="00812DD1">
          <w:pPr>
            <w:pStyle w:val="INNH2"/>
            <w:tabs>
              <w:tab w:val="right" w:leader="dot" w:pos="9060"/>
            </w:tabs>
            <w:rPr>
              <w:rFonts w:eastAsiaTheme="minorEastAsia"/>
              <w:noProof/>
              <w:lang w:eastAsia="nb-NO"/>
            </w:rPr>
          </w:pPr>
          <w:hyperlink w:anchor="_Toc32216735" w:history="1">
            <w:r w:rsidR="00A13C61" w:rsidRPr="002C2C66">
              <w:rPr>
                <w:rStyle w:val="Hyperkobling"/>
                <w:noProof/>
              </w:rPr>
              <w:t>Dommer</w:t>
            </w:r>
            <w:r w:rsidR="00A13C61">
              <w:rPr>
                <w:noProof/>
                <w:webHidden/>
              </w:rPr>
              <w:tab/>
            </w:r>
            <w:r w:rsidR="00A13C61">
              <w:rPr>
                <w:noProof/>
                <w:webHidden/>
              </w:rPr>
              <w:fldChar w:fldCharType="begin"/>
            </w:r>
            <w:r w:rsidR="00A13C61">
              <w:rPr>
                <w:noProof/>
                <w:webHidden/>
              </w:rPr>
              <w:instrText xml:space="preserve"> PAGEREF _Toc32216735 \h </w:instrText>
            </w:r>
            <w:r w:rsidR="00A13C61">
              <w:rPr>
                <w:noProof/>
                <w:webHidden/>
              </w:rPr>
            </w:r>
            <w:r w:rsidR="00A13C61">
              <w:rPr>
                <w:noProof/>
                <w:webHidden/>
              </w:rPr>
              <w:fldChar w:fldCharType="separate"/>
            </w:r>
            <w:r w:rsidR="00E104CD">
              <w:rPr>
                <w:noProof/>
                <w:webHidden/>
              </w:rPr>
              <w:t>27</w:t>
            </w:r>
            <w:r w:rsidR="00A13C61">
              <w:rPr>
                <w:noProof/>
                <w:webHidden/>
              </w:rPr>
              <w:fldChar w:fldCharType="end"/>
            </w:r>
          </w:hyperlink>
        </w:p>
        <w:p w14:paraId="0E6960CA" w14:textId="4BC52AC8" w:rsidR="00A13C61" w:rsidRDefault="00812DD1">
          <w:pPr>
            <w:pStyle w:val="INNH2"/>
            <w:tabs>
              <w:tab w:val="right" w:leader="dot" w:pos="9060"/>
            </w:tabs>
            <w:rPr>
              <w:rFonts w:eastAsiaTheme="minorEastAsia"/>
              <w:noProof/>
              <w:lang w:eastAsia="nb-NO"/>
            </w:rPr>
          </w:pPr>
          <w:hyperlink w:anchor="_Toc32216736" w:history="1">
            <w:r w:rsidR="00A13C61" w:rsidRPr="002C2C66">
              <w:rPr>
                <w:rStyle w:val="Hyperkobling"/>
                <w:noProof/>
              </w:rPr>
              <w:t>Rekrutteringsansvarlig</w:t>
            </w:r>
            <w:r w:rsidR="00A13C61">
              <w:rPr>
                <w:noProof/>
                <w:webHidden/>
              </w:rPr>
              <w:tab/>
            </w:r>
            <w:r w:rsidR="00A13C61">
              <w:rPr>
                <w:noProof/>
                <w:webHidden/>
              </w:rPr>
              <w:fldChar w:fldCharType="begin"/>
            </w:r>
            <w:r w:rsidR="00A13C61">
              <w:rPr>
                <w:noProof/>
                <w:webHidden/>
              </w:rPr>
              <w:instrText xml:space="preserve"> PAGEREF _Toc32216736 \h </w:instrText>
            </w:r>
            <w:r w:rsidR="00A13C61">
              <w:rPr>
                <w:noProof/>
                <w:webHidden/>
              </w:rPr>
            </w:r>
            <w:r w:rsidR="00A13C61">
              <w:rPr>
                <w:noProof/>
                <w:webHidden/>
              </w:rPr>
              <w:fldChar w:fldCharType="separate"/>
            </w:r>
            <w:r w:rsidR="00E104CD">
              <w:rPr>
                <w:noProof/>
                <w:webHidden/>
              </w:rPr>
              <w:t>27</w:t>
            </w:r>
            <w:r w:rsidR="00A13C61">
              <w:rPr>
                <w:noProof/>
                <w:webHidden/>
              </w:rPr>
              <w:fldChar w:fldCharType="end"/>
            </w:r>
          </w:hyperlink>
        </w:p>
        <w:p w14:paraId="7BB2E7C4" w14:textId="696C9D1E" w:rsidR="00A13C61" w:rsidRDefault="00812DD1">
          <w:pPr>
            <w:pStyle w:val="INNH2"/>
            <w:tabs>
              <w:tab w:val="right" w:leader="dot" w:pos="9060"/>
            </w:tabs>
            <w:rPr>
              <w:rFonts w:eastAsiaTheme="minorEastAsia"/>
              <w:noProof/>
              <w:lang w:eastAsia="nb-NO"/>
            </w:rPr>
          </w:pPr>
          <w:hyperlink w:anchor="_Toc32216737" w:history="1">
            <w:r w:rsidR="00A13C61" w:rsidRPr="002C2C66">
              <w:rPr>
                <w:rStyle w:val="Hyperkobling"/>
                <w:noProof/>
              </w:rPr>
              <w:t>Sportslig ledelse</w:t>
            </w:r>
            <w:r w:rsidR="00A13C61">
              <w:rPr>
                <w:noProof/>
                <w:webHidden/>
              </w:rPr>
              <w:tab/>
            </w:r>
            <w:r w:rsidR="00A13C61">
              <w:rPr>
                <w:noProof/>
                <w:webHidden/>
              </w:rPr>
              <w:fldChar w:fldCharType="begin"/>
            </w:r>
            <w:r w:rsidR="00A13C61">
              <w:rPr>
                <w:noProof/>
                <w:webHidden/>
              </w:rPr>
              <w:instrText xml:space="preserve"> PAGEREF _Toc32216737 \h </w:instrText>
            </w:r>
            <w:r w:rsidR="00A13C61">
              <w:rPr>
                <w:noProof/>
                <w:webHidden/>
              </w:rPr>
            </w:r>
            <w:r w:rsidR="00A13C61">
              <w:rPr>
                <w:noProof/>
                <w:webHidden/>
              </w:rPr>
              <w:fldChar w:fldCharType="separate"/>
            </w:r>
            <w:r w:rsidR="00E104CD">
              <w:rPr>
                <w:noProof/>
                <w:webHidden/>
              </w:rPr>
              <w:t>27</w:t>
            </w:r>
            <w:r w:rsidR="00A13C61">
              <w:rPr>
                <w:noProof/>
                <w:webHidden/>
              </w:rPr>
              <w:fldChar w:fldCharType="end"/>
            </w:r>
          </w:hyperlink>
        </w:p>
        <w:p w14:paraId="197247DC" w14:textId="3CB189E4" w:rsidR="00A13C61" w:rsidRDefault="00812DD1">
          <w:pPr>
            <w:pStyle w:val="INNH2"/>
            <w:tabs>
              <w:tab w:val="right" w:leader="dot" w:pos="9060"/>
            </w:tabs>
            <w:rPr>
              <w:rFonts w:eastAsiaTheme="minorEastAsia"/>
              <w:noProof/>
              <w:lang w:eastAsia="nb-NO"/>
            </w:rPr>
          </w:pPr>
          <w:hyperlink w:anchor="_Toc32216738" w:history="1">
            <w:r w:rsidR="00A13C61" w:rsidRPr="002C2C66">
              <w:rPr>
                <w:rStyle w:val="Hyperkobling"/>
                <w:noProof/>
              </w:rPr>
              <w:t>Trenerveileder</w:t>
            </w:r>
            <w:r w:rsidR="00A13C61">
              <w:rPr>
                <w:noProof/>
                <w:webHidden/>
              </w:rPr>
              <w:tab/>
            </w:r>
            <w:r w:rsidR="00A13C61">
              <w:rPr>
                <w:noProof/>
                <w:webHidden/>
              </w:rPr>
              <w:fldChar w:fldCharType="begin"/>
            </w:r>
            <w:r w:rsidR="00A13C61">
              <w:rPr>
                <w:noProof/>
                <w:webHidden/>
              </w:rPr>
              <w:instrText xml:space="preserve"> PAGEREF _Toc32216738 \h </w:instrText>
            </w:r>
            <w:r w:rsidR="00A13C61">
              <w:rPr>
                <w:noProof/>
                <w:webHidden/>
              </w:rPr>
            </w:r>
            <w:r w:rsidR="00A13C61">
              <w:rPr>
                <w:noProof/>
                <w:webHidden/>
              </w:rPr>
              <w:fldChar w:fldCharType="separate"/>
            </w:r>
            <w:r w:rsidR="00E104CD">
              <w:rPr>
                <w:noProof/>
                <w:webHidden/>
              </w:rPr>
              <w:t>27</w:t>
            </w:r>
            <w:r w:rsidR="00A13C61">
              <w:rPr>
                <w:noProof/>
                <w:webHidden/>
              </w:rPr>
              <w:fldChar w:fldCharType="end"/>
            </w:r>
          </w:hyperlink>
        </w:p>
        <w:p w14:paraId="503B8DED" w14:textId="3DDC3F21" w:rsidR="00A13C61" w:rsidRDefault="00812DD1">
          <w:pPr>
            <w:pStyle w:val="INNH2"/>
            <w:tabs>
              <w:tab w:val="right" w:leader="dot" w:pos="9060"/>
            </w:tabs>
            <w:rPr>
              <w:rFonts w:eastAsiaTheme="minorEastAsia"/>
              <w:noProof/>
              <w:lang w:eastAsia="nb-NO"/>
            </w:rPr>
          </w:pPr>
          <w:hyperlink w:anchor="_Toc32216739" w:history="1">
            <w:r w:rsidR="00A13C61" w:rsidRPr="002C2C66">
              <w:rPr>
                <w:rStyle w:val="Hyperkobling"/>
                <w:noProof/>
              </w:rPr>
              <w:t>Fair play-ansvarlig</w:t>
            </w:r>
            <w:r w:rsidR="00A13C61">
              <w:rPr>
                <w:noProof/>
                <w:webHidden/>
              </w:rPr>
              <w:tab/>
            </w:r>
            <w:r w:rsidR="00A13C61">
              <w:rPr>
                <w:noProof/>
                <w:webHidden/>
              </w:rPr>
              <w:fldChar w:fldCharType="begin"/>
            </w:r>
            <w:r w:rsidR="00A13C61">
              <w:rPr>
                <w:noProof/>
                <w:webHidden/>
              </w:rPr>
              <w:instrText xml:space="preserve"> PAGEREF _Toc32216739 \h </w:instrText>
            </w:r>
            <w:r w:rsidR="00A13C61">
              <w:rPr>
                <w:noProof/>
                <w:webHidden/>
              </w:rPr>
            </w:r>
            <w:r w:rsidR="00A13C61">
              <w:rPr>
                <w:noProof/>
                <w:webHidden/>
              </w:rPr>
              <w:fldChar w:fldCharType="separate"/>
            </w:r>
            <w:r w:rsidR="00E104CD">
              <w:rPr>
                <w:noProof/>
                <w:webHidden/>
              </w:rPr>
              <w:t>27</w:t>
            </w:r>
            <w:r w:rsidR="00A13C61">
              <w:rPr>
                <w:noProof/>
                <w:webHidden/>
              </w:rPr>
              <w:fldChar w:fldCharType="end"/>
            </w:r>
          </w:hyperlink>
        </w:p>
        <w:p w14:paraId="17C0901F" w14:textId="585F50B2" w:rsidR="00A13C61" w:rsidRDefault="00812DD1">
          <w:pPr>
            <w:pStyle w:val="INNH2"/>
            <w:tabs>
              <w:tab w:val="right" w:leader="dot" w:pos="9060"/>
            </w:tabs>
            <w:rPr>
              <w:rFonts w:eastAsiaTheme="minorEastAsia"/>
              <w:noProof/>
              <w:lang w:eastAsia="nb-NO"/>
            </w:rPr>
          </w:pPr>
          <w:hyperlink w:anchor="_Toc32216740" w:history="1">
            <w:r w:rsidR="00A13C61" w:rsidRPr="002C2C66">
              <w:rPr>
                <w:rStyle w:val="Hyperkobling"/>
                <w:noProof/>
              </w:rPr>
              <w:t>Kvalitetsklubbansvarlig</w:t>
            </w:r>
            <w:r w:rsidR="00A13C61">
              <w:rPr>
                <w:noProof/>
                <w:webHidden/>
              </w:rPr>
              <w:tab/>
            </w:r>
            <w:r w:rsidR="00A13C61">
              <w:rPr>
                <w:noProof/>
                <w:webHidden/>
              </w:rPr>
              <w:fldChar w:fldCharType="begin"/>
            </w:r>
            <w:r w:rsidR="00A13C61">
              <w:rPr>
                <w:noProof/>
                <w:webHidden/>
              </w:rPr>
              <w:instrText xml:space="preserve"> PAGEREF _Toc32216740 \h </w:instrText>
            </w:r>
            <w:r w:rsidR="00A13C61">
              <w:rPr>
                <w:noProof/>
                <w:webHidden/>
              </w:rPr>
            </w:r>
            <w:r w:rsidR="00A13C61">
              <w:rPr>
                <w:noProof/>
                <w:webHidden/>
              </w:rPr>
              <w:fldChar w:fldCharType="separate"/>
            </w:r>
            <w:r w:rsidR="00E104CD">
              <w:rPr>
                <w:noProof/>
                <w:webHidden/>
              </w:rPr>
              <w:t>27</w:t>
            </w:r>
            <w:r w:rsidR="00A13C61">
              <w:rPr>
                <w:noProof/>
                <w:webHidden/>
              </w:rPr>
              <w:fldChar w:fldCharType="end"/>
            </w:r>
          </w:hyperlink>
        </w:p>
        <w:p w14:paraId="5165B2A1" w14:textId="2BC45101" w:rsidR="00A13C61" w:rsidRDefault="00812DD1">
          <w:pPr>
            <w:pStyle w:val="INNH2"/>
            <w:tabs>
              <w:tab w:val="right" w:leader="dot" w:pos="9060"/>
            </w:tabs>
            <w:rPr>
              <w:rFonts w:eastAsiaTheme="minorEastAsia"/>
              <w:noProof/>
              <w:lang w:eastAsia="nb-NO"/>
            </w:rPr>
          </w:pPr>
          <w:hyperlink w:anchor="_Toc32216741" w:history="1">
            <w:r w:rsidR="00A13C61" w:rsidRPr="002C2C66">
              <w:rPr>
                <w:rStyle w:val="Hyperkobling"/>
                <w:noProof/>
              </w:rPr>
              <w:t>Dommeransvarlig</w:t>
            </w:r>
            <w:r w:rsidR="00A13C61">
              <w:rPr>
                <w:noProof/>
                <w:webHidden/>
              </w:rPr>
              <w:tab/>
            </w:r>
            <w:r w:rsidR="00A13C61">
              <w:rPr>
                <w:noProof/>
                <w:webHidden/>
              </w:rPr>
              <w:fldChar w:fldCharType="begin"/>
            </w:r>
            <w:r w:rsidR="00A13C61">
              <w:rPr>
                <w:noProof/>
                <w:webHidden/>
              </w:rPr>
              <w:instrText xml:space="preserve"> PAGEREF _Toc32216741 \h </w:instrText>
            </w:r>
            <w:r w:rsidR="00A13C61">
              <w:rPr>
                <w:noProof/>
                <w:webHidden/>
              </w:rPr>
            </w:r>
            <w:r w:rsidR="00A13C61">
              <w:rPr>
                <w:noProof/>
                <w:webHidden/>
              </w:rPr>
              <w:fldChar w:fldCharType="separate"/>
            </w:r>
            <w:r w:rsidR="00E104CD">
              <w:rPr>
                <w:noProof/>
                <w:webHidden/>
              </w:rPr>
              <w:t>28</w:t>
            </w:r>
            <w:r w:rsidR="00A13C61">
              <w:rPr>
                <w:noProof/>
                <w:webHidden/>
              </w:rPr>
              <w:fldChar w:fldCharType="end"/>
            </w:r>
          </w:hyperlink>
        </w:p>
        <w:p w14:paraId="45829B43" w14:textId="0A203CC8" w:rsidR="00A13C61" w:rsidRDefault="00812DD1">
          <w:pPr>
            <w:pStyle w:val="INNH2"/>
            <w:tabs>
              <w:tab w:val="right" w:leader="dot" w:pos="9060"/>
            </w:tabs>
            <w:rPr>
              <w:rFonts w:eastAsiaTheme="minorEastAsia"/>
              <w:noProof/>
              <w:lang w:eastAsia="nb-NO"/>
            </w:rPr>
          </w:pPr>
          <w:hyperlink w:anchor="_Toc32216742" w:history="1">
            <w:r w:rsidR="00A13C61" w:rsidRPr="002C2C66">
              <w:rPr>
                <w:rStyle w:val="Hyperkobling"/>
                <w:noProof/>
              </w:rPr>
              <w:t>FIKS-ansvarlig</w:t>
            </w:r>
            <w:r w:rsidR="00A13C61">
              <w:rPr>
                <w:noProof/>
                <w:webHidden/>
              </w:rPr>
              <w:tab/>
            </w:r>
            <w:r w:rsidR="00A13C61">
              <w:rPr>
                <w:noProof/>
                <w:webHidden/>
              </w:rPr>
              <w:fldChar w:fldCharType="begin"/>
            </w:r>
            <w:r w:rsidR="00A13C61">
              <w:rPr>
                <w:noProof/>
                <w:webHidden/>
              </w:rPr>
              <w:instrText xml:space="preserve"> PAGEREF _Toc32216742 \h </w:instrText>
            </w:r>
            <w:r w:rsidR="00A13C61">
              <w:rPr>
                <w:noProof/>
                <w:webHidden/>
              </w:rPr>
            </w:r>
            <w:r w:rsidR="00A13C61">
              <w:rPr>
                <w:noProof/>
                <w:webHidden/>
              </w:rPr>
              <w:fldChar w:fldCharType="separate"/>
            </w:r>
            <w:r w:rsidR="00E104CD">
              <w:rPr>
                <w:noProof/>
                <w:webHidden/>
              </w:rPr>
              <w:t>28</w:t>
            </w:r>
            <w:r w:rsidR="00A13C61">
              <w:rPr>
                <w:noProof/>
                <w:webHidden/>
              </w:rPr>
              <w:fldChar w:fldCharType="end"/>
            </w:r>
          </w:hyperlink>
        </w:p>
        <w:p w14:paraId="3E8B2BD6" w14:textId="21EB8AFF" w:rsidR="00A13C61" w:rsidRDefault="00812DD1">
          <w:pPr>
            <w:pStyle w:val="INNH1"/>
            <w:tabs>
              <w:tab w:val="right" w:leader="dot" w:pos="9060"/>
            </w:tabs>
            <w:rPr>
              <w:rFonts w:eastAsiaTheme="minorEastAsia"/>
              <w:noProof/>
              <w:lang w:eastAsia="nb-NO"/>
            </w:rPr>
          </w:pPr>
          <w:hyperlink w:anchor="_Toc32216743" w:history="1">
            <w:r w:rsidR="00A13C61" w:rsidRPr="002C2C66">
              <w:rPr>
                <w:rStyle w:val="Hyperkobling"/>
                <w:noProof/>
              </w:rPr>
              <w:t>Klubbdrift</w:t>
            </w:r>
            <w:r w:rsidR="00A13C61">
              <w:rPr>
                <w:noProof/>
                <w:webHidden/>
              </w:rPr>
              <w:tab/>
            </w:r>
            <w:r w:rsidR="00A13C61">
              <w:rPr>
                <w:noProof/>
                <w:webHidden/>
              </w:rPr>
              <w:fldChar w:fldCharType="begin"/>
            </w:r>
            <w:r w:rsidR="00A13C61">
              <w:rPr>
                <w:noProof/>
                <w:webHidden/>
              </w:rPr>
              <w:instrText xml:space="preserve"> PAGEREF _Toc32216743 \h </w:instrText>
            </w:r>
            <w:r w:rsidR="00A13C61">
              <w:rPr>
                <w:noProof/>
                <w:webHidden/>
              </w:rPr>
            </w:r>
            <w:r w:rsidR="00A13C61">
              <w:rPr>
                <w:noProof/>
                <w:webHidden/>
              </w:rPr>
              <w:fldChar w:fldCharType="separate"/>
            </w:r>
            <w:r w:rsidR="00E104CD">
              <w:rPr>
                <w:noProof/>
                <w:webHidden/>
              </w:rPr>
              <w:t>28</w:t>
            </w:r>
            <w:r w:rsidR="00A13C61">
              <w:rPr>
                <w:noProof/>
                <w:webHidden/>
              </w:rPr>
              <w:fldChar w:fldCharType="end"/>
            </w:r>
          </w:hyperlink>
        </w:p>
        <w:p w14:paraId="7C1D8A0E" w14:textId="5B3832B8" w:rsidR="00A13C61" w:rsidRDefault="00812DD1">
          <w:pPr>
            <w:pStyle w:val="INNH2"/>
            <w:tabs>
              <w:tab w:val="right" w:leader="dot" w:pos="9060"/>
            </w:tabs>
            <w:rPr>
              <w:rFonts w:eastAsiaTheme="minorEastAsia"/>
              <w:noProof/>
              <w:lang w:eastAsia="nb-NO"/>
            </w:rPr>
          </w:pPr>
          <w:hyperlink w:anchor="_Toc32216744" w:history="1">
            <w:r w:rsidR="00A13C61" w:rsidRPr="002C2C66">
              <w:rPr>
                <w:rStyle w:val="Hyperkobling"/>
                <w:noProof/>
              </w:rPr>
              <w:t>Årshjul</w:t>
            </w:r>
            <w:r w:rsidR="00A13C61">
              <w:rPr>
                <w:noProof/>
                <w:webHidden/>
              </w:rPr>
              <w:tab/>
            </w:r>
            <w:r w:rsidR="00A13C61">
              <w:rPr>
                <w:noProof/>
                <w:webHidden/>
              </w:rPr>
              <w:fldChar w:fldCharType="begin"/>
            </w:r>
            <w:r w:rsidR="00A13C61">
              <w:rPr>
                <w:noProof/>
                <w:webHidden/>
              </w:rPr>
              <w:instrText xml:space="preserve"> PAGEREF _Toc32216744 \h </w:instrText>
            </w:r>
            <w:r w:rsidR="00A13C61">
              <w:rPr>
                <w:noProof/>
                <w:webHidden/>
              </w:rPr>
            </w:r>
            <w:r w:rsidR="00A13C61">
              <w:rPr>
                <w:noProof/>
                <w:webHidden/>
              </w:rPr>
              <w:fldChar w:fldCharType="separate"/>
            </w:r>
            <w:r w:rsidR="00E104CD">
              <w:rPr>
                <w:noProof/>
                <w:webHidden/>
              </w:rPr>
              <w:t>28</w:t>
            </w:r>
            <w:r w:rsidR="00A13C61">
              <w:rPr>
                <w:noProof/>
                <w:webHidden/>
              </w:rPr>
              <w:fldChar w:fldCharType="end"/>
            </w:r>
          </w:hyperlink>
        </w:p>
        <w:p w14:paraId="144628B6" w14:textId="16083C8F" w:rsidR="00A13C61" w:rsidRDefault="00812DD1">
          <w:pPr>
            <w:pStyle w:val="INNH2"/>
            <w:tabs>
              <w:tab w:val="right" w:leader="dot" w:pos="9060"/>
            </w:tabs>
            <w:rPr>
              <w:rFonts w:eastAsiaTheme="minorEastAsia"/>
              <w:noProof/>
              <w:lang w:eastAsia="nb-NO"/>
            </w:rPr>
          </w:pPr>
          <w:hyperlink w:anchor="_Toc32216745" w:history="1">
            <w:r w:rsidR="00A13C61" w:rsidRPr="002C2C66">
              <w:rPr>
                <w:rStyle w:val="Hyperkobling"/>
                <w:noProof/>
              </w:rPr>
              <w:t>Kompetansekrav og kompetanseplan</w:t>
            </w:r>
            <w:r w:rsidR="00A13C61">
              <w:rPr>
                <w:noProof/>
                <w:webHidden/>
              </w:rPr>
              <w:tab/>
            </w:r>
            <w:r w:rsidR="00A13C61">
              <w:rPr>
                <w:noProof/>
                <w:webHidden/>
              </w:rPr>
              <w:fldChar w:fldCharType="begin"/>
            </w:r>
            <w:r w:rsidR="00A13C61">
              <w:rPr>
                <w:noProof/>
                <w:webHidden/>
              </w:rPr>
              <w:instrText xml:space="preserve"> PAGEREF _Toc32216745 \h </w:instrText>
            </w:r>
            <w:r w:rsidR="00A13C61">
              <w:rPr>
                <w:noProof/>
                <w:webHidden/>
              </w:rPr>
            </w:r>
            <w:r w:rsidR="00A13C61">
              <w:rPr>
                <w:noProof/>
                <w:webHidden/>
              </w:rPr>
              <w:fldChar w:fldCharType="separate"/>
            </w:r>
            <w:r w:rsidR="00E104CD">
              <w:rPr>
                <w:noProof/>
                <w:webHidden/>
              </w:rPr>
              <w:t>28</w:t>
            </w:r>
            <w:r w:rsidR="00A13C61">
              <w:rPr>
                <w:noProof/>
                <w:webHidden/>
              </w:rPr>
              <w:fldChar w:fldCharType="end"/>
            </w:r>
          </w:hyperlink>
        </w:p>
        <w:p w14:paraId="629477B3" w14:textId="3608DDC0" w:rsidR="00A13C61" w:rsidRDefault="00812DD1">
          <w:pPr>
            <w:pStyle w:val="INNH2"/>
            <w:tabs>
              <w:tab w:val="right" w:leader="dot" w:pos="9060"/>
            </w:tabs>
            <w:rPr>
              <w:rFonts w:eastAsiaTheme="minorEastAsia"/>
              <w:noProof/>
              <w:lang w:eastAsia="nb-NO"/>
            </w:rPr>
          </w:pPr>
          <w:hyperlink w:anchor="_Toc32216746" w:history="1">
            <w:r w:rsidR="00A13C61" w:rsidRPr="002C2C66">
              <w:rPr>
                <w:rStyle w:val="Hyperkobling"/>
                <w:noProof/>
              </w:rPr>
              <w:t>Medlemshåndtering</w:t>
            </w:r>
            <w:r w:rsidR="00A13C61">
              <w:rPr>
                <w:noProof/>
                <w:webHidden/>
              </w:rPr>
              <w:tab/>
            </w:r>
            <w:r w:rsidR="00A13C61">
              <w:rPr>
                <w:noProof/>
                <w:webHidden/>
              </w:rPr>
              <w:fldChar w:fldCharType="begin"/>
            </w:r>
            <w:r w:rsidR="00A13C61">
              <w:rPr>
                <w:noProof/>
                <w:webHidden/>
              </w:rPr>
              <w:instrText xml:space="preserve"> PAGEREF _Toc32216746 \h </w:instrText>
            </w:r>
            <w:r w:rsidR="00A13C61">
              <w:rPr>
                <w:noProof/>
                <w:webHidden/>
              </w:rPr>
            </w:r>
            <w:r w:rsidR="00A13C61">
              <w:rPr>
                <w:noProof/>
                <w:webHidden/>
              </w:rPr>
              <w:fldChar w:fldCharType="separate"/>
            </w:r>
            <w:r w:rsidR="00E104CD">
              <w:rPr>
                <w:noProof/>
                <w:webHidden/>
              </w:rPr>
              <w:t>28</w:t>
            </w:r>
            <w:r w:rsidR="00A13C61">
              <w:rPr>
                <w:noProof/>
                <w:webHidden/>
              </w:rPr>
              <w:fldChar w:fldCharType="end"/>
            </w:r>
          </w:hyperlink>
        </w:p>
        <w:p w14:paraId="054128E2" w14:textId="1489CC5C" w:rsidR="00A13C61" w:rsidRDefault="00812DD1" w:rsidP="00E45A7A">
          <w:pPr>
            <w:pStyle w:val="INNH2"/>
            <w:tabs>
              <w:tab w:val="right" w:leader="dot" w:pos="9060"/>
            </w:tabs>
            <w:rPr>
              <w:rFonts w:eastAsiaTheme="minorEastAsia"/>
              <w:noProof/>
              <w:lang w:eastAsia="nb-NO"/>
            </w:rPr>
          </w:pPr>
          <w:hyperlink w:anchor="_Toc32216747" w:history="1">
            <w:r w:rsidR="00A13C61" w:rsidRPr="002C2C66">
              <w:rPr>
                <w:rStyle w:val="Hyperkobling"/>
                <w:noProof/>
              </w:rPr>
              <w:t>Dugnad og frivillig arbeid</w:t>
            </w:r>
            <w:r w:rsidR="00A13C61">
              <w:rPr>
                <w:noProof/>
                <w:webHidden/>
              </w:rPr>
              <w:tab/>
            </w:r>
            <w:r w:rsidR="00A13C61">
              <w:rPr>
                <w:noProof/>
                <w:webHidden/>
              </w:rPr>
              <w:fldChar w:fldCharType="begin"/>
            </w:r>
            <w:r w:rsidR="00A13C61">
              <w:rPr>
                <w:noProof/>
                <w:webHidden/>
              </w:rPr>
              <w:instrText xml:space="preserve"> PAGEREF _Toc32216747 \h </w:instrText>
            </w:r>
            <w:r w:rsidR="00A13C61">
              <w:rPr>
                <w:noProof/>
                <w:webHidden/>
              </w:rPr>
            </w:r>
            <w:r w:rsidR="00A13C61">
              <w:rPr>
                <w:noProof/>
                <w:webHidden/>
              </w:rPr>
              <w:fldChar w:fldCharType="separate"/>
            </w:r>
            <w:r w:rsidR="00E104CD">
              <w:rPr>
                <w:noProof/>
                <w:webHidden/>
              </w:rPr>
              <w:t>29</w:t>
            </w:r>
            <w:r w:rsidR="00A13C61">
              <w:rPr>
                <w:noProof/>
                <w:webHidden/>
              </w:rPr>
              <w:fldChar w:fldCharType="end"/>
            </w:r>
          </w:hyperlink>
        </w:p>
        <w:p w14:paraId="2FCA16F5" w14:textId="064B6DA3" w:rsidR="00A13C61" w:rsidRDefault="00812DD1">
          <w:pPr>
            <w:pStyle w:val="INNH2"/>
            <w:tabs>
              <w:tab w:val="right" w:leader="dot" w:pos="9060"/>
            </w:tabs>
            <w:rPr>
              <w:rFonts w:eastAsiaTheme="minorEastAsia"/>
              <w:noProof/>
              <w:lang w:eastAsia="nb-NO"/>
            </w:rPr>
          </w:pPr>
          <w:hyperlink w:anchor="_Toc32216750" w:history="1">
            <w:r w:rsidR="00A13C61" w:rsidRPr="002C2C66">
              <w:rPr>
                <w:rStyle w:val="Hyperkobling"/>
                <w:noProof/>
              </w:rPr>
              <w:t>Kommunikasjon</w:t>
            </w:r>
            <w:r w:rsidR="00A13C61">
              <w:rPr>
                <w:noProof/>
                <w:webHidden/>
              </w:rPr>
              <w:tab/>
            </w:r>
            <w:r w:rsidR="00A13C61">
              <w:rPr>
                <w:noProof/>
                <w:webHidden/>
              </w:rPr>
              <w:fldChar w:fldCharType="begin"/>
            </w:r>
            <w:r w:rsidR="00A13C61">
              <w:rPr>
                <w:noProof/>
                <w:webHidden/>
              </w:rPr>
              <w:instrText xml:space="preserve"> PAGEREF _Toc32216750 \h </w:instrText>
            </w:r>
            <w:r w:rsidR="00A13C61">
              <w:rPr>
                <w:noProof/>
                <w:webHidden/>
              </w:rPr>
            </w:r>
            <w:r w:rsidR="00A13C61">
              <w:rPr>
                <w:noProof/>
                <w:webHidden/>
              </w:rPr>
              <w:fldChar w:fldCharType="separate"/>
            </w:r>
            <w:r w:rsidR="00E104CD">
              <w:rPr>
                <w:noProof/>
                <w:webHidden/>
              </w:rPr>
              <w:t>29</w:t>
            </w:r>
            <w:r w:rsidR="00A13C61">
              <w:rPr>
                <w:noProof/>
                <w:webHidden/>
              </w:rPr>
              <w:fldChar w:fldCharType="end"/>
            </w:r>
          </w:hyperlink>
        </w:p>
        <w:p w14:paraId="76DF78F6" w14:textId="78C3A662" w:rsidR="00A13C61" w:rsidRDefault="00812DD1">
          <w:pPr>
            <w:pStyle w:val="INNH2"/>
            <w:tabs>
              <w:tab w:val="right" w:leader="dot" w:pos="9060"/>
            </w:tabs>
            <w:rPr>
              <w:rFonts w:eastAsiaTheme="minorEastAsia"/>
              <w:noProof/>
              <w:lang w:eastAsia="nb-NO"/>
            </w:rPr>
          </w:pPr>
          <w:hyperlink w:anchor="_Toc32216751" w:history="1">
            <w:r w:rsidR="00A13C61" w:rsidRPr="002C2C66">
              <w:rPr>
                <w:rStyle w:val="Hyperkobling"/>
                <w:noProof/>
              </w:rPr>
              <w:t>Arbeidsgiveransvar</w:t>
            </w:r>
            <w:r w:rsidR="00A13C61">
              <w:rPr>
                <w:noProof/>
                <w:webHidden/>
              </w:rPr>
              <w:tab/>
            </w:r>
            <w:r w:rsidR="00A13C61">
              <w:rPr>
                <w:noProof/>
                <w:webHidden/>
              </w:rPr>
              <w:fldChar w:fldCharType="begin"/>
            </w:r>
            <w:r w:rsidR="00A13C61">
              <w:rPr>
                <w:noProof/>
                <w:webHidden/>
              </w:rPr>
              <w:instrText xml:space="preserve"> PAGEREF _Toc32216751 \h </w:instrText>
            </w:r>
            <w:r w:rsidR="00A13C61">
              <w:rPr>
                <w:noProof/>
                <w:webHidden/>
              </w:rPr>
            </w:r>
            <w:r w:rsidR="00A13C61">
              <w:rPr>
                <w:noProof/>
                <w:webHidden/>
              </w:rPr>
              <w:fldChar w:fldCharType="separate"/>
            </w:r>
            <w:r w:rsidR="00E104CD">
              <w:rPr>
                <w:noProof/>
                <w:webHidden/>
              </w:rPr>
              <w:t>30</w:t>
            </w:r>
            <w:r w:rsidR="00A13C61">
              <w:rPr>
                <w:noProof/>
                <w:webHidden/>
              </w:rPr>
              <w:fldChar w:fldCharType="end"/>
            </w:r>
          </w:hyperlink>
        </w:p>
        <w:p w14:paraId="76306BE7" w14:textId="385CA8FA" w:rsidR="00A13C61" w:rsidRDefault="00812DD1">
          <w:pPr>
            <w:pStyle w:val="INNH2"/>
            <w:tabs>
              <w:tab w:val="right" w:leader="dot" w:pos="9060"/>
            </w:tabs>
            <w:rPr>
              <w:rFonts w:eastAsiaTheme="minorEastAsia"/>
              <w:noProof/>
              <w:lang w:eastAsia="nb-NO"/>
            </w:rPr>
          </w:pPr>
          <w:hyperlink w:anchor="_Toc32216752" w:history="1">
            <w:r w:rsidR="00A13C61" w:rsidRPr="002C2C66">
              <w:rPr>
                <w:rStyle w:val="Hyperkobling"/>
                <w:noProof/>
              </w:rPr>
              <w:t>Sikkerhetsarbeid (HMS)</w:t>
            </w:r>
            <w:r w:rsidR="00A13C61">
              <w:rPr>
                <w:noProof/>
                <w:webHidden/>
              </w:rPr>
              <w:tab/>
            </w:r>
            <w:r w:rsidR="00A13C61">
              <w:rPr>
                <w:noProof/>
                <w:webHidden/>
              </w:rPr>
              <w:fldChar w:fldCharType="begin"/>
            </w:r>
            <w:r w:rsidR="00A13C61">
              <w:rPr>
                <w:noProof/>
                <w:webHidden/>
              </w:rPr>
              <w:instrText xml:space="preserve"> PAGEREF _Toc32216752 \h </w:instrText>
            </w:r>
            <w:r w:rsidR="00A13C61">
              <w:rPr>
                <w:noProof/>
                <w:webHidden/>
              </w:rPr>
            </w:r>
            <w:r w:rsidR="00A13C61">
              <w:rPr>
                <w:noProof/>
                <w:webHidden/>
              </w:rPr>
              <w:fldChar w:fldCharType="separate"/>
            </w:r>
            <w:r w:rsidR="00E104CD">
              <w:rPr>
                <w:noProof/>
                <w:webHidden/>
              </w:rPr>
              <w:t>30</w:t>
            </w:r>
            <w:r w:rsidR="00A13C61">
              <w:rPr>
                <w:noProof/>
                <w:webHidden/>
              </w:rPr>
              <w:fldChar w:fldCharType="end"/>
            </w:r>
          </w:hyperlink>
        </w:p>
        <w:p w14:paraId="3AA8648B" w14:textId="2AADC708" w:rsidR="00A13C61" w:rsidRDefault="00812DD1">
          <w:pPr>
            <w:pStyle w:val="INNH2"/>
            <w:tabs>
              <w:tab w:val="right" w:leader="dot" w:pos="9060"/>
            </w:tabs>
            <w:rPr>
              <w:rFonts w:eastAsiaTheme="minorEastAsia"/>
              <w:noProof/>
              <w:lang w:eastAsia="nb-NO"/>
            </w:rPr>
          </w:pPr>
          <w:hyperlink w:anchor="_Toc32216753" w:history="1">
            <w:r w:rsidR="00A13C61" w:rsidRPr="002C2C66">
              <w:rPr>
                <w:rStyle w:val="Hyperkobling"/>
                <w:noProof/>
              </w:rPr>
              <w:t>Økonomi</w:t>
            </w:r>
            <w:r w:rsidR="00A13C61">
              <w:rPr>
                <w:noProof/>
                <w:webHidden/>
              </w:rPr>
              <w:tab/>
            </w:r>
            <w:r w:rsidR="00A13C61">
              <w:rPr>
                <w:noProof/>
                <w:webHidden/>
              </w:rPr>
              <w:fldChar w:fldCharType="begin"/>
            </w:r>
            <w:r w:rsidR="00A13C61">
              <w:rPr>
                <w:noProof/>
                <w:webHidden/>
              </w:rPr>
              <w:instrText xml:space="preserve"> PAGEREF _Toc32216753 \h </w:instrText>
            </w:r>
            <w:r w:rsidR="00A13C61">
              <w:rPr>
                <w:noProof/>
                <w:webHidden/>
              </w:rPr>
            </w:r>
            <w:r w:rsidR="00A13C61">
              <w:rPr>
                <w:noProof/>
                <w:webHidden/>
              </w:rPr>
              <w:fldChar w:fldCharType="separate"/>
            </w:r>
            <w:r w:rsidR="00E104CD">
              <w:rPr>
                <w:noProof/>
                <w:webHidden/>
              </w:rPr>
              <w:t>31</w:t>
            </w:r>
            <w:r w:rsidR="00A13C61">
              <w:rPr>
                <w:noProof/>
                <w:webHidden/>
              </w:rPr>
              <w:fldChar w:fldCharType="end"/>
            </w:r>
          </w:hyperlink>
        </w:p>
        <w:p w14:paraId="69260A6D" w14:textId="7C53C404" w:rsidR="00A13C61" w:rsidRDefault="00812DD1">
          <w:pPr>
            <w:pStyle w:val="INNH2"/>
            <w:tabs>
              <w:tab w:val="right" w:leader="dot" w:pos="9060"/>
            </w:tabs>
            <w:rPr>
              <w:rFonts w:eastAsiaTheme="minorEastAsia"/>
              <w:noProof/>
              <w:lang w:eastAsia="nb-NO"/>
            </w:rPr>
          </w:pPr>
          <w:hyperlink w:anchor="_Toc32216754" w:history="1">
            <w:r w:rsidR="00A13C61" w:rsidRPr="002C2C66">
              <w:rPr>
                <w:rStyle w:val="Hyperkobling"/>
                <w:noProof/>
              </w:rPr>
              <w:t>Forsikringer</w:t>
            </w:r>
            <w:r w:rsidR="00A13C61">
              <w:rPr>
                <w:noProof/>
                <w:webHidden/>
              </w:rPr>
              <w:tab/>
            </w:r>
            <w:r w:rsidR="00A13C61">
              <w:rPr>
                <w:noProof/>
                <w:webHidden/>
              </w:rPr>
              <w:fldChar w:fldCharType="begin"/>
            </w:r>
            <w:r w:rsidR="00A13C61">
              <w:rPr>
                <w:noProof/>
                <w:webHidden/>
              </w:rPr>
              <w:instrText xml:space="preserve"> PAGEREF _Toc32216754 \h </w:instrText>
            </w:r>
            <w:r w:rsidR="00A13C61">
              <w:rPr>
                <w:noProof/>
                <w:webHidden/>
              </w:rPr>
            </w:r>
            <w:r w:rsidR="00A13C61">
              <w:rPr>
                <w:noProof/>
                <w:webHidden/>
              </w:rPr>
              <w:fldChar w:fldCharType="separate"/>
            </w:r>
            <w:r w:rsidR="00E104CD">
              <w:rPr>
                <w:noProof/>
                <w:webHidden/>
              </w:rPr>
              <w:t>31</w:t>
            </w:r>
            <w:r w:rsidR="00A13C61">
              <w:rPr>
                <w:noProof/>
                <w:webHidden/>
              </w:rPr>
              <w:fldChar w:fldCharType="end"/>
            </w:r>
          </w:hyperlink>
        </w:p>
        <w:p w14:paraId="66448C96" w14:textId="731774CF" w:rsidR="00A13C61" w:rsidRDefault="00812DD1" w:rsidP="00E45A7A">
          <w:pPr>
            <w:pStyle w:val="INNH2"/>
            <w:tabs>
              <w:tab w:val="right" w:leader="dot" w:pos="9060"/>
            </w:tabs>
            <w:rPr>
              <w:rFonts w:eastAsiaTheme="minorEastAsia"/>
              <w:noProof/>
              <w:lang w:eastAsia="nb-NO"/>
            </w:rPr>
          </w:pPr>
          <w:hyperlink w:anchor="_Toc32216755" w:history="1">
            <w:r w:rsidR="00A13C61" w:rsidRPr="002C2C66">
              <w:rPr>
                <w:rStyle w:val="Hyperkobling"/>
                <w:noProof/>
              </w:rPr>
              <w:t>Anlegg og utstyr</w:t>
            </w:r>
            <w:r w:rsidR="00A13C61">
              <w:rPr>
                <w:noProof/>
                <w:webHidden/>
              </w:rPr>
              <w:tab/>
            </w:r>
            <w:r w:rsidR="00A13C61">
              <w:rPr>
                <w:noProof/>
                <w:webHidden/>
              </w:rPr>
              <w:fldChar w:fldCharType="begin"/>
            </w:r>
            <w:r w:rsidR="00A13C61">
              <w:rPr>
                <w:noProof/>
                <w:webHidden/>
              </w:rPr>
              <w:instrText xml:space="preserve"> PAGEREF _Toc32216755 \h </w:instrText>
            </w:r>
            <w:r w:rsidR="00A13C61">
              <w:rPr>
                <w:noProof/>
                <w:webHidden/>
              </w:rPr>
            </w:r>
            <w:r w:rsidR="00A13C61">
              <w:rPr>
                <w:noProof/>
                <w:webHidden/>
              </w:rPr>
              <w:fldChar w:fldCharType="separate"/>
            </w:r>
            <w:r w:rsidR="00E104CD">
              <w:rPr>
                <w:noProof/>
                <w:webHidden/>
              </w:rPr>
              <w:t>31</w:t>
            </w:r>
            <w:r w:rsidR="00A13C61">
              <w:rPr>
                <w:noProof/>
                <w:webHidden/>
              </w:rPr>
              <w:fldChar w:fldCharType="end"/>
            </w:r>
          </w:hyperlink>
        </w:p>
        <w:p w14:paraId="6ED24D40" w14:textId="5E9D7328" w:rsidR="00A13C61" w:rsidRDefault="00812DD1">
          <w:pPr>
            <w:pStyle w:val="INNH2"/>
            <w:tabs>
              <w:tab w:val="right" w:leader="dot" w:pos="9060"/>
            </w:tabs>
            <w:rPr>
              <w:rFonts w:eastAsiaTheme="minorEastAsia"/>
              <w:noProof/>
              <w:lang w:eastAsia="nb-NO"/>
            </w:rPr>
          </w:pPr>
          <w:hyperlink w:anchor="_Toc32216757" w:history="1">
            <w:r w:rsidR="00A13C61" w:rsidRPr="002C2C66">
              <w:rPr>
                <w:rStyle w:val="Hyperkobling"/>
                <w:noProof/>
              </w:rPr>
              <w:t>Retningslinjer i klubben</w:t>
            </w:r>
            <w:r w:rsidR="00A13C61">
              <w:rPr>
                <w:noProof/>
                <w:webHidden/>
              </w:rPr>
              <w:tab/>
            </w:r>
            <w:r w:rsidR="00A13C61">
              <w:rPr>
                <w:noProof/>
                <w:webHidden/>
              </w:rPr>
              <w:fldChar w:fldCharType="begin"/>
            </w:r>
            <w:r w:rsidR="00A13C61">
              <w:rPr>
                <w:noProof/>
                <w:webHidden/>
              </w:rPr>
              <w:instrText xml:space="preserve"> PAGEREF _Toc32216757 \h </w:instrText>
            </w:r>
            <w:r w:rsidR="00A13C61">
              <w:rPr>
                <w:noProof/>
                <w:webHidden/>
              </w:rPr>
            </w:r>
            <w:r w:rsidR="00A13C61">
              <w:rPr>
                <w:noProof/>
                <w:webHidden/>
              </w:rPr>
              <w:fldChar w:fldCharType="separate"/>
            </w:r>
            <w:r w:rsidR="00E104CD">
              <w:rPr>
                <w:noProof/>
                <w:webHidden/>
              </w:rPr>
              <w:t>32</w:t>
            </w:r>
            <w:r w:rsidR="00A13C61">
              <w:rPr>
                <w:noProof/>
                <w:webHidden/>
              </w:rPr>
              <w:fldChar w:fldCharType="end"/>
            </w:r>
          </w:hyperlink>
        </w:p>
        <w:p w14:paraId="14EA8CA2" w14:textId="75CF805A" w:rsidR="00A13C61" w:rsidRDefault="00812DD1">
          <w:pPr>
            <w:pStyle w:val="INNH1"/>
            <w:tabs>
              <w:tab w:val="right" w:leader="dot" w:pos="9060"/>
            </w:tabs>
            <w:rPr>
              <w:rFonts w:eastAsiaTheme="minorEastAsia"/>
              <w:noProof/>
              <w:lang w:eastAsia="nb-NO"/>
            </w:rPr>
          </w:pPr>
          <w:hyperlink w:anchor="_Toc32216758" w:history="1">
            <w:r w:rsidR="00A13C61" w:rsidRPr="002C2C66">
              <w:rPr>
                <w:rStyle w:val="Hyperkobling"/>
                <w:noProof/>
              </w:rPr>
              <w:t>Maler og eksempler</w:t>
            </w:r>
            <w:r w:rsidR="00A13C61">
              <w:rPr>
                <w:noProof/>
                <w:webHidden/>
              </w:rPr>
              <w:tab/>
            </w:r>
            <w:r w:rsidR="00A13C61">
              <w:rPr>
                <w:noProof/>
                <w:webHidden/>
              </w:rPr>
              <w:fldChar w:fldCharType="begin"/>
            </w:r>
            <w:r w:rsidR="00A13C61">
              <w:rPr>
                <w:noProof/>
                <w:webHidden/>
              </w:rPr>
              <w:instrText xml:space="preserve"> PAGEREF _Toc32216758 \h </w:instrText>
            </w:r>
            <w:r w:rsidR="00A13C61">
              <w:rPr>
                <w:noProof/>
                <w:webHidden/>
              </w:rPr>
            </w:r>
            <w:r w:rsidR="00A13C61">
              <w:rPr>
                <w:noProof/>
                <w:webHidden/>
              </w:rPr>
              <w:fldChar w:fldCharType="separate"/>
            </w:r>
            <w:r w:rsidR="00E104CD">
              <w:rPr>
                <w:noProof/>
                <w:webHidden/>
              </w:rPr>
              <w:t>32</w:t>
            </w:r>
            <w:r w:rsidR="00A13C61">
              <w:rPr>
                <w:noProof/>
                <w:webHidden/>
              </w:rPr>
              <w:fldChar w:fldCharType="end"/>
            </w:r>
          </w:hyperlink>
        </w:p>
        <w:p w14:paraId="0521EA69" w14:textId="77777777" w:rsidR="00437265" w:rsidRPr="0063292C" w:rsidRDefault="00437265" w:rsidP="00437265">
          <w:r w:rsidRPr="00C27F05">
            <w:rPr>
              <w:b/>
              <w:bCs/>
            </w:rPr>
            <w:fldChar w:fldCharType="end"/>
          </w:r>
        </w:p>
      </w:sdtContent>
    </w:sdt>
    <w:p w14:paraId="012A8388" w14:textId="77777777" w:rsidR="00437265" w:rsidRDefault="00437265" w:rsidP="00437265">
      <w:r w:rsidRPr="00C27F05">
        <w:br w:type="page"/>
      </w:r>
    </w:p>
    <w:p w14:paraId="5704B386" w14:textId="77777777" w:rsidR="00437265" w:rsidRPr="0063292C" w:rsidRDefault="00437265" w:rsidP="003447AB">
      <w:pPr>
        <w:pStyle w:val="Overskrift1"/>
        <w:spacing w:line="240" w:lineRule="auto"/>
        <w:contextualSpacing/>
      </w:pPr>
      <w:bookmarkStart w:id="2" w:name="_Toc354564536"/>
      <w:bookmarkStart w:id="3" w:name="_Toc32216708"/>
      <w:r w:rsidRPr="0063292C">
        <w:lastRenderedPageBreak/>
        <w:t>Innledning</w:t>
      </w:r>
      <w:bookmarkEnd w:id="2"/>
      <w:bookmarkEnd w:id="3"/>
    </w:p>
    <w:p w14:paraId="6A680195" w14:textId="77777777" w:rsidR="00437265" w:rsidRDefault="00437265" w:rsidP="003447AB">
      <w:pPr>
        <w:spacing w:line="240" w:lineRule="auto"/>
        <w:contextualSpacing/>
        <w:rPr>
          <w:sz w:val="24"/>
          <w:szCs w:val="24"/>
        </w:rPr>
      </w:pPr>
    </w:p>
    <w:p w14:paraId="2381B823" w14:textId="5854A36A" w:rsidR="00240C01" w:rsidRDefault="00123B86" w:rsidP="00240C01">
      <w:r>
        <w:t xml:space="preserve">Sande Sportsklubb </w:t>
      </w:r>
      <w:r w:rsidR="00240C01">
        <w:t xml:space="preserve">Fotball er en del av Sande Sportsklubb, og styres av et eget styre valgt på årsmøtet i Sande Sportsklubb. Leder i fotballgruppa rapporterer til </w:t>
      </w:r>
      <w:r w:rsidR="00C25D3D">
        <w:t>h</w:t>
      </w:r>
      <w:r w:rsidR="00240C01">
        <w:t>ovedstyret i klubben.</w:t>
      </w:r>
      <w:r w:rsidR="00D54BDC">
        <w:t xml:space="preserve"> Sande Sportsklubb Fotball baseres på frivillighet.</w:t>
      </w:r>
      <w:r w:rsidR="00240C01">
        <w:t xml:space="preserve"> </w:t>
      </w:r>
    </w:p>
    <w:p w14:paraId="46622487" w14:textId="77777777" w:rsidR="005C2BAA" w:rsidRDefault="005C2BAA" w:rsidP="00240C01">
      <w:r>
        <w:t>Sande Sportsklubb Fotball har to hoveddokumenter som beskriver hvordan klubben drives. Det er klubbhåndboka og sportsplanen.</w:t>
      </w:r>
    </w:p>
    <w:p w14:paraId="46AAE875" w14:textId="3E202489" w:rsidR="00240C01" w:rsidRDefault="00240C01" w:rsidP="00240C01">
      <w:r>
        <w:t>Klubbhåndboka skal svare på de viktigste spørsmålene om fotballgruppas drift og gjøre det enkelt å finne ut hva som gjelder internt i vår gruppe. Den skal sikre at det er kontinuitet i det som bestemmes og gjøres over tid, og den skal sikre at fotballgruppas drift er forutsigbar og enkel å forholde seg til.</w:t>
      </w:r>
      <w:r w:rsidR="00E104CD">
        <w:t xml:space="preserve"> Den skal også bidra til at alle som er tilknyttet fotballgruppa, enten du er spiller, trener, lagleder, styremedlem, foresatt, publikum, supporter el vet hvilke verdier og holdninger vi ønsker å ha i Sande Sportsklubb Fotball.</w:t>
      </w:r>
    </w:p>
    <w:p w14:paraId="72267F46" w14:textId="23185564" w:rsidR="005C2BAA" w:rsidRDefault="005C2BAA" w:rsidP="00240C01">
      <w:r>
        <w:t>Sportsplanen er laget som et verktøy for at trenere og ledere i klubben skal tenke likt og ha kontinuitet i treningsarbeidet og kampgjennomføring. Sportsplanen skal gi alle i klubben en felles forståelse for hvordan det sportslige arbeidet i klubben skal foregå. For treneren skal sportsplanen være et styringsverktøy både i planleggingen av treningsaktivitet, kampgjennomføring og den pedagogiske inngangen inn mot spillergruppa. For klubblederen skal sportsplanen være et styringsverktøy i planleggingen av sportslige tiltak, treneransettelser og kommunikasjonen med klubben for øvrig.</w:t>
      </w:r>
    </w:p>
    <w:p w14:paraId="25A4A819" w14:textId="77777777" w:rsidR="00240C01" w:rsidRDefault="00240C01" w:rsidP="00240C01">
      <w:r>
        <w:t>Klubbhåndboka er laget av styret i fotballgruppa etter innspill fra utvalg, trenere, utøvere og foreldre i klubben. Håndboka er et arbeidsverktøy for alle medlemmer, spillere, foreldre, styret, utvalg, ansatte, trenere og dommere i klubben vår.</w:t>
      </w:r>
    </w:p>
    <w:p w14:paraId="29ADB860" w14:textId="287A6997" w:rsidR="003447AB" w:rsidRDefault="00240C01" w:rsidP="00240C01">
      <w:pPr>
        <w:spacing w:line="240" w:lineRule="auto"/>
        <w:contextualSpacing/>
      </w:pPr>
      <w:r>
        <w:t>Håndboka skal benyttes til å forstå og kommunisere hva som er viktig i vår klubb, hvilken klubb vi er, hva vi skal oppnå, hva vi tilbyr, og hvordan vi gjør ting.</w:t>
      </w:r>
      <w:bookmarkStart w:id="4" w:name="_Toc354564539"/>
      <w:r w:rsidR="005C2BAA">
        <w:t xml:space="preserve"> Klubbhåndboken er utarbeidet av styret i Sande Sportsklubb Fotball, og vil etter innspill med diskusjoner revideres hver sesong.</w:t>
      </w:r>
    </w:p>
    <w:p w14:paraId="1DA94BB3" w14:textId="77777777" w:rsidR="00E104CD" w:rsidRDefault="00E104CD" w:rsidP="003447AB">
      <w:pPr>
        <w:pStyle w:val="Overskrift2"/>
        <w:spacing w:line="240" w:lineRule="auto"/>
        <w:contextualSpacing/>
      </w:pPr>
      <w:bookmarkStart w:id="5" w:name="_Toc32216709"/>
    </w:p>
    <w:p w14:paraId="3F721654" w14:textId="14265576" w:rsidR="00437265" w:rsidRPr="0063292C" w:rsidRDefault="00240C01" w:rsidP="003447AB">
      <w:pPr>
        <w:pStyle w:val="Overskrift2"/>
        <w:spacing w:line="240" w:lineRule="auto"/>
        <w:contextualSpacing/>
      </w:pPr>
      <w:r>
        <w:t>Fotballgruppas</w:t>
      </w:r>
      <w:r w:rsidR="00437265" w:rsidRPr="00C27F05">
        <w:t xml:space="preserve"> historie</w:t>
      </w:r>
      <w:bookmarkEnd w:id="4"/>
      <w:bookmarkEnd w:id="5"/>
    </w:p>
    <w:p w14:paraId="6021CDB4" w14:textId="77777777" w:rsidR="007707F9" w:rsidRDefault="00240C01" w:rsidP="003447AB">
      <w:pPr>
        <w:spacing w:line="240" w:lineRule="auto"/>
        <w:contextualSpacing/>
      </w:pPr>
      <w:r>
        <w:t xml:space="preserve">Sande Sportsklubb ble etablert i 2008 ved at Idrettslaget Vinn og Selvik Idrettsforening ble slått sammen til en klubb. Fotballen har stått sterkt i begge idrettslagene i all tid, og fotball har vært </w:t>
      </w:r>
      <w:r w:rsidR="007707F9">
        <w:t xml:space="preserve">spilt </w:t>
      </w:r>
      <w:r>
        <w:t xml:space="preserve">siden starten i 1918 for Idrettslaget Vinn og fra </w:t>
      </w:r>
      <w:r w:rsidR="007707F9">
        <w:t xml:space="preserve">1926 i Selvik Idrettsforening. </w:t>
      </w:r>
    </w:p>
    <w:p w14:paraId="47B057D7" w14:textId="77777777" w:rsidR="007707F9" w:rsidRDefault="007707F9" w:rsidP="003447AB">
      <w:pPr>
        <w:spacing w:line="240" w:lineRule="auto"/>
        <w:contextualSpacing/>
      </w:pPr>
    </w:p>
    <w:p w14:paraId="67C98F48" w14:textId="17AC07A9" w:rsidR="0054404D" w:rsidRDefault="007707F9" w:rsidP="003447AB">
      <w:pPr>
        <w:spacing w:line="240" w:lineRule="auto"/>
        <w:contextualSpacing/>
      </w:pPr>
      <w:r>
        <w:t>Barnefotballen har alltid hatt stor plass i klubben, og det er et mål å ha et tilbud i alle års</w:t>
      </w:r>
      <w:r w:rsidR="00C25D3D">
        <w:t>klasser</w:t>
      </w:r>
      <w:r>
        <w:t xml:space="preserve">. </w:t>
      </w:r>
      <w:r w:rsidR="0054404D">
        <w:t>Vi er, og har alltid vært, en breddeklubb i barnefotballen. Målet er helt klart at dette skal være et tilbud til alle lengst mulig.</w:t>
      </w:r>
    </w:p>
    <w:p w14:paraId="72C3DB50" w14:textId="77777777" w:rsidR="0054404D" w:rsidRDefault="0054404D" w:rsidP="003447AB">
      <w:pPr>
        <w:spacing w:line="240" w:lineRule="auto"/>
        <w:contextualSpacing/>
      </w:pPr>
    </w:p>
    <w:p w14:paraId="5846A606" w14:textId="69151376" w:rsidR="00437265" w:rsidRDefault="007707F9" w:rsidP="0054404D">
      <w:pPr>
        <w:spacing w:line="240" w:lineRule="auto"/>
        <w:contextualSpacing/>
      </w:pPr>
      <w:r>
        <w:t>Voksenfotballen var stor i de første år</w:t>
      </w:r>
      <w:r w:rsidR="00D83DF7">
        <w:t>ene</w:t>
      </w:r>
      <w:r>
        <w:t xml:space="preserve"> av klubbenes historie, men ble lagt ned noen år på begynnelsen av 2000 tallet. I 2014 kom seniorfotballen i gang igjen, og</w:t>
      </w:r>
      <w:r w:rsidR="0054404D">
        <w:t xml:space="preserve"> laget måtte starte på bunn av seriesystemet i Buskerud Fotballkrets, det vil si i 7. divisjon. Laget har klatret raskt i seriesystemet og for sesongen 202</w:t>
      </w:r>
      <w:r w:rsidR="003027BE">
        <w:t>0</w:t>
      </w:r>
      <w:r w:rsidR="0054404D">
        <w:t xml:space="preserve"> er laget kvalifisert til 4. divisjons spill</w:t>
      </w:r>
      <w:r w:rsidR="00C25D3D">
        <w:t>!</w:t>
      </w:r>
      <w:r w:rsidR="003027BE">
        <w:t xml:space="preserve"> For sesongen 2022 er A-laget fortsatt i 4. divisjon.</w:t>
      </w:r>
    </w:p>
    <w:p w14:paraId="49F09622" w14:textId="2DBC6733" w:rsidR="00E104CD" w:rsidRDefault="00E104CD" w:rsidP="0054404D">
      <w:pPr>
        <w:spacing w:line="240" w:lineRule="auto"/>
        <w:contextualSpacing/>
      </w:pPr>
    </w:p>
    <w:p w14:paraId="2FCFE8FE" w14:textId="7809CC25" w:rsidR="00E104CD" w:rsidRDefault="00E104CD" w:rsidP="0054404D">
      <w:pPr>
        <w:spacing w:line="240" w:lineRule="auto"/>
        <w:contextualSpacing/>
      </w:pPr>
      <w:r>
        <w:lastRenderedPageBreak/>
        <w:t>Sammen skal vi i fremtiden skape ny historie for Sande Sportsklubb Fotball!</w:t>
      </w:r>
    </w:p>
    <w:p w14:paraId="7281C0A1" w14:textId="77777777" w:rsidR="00580B38" w:rsidRDefault="00580B38" w:rsidP="00580B38">
      <w:pPr>
        <w:pStyle w:val="Overskrift2"/>
        <w:spacing w:line="240" w:lineRule="auto"/>
        <w:contextualSpacing/>
      </w:pPr>
      <w:bookmarkStart w:id="6" w:name="_Toc32216720"/>
      <w:r>
        <w:t>Fotballgruppas bestemmelser</w:t>
      </w:r>
      <w:bookmarkEnd w:id="6"/>
    </w:p>
    <w:p w14:paraId="76C7E0EA" w14:textId="77777777" w:rsidR="00580B38" w:rsidRDefault="00580B38" w:rsidP="00580B38">
      <w:pPr>
        <w:spacing w:line="240" w:lineRule="auto"/>
        <w:contextualSpacing/>
      </w:pPr>
      <w:r>
        <w:t>Fotballgruppa er underlagt Sande Sportsklubb sin lov. Loven er basert på lovnorm for idrettslag fastsatt av Norges Idrettsforbund. Styret i Fotballgruppa har i denne håndboken definert en rekke egne bestemmelser om hvordan driften i fotballgruppa skal organiseres, hvordan de enkelte lag/personer og andre med tilknytning til fotballen i Sande skal opptre, samt hvilke regler som gjelder sportslig og økonomisk for lagene i fotballgruppa. Disse bestemmelsene kan ikke være i konflikt med Sande Sportsklubb sin lov.</w:t>
      </w:r>
      <w:r>
        <w:br/>
      </w:r>
    </w:p>
    <w:p w14:paraId="36E0E173" w14:textId="229EE498" w:rsidR="00123B86" w:rsidRPr="00123B86" w:rsidRDefault="00082AA6" w:rsidP="00123B86">
      <w:pPr>
        <w:pStyle w:val="Overskrift2"/>
        <w:spacing w:line="240" w:lineRule="auto"/>
        <w:contextualSpacing/>
      </w:pPr>
      <w:r>
        <w:t xml:space="preserve">Hva står </w:t>
      </w:r>
      <w:r w:rsidR="003027BE">
        <w:t>fotballgruppa</w:t>
      </w:r>
      <w:r>
        <w:t xml:space="preserve"> for?</w:t>
      </w:r>
    </w:p>
    <w:p w14:paraId="72A3D740" w14:textId="6F8DF535" w:rsidR="00082AA6" w:rsidRPr="00082AA6" w:rsidRDefault="00123B86" w:rsidP="00082AA6">
      <w:pPr>
        <w:spacing w:line="240" w:lineRule="auto"/>
        <w:contextualSpacing/>
        <w:rPr>
          <w:bCs/>
        </w:rPr>
      </w:pPr>
      <w:r w:rsidRPr="00AB4AC8">
        <w:rPr>
          <w:bCs/>
        </w:rPr>
        <w:t xml:space="preserve">Visjonen, verdiene og </w:t>
      </w:r>
      <w:r>
        <w:rPr>
          <w:bCs/>
        </w:rPr>
        <w:t>formålet</w:t>
      </w:r>
      <w:r w:rsidRPr="00AB4AC8">
        <w:rPr>
          <w:bCs/>
        </w:rPr>
        <w:t xml:space="preserve"> er rettledende for alle medlemmer, tillitsvalgte, trenere og støtteapparatet. Dette er utgangspunktet for det vi skal skape sammen, hvordan vi skal fremstå, og hva vi skal drive på med og ha fokus på av oppgaver.</w:t>
      </w:r>
      <w:r w:rsidR="00082AA6">
        <w:rPr>
          <w:bCs/>
        </w:rPr>
        <w:t xml:space="preserve"> Dette for:</w:t>
      </w:r>
    </w:p>
    <w:p w14:paraId="128597EE" w14:textId="77777777" w:rsidR="00082AA6" w:rsidRDefault="00082AA6" w:rsidP="00082AA6">
      <w:pPr>
        <w:pStyle w:val="Listeavsnitt"/>
        <w:numPr>
          <w:ilvl w:val="0"/>
          <w:numId w:val="2"/>
        </w:numPr>
        <w:spacing w:after="0" w:line="240" w:lineRule="auto"/>
        <w:ind w:left="709"/>
        <w:rPr>
          <w:rFonts w:cs="Arial"/>
          <w:iCs/>
          <w:color w:val="000000"/>
        </w:rPr>
      </w:pPr>
      <w:r w:rsidRPr="00C27F05">
        <w:rPr>
          <w:rFonts w:cs="Arial"/>
          <w:iCs/>
          <w:color w:val="000000"/>
        </w:rPr>
        <w:t>å skape et godt klubbmiljø, der vi tar godt vare på hverandre</w:t>
      </w:r>
    </w:p>
    <w:p w14:paraId="2A224BAC" w14:textId="77777777" w:rsidR="00082AA6" w:rsidRDefault="00082AA6" w:rsidP="00082AA6">
      <w:pPr>
        <w:pStyle w:val="Listeavsnitt"/>
        <w:numPr>
          <w:ilvl w:val="0"/>
          <w:numId w:val="2"/>
        </w:numPr>
        <w:spacing w:after="0" w:line="240" w:lineRule="auto"/>
        <w:ind w:left="709"/>
        <w:rPr>
          <w:rFonts w:cs="Arial"/>
          <w:iCs/>
          <w:color w:val="000000"/>
        </w:rPr>
      </w:pPr>
      <w:r w:rsidRPr="00C27F05">
        <w:rPr>
          <w:rFonts w:cs="Arial"/>
          <w:iCs/>
          <w:color w:val="000000"/>
        </w:rPr>
        <w:t>å skape gode holdninger</w:t>
      </w:r>
      <w:r>
        <w:rPr>
          <w:rFonts w:cs="Arial"/>
          <w:iCs/>
          <w:color w:val="000000"/>
        </w:rPr>
        <w:t>,</w:t>
      </w:r>
      <w:r w:rsidRPr="00C27F05">
        <w:rPr>
          <w:rFonts w:cs="Arial"/>
          <w:iCs/>
          <w:color w:val="000000"/>
        </w:rPr>
        <w:t xml:space="preserve"> som fører til et godt treningsklima</w:t>
      </w:r>
    </w:p>
    <w:p w14:paraId="00BDC088" w14:textId="77777777" w:rsidR="00082AA6" w:rsidRDefault="00082AA6" w:rsidP="00082AA6">
      <w:pPr>
        <w:pStyle w:val="Listeavsnitt"/>
        <w:numPr>
          <w:ilvl w:val="0"/>
          <w:numId w:val="2"/>
        </w:numPr>
        <w:spacing w:after="0" w:line="240" w:lineRule="auto"/>
        <w:ind w:left="709"/>
        <w:rPr>
          <w:rFonts w:cs="Arial"/>
          <w:iCs/>
          <w:color w:val="000000"/>
        </w:rPr>
      </w:pPr>
      <w:r w:rsidRPr="00C27F05">
        <w:rPr>
          <w:rFonts w:cs="Arial"/>
          <w:iCs/>
          <w:color w:val="000000"/>
        </w:rPr>
        <w:t xml:space="preserve">å være en </w:t>
      </w:r>
      <w:r>
        <w:rPr>
          <w:rFonts w:cs="Arial"/>
          <w:iCs/>
          <w:color w:val="000000"/>
        </w:rPr>
        <w:t>klubb</w:t>
      </w:r>
      <w:r w:rsidRPr="00C27F05">
        <w:rPr>
          <w:rFonts w:cs="Arial"/>
          <w:iCs/>
          <w:color w:val="000000"/>
        </w:rPr>
        <w:t xml:space="preserve"> som er kjent for godt samarbeid og god oppførsel</w:t>
      </w:r>
    </w:p>
    <w:p w14:paraId="0A8FD9FB" w14:textId="77777777" w:rsidR="00082AA6" w:rsidRDefault="00082AA6" w:rsidP="00082AA6">
      <w:pPr>
        <w:pStyle w:val="Listeavsnitt"/>
        <w:numPr>
          <w:ilvl w:val="0"/>
          <w:numId w:val="2"/>
        </w:numPr>
        <w:spacing w:after="0" w:line="240" w:lineRule="auto"/>
        <w:ind w:left="709"/>
      </w:pPr>
      <w:r w:rsidRPr="00C27F05">
        <w:rPr>
          <w:rFonts w:cs="Arial"/>
          <w:iCs/>
          <w:color w:val="000000"/>
        </w:rPr>
        <w:t>å fremstå slik klubben ønsker i alle sammenhenger</w:t>
      </w:r>
    </w:p>
    <w:p w14:paraId="4BAA2AFB" w14:textId="77777777" w:rsidR="00082AA6" w:rsidRDefault="00082AA6" w:rsidP="00082AA6">
      <w:pPr>
        <w:pStyle w:val="Listeavsnitt"/>
        <w:numPr>
          <w:ilvl w:val="0"/>
          <w:numId w:val="2"/>
        </w:numPr>
        <w:spacing w:after="0" w:line="240" w:lineRule="auto"/>
        <w:ind w:left="709"/>
      </w:pPr>
      <w:r w:rsidRPr="00C27F05">
        <w:rPr>
          <w:rFonts w:cs="Arial"/>
          <w:iCs/>
          <w:color w:val="000000"/>
        </w:rPr>
        <w:t>å bli tydelige, få frem det som skiller oss fra andre</w:t>
      </w:r>
      <w:r>
        <w:rPr>
          <w:rFonts w:cs="Arial"/>
          <w:iCs/>
          <w:color w:val="000000"/>
        </w:rPr>
        <w:t>,</w:t>
      </w:r>
      <w:r w:rsidRPr="00C27F05">
        <w:rPr>
          <w:rFonts w:cs="Arial"/>
          <w:iCs/>
          <w:color w:val="000000"/>
        </w:rPr>
        <w:t xml:space="preserve"> og klargjøre vår </w:t>
      </w:r>
      <w:r>
        <w:rPr>
          <w:rFonts w:cs="Arial"/>
          <w:iCs/>
          <w:color w:val="000000"/>
        </w:rPr>
        <w:t xml:space="preserve">spesielle </w:t>
      </w:r>
      <w:r w:rsidRPr="00C27F05">
        <w:rPr>
          <w:rFonts w:cs="Arial"/>
          <w:iCs/>
          <w:color w:val="000000"/>
        </w:rPr>
        <w:t>identitet</w:t>
      </w:r>
    </w:p>
    <w:p w14:paraId="7A2182CC" w14:textId="0E00DC98" w:rsidR="00082AA6" w:rsidRDefault="00082AA6" w:rsidP="00123B86">
      <w:pPr>
        <w:spacing w:line="240" w:lineRule="auto"/>
        <w:contextualSpacing/>
        <w:rPr>
          <w:bCs/>
        </w:rPr>
      </w:pPr>
    </w:p>
    <w:p w14:paraId="7F7095A5" w14:textId="77777777" w:rsidR="00D42034" w:rsidRPr="0063292C" w:rsidRDefault="00D42034" w:rsidP="00D42034">
      <w:pPr>
        <w:pStyle w:val="Overskrift2"/>
        <w:spacing w:line="240" w:lineRule="auto"/>
        <w:contextualSpacing/>
      </w:pPr>
      <w:bookmarkStart w:id="7" w:name="_Toc32216711"/>
      <w:r w:rsidRPr="00C27F05">
        <w:t>Visjon</w:t>
      </w:r>
      <w:bookmarkEnd w:id="7"/>
    </w:p>
    <w:p w14:paraId="1D29D082" w14:textId="77777777" w:rsidR="00D42034" w:rsidRDefault="00D42034" w:rsidP="00D42034">
      <w:pPr>
        <w:spacing w:line="240" w:lineRule="auto"/>
        <w:contextualSpacing/>
        <w:rPr>
          <w:rFonts w:cs="Arial"/>
          <w:iCs/>
          <w:color w:val="000000"/>
        </w:rPr>
      </w:pPr>
      <w:r>
        <w:rPr>
          <w:rFonts w:cs="Arial"/>
          <w:iCs/>
          <w:color w:val="000000"/>
        </w:rPr>
        <w:t>Sande Sportsklubb</w:t>
      </w:r>
      <w:r w:rsidRPr="00C27F05">
        <w:rPr>
          <w:rFonts w:cs="Arial"/>
          <w:iCs/>
          <w:color w:val="000000"/>
        </w:rPr>
        <w:t xml:space="preserve"> </w:t>
      </w:r>
      <w:r>
        <w:rPr>
          <w:rFonts w:cs="Arial"/>
          <w:iCs/>
          <w:color w:val="000000"/>
        </w:rPr>
        <w:t xml:space="preserve">Fotball </w:t>
      </w:r>
      <w:r w:rsidRPr="00C27F05">
        <w:rPr>
          <w:rFonts w:cs="Arial"/>
          <w:iCs/>
          <w:color w:val="000000"/>
        </w:rPr>
        <w:t>sin visjon:</w:t>
      </w:r>
      <w:r>
        <w:rPr>
          <w:rFonts w:cs="Arial"/>
          <w:iCs/>
          <w:color w:val="000000"/>
        </w:rPr>
        <w:t xml:space="preserve"> </w:t>
      </w:r>
    </w:p>
    <w:p w14:paraId="6830BE8D" w14:textId="77777777" w:rsidR="00D42034" w:rsidRDefault="00D42034" w:rsidP="00D42034">
      <w:pPr>
        <w:spacing w:line="240" w:lineRule="auto"/>
        <w:contextualSpacing/>
        <w:rPr>
          <w:rFonts w:cs="Arial"/>
          <w:iCs/>
          <w:color w:val="000000"/>
        </w:rPr>
      </w:pPr>
    </w:p>
    <w:p w14:paraId="310B1153" w14:textId="77777777" w:rsidR="00D42034" w:rsidRPr="00F87D2A" w:rsidRDefault="00D42034" w:rsidP="00D42034">
      <w:pPr>
        <w:spacing w:line="240" w:lineRule="auto"/>
        <w:ind w:firstLine="708"/>
        <w:contextualSpacing/>
        <w:rPr>
          <w:rFonts w:cs="Arial"/>
          <w:b/>
          <w:bCs/>
          <w:iCs/>
          <w:color w:val="000000"/>
        </w:rPr>
      </w:pPr>
      <w:r w:rsidRPr="00F87D2A">
        <w:rPr>
          <w:rFonts w:cs="Arial"/>
          <w:b/>
          <w:bCs/>
          <w:iCs/>
          <w:color w:val="000000"/>
        </w:rPr>
        <w:t>Å skape en kultur, en identitet og et samlingspunkt for fotballen i Sande</w:t>
      </w:r>
    </w:p>
    <w:p w14:paraId="521B614D" w14:textId="126BD697" w:rsidR="00D42034" w:rsidRDefault="00D42034" w:rsidP="00123B86">
      <w:pPr>
        <w:spacing w:line="240" w:lineRule="auto"/>
        <w:contextualSpacing/>
        <w:rPr>
          <w:bCs/>
        </w:rPr>
      </w:pPr>
    </w:p>
    <w:p w14:paraId="71FF04D5" w14:textId="77777777" w:rsidR="00D42034" w:rsidRPr="0063292C" w:rsidRDefault="00D42034" w:rsidP="003661F3">
      <w:pPr>
        <w:pStyle w:val="Overskrift2"/>
        <w:spacing w:line="240" w:lineRule="auto"/>
        <w:contextualSpacing/>
      </w:pPr>
      <w:bookmarkStart w:id="8" w:name="_Toc32216710"/>
      <w:r w:rsidRPr="00C27F05">
        <w:t>Verdier</w:t>
      </w:r>
      <w:bookmarkEnd w:id="8"/>
    </w:p>
    <w:p w14:paraId="5F6966FF" w14:textId="77777777" w:rsidR="00D42034" w:rsidRDefault="00D42034" w:rsidP="004B1FAE">
      <w:pPr>
        <w:spacing w:line="240" w:lineRule="auto"/>
        <w:ind w:left="708"/>
        <w:contextualSpacing/>
        <w:rPr>
          <w:rFonts w:cs="Arial"/>
          <w:iCs/>
          <w:color w:val="000000"/>
        </w:rPr>
      </w:pPr>
    </w:p>
    <w:p w14:paraId="69A13C25" w14:textId="77777777" w:rsidR="00D42034" w:rsidRDefault="00D42034" w:rsidP="003661F3">
      <w:pPr>
        <w:spacing w:line="240" w:lineRule="auto"/>
        <w:contextualSpacing/>
        <w:rPr>
          <w:rFonts w:cs="Arial"/>
          <w:iCs/>
          <w:color w:val="000000"/>
        </w:rPr>
      </w:pPr>
      <w:r>
        <w:rPr>
          <w:rFonts w:cs="Arial"/>
          <w:iCs/>
          <w:color w:val="000000"/>
        </w:rPr>
        <w:t>Fotballgruppa i Sande Sportsklubb har et sett med verdier som definerer all aktivitet</w:t>
      </w:r>
    </w:p>
    <w:p w14:paraId="698D4CC7" w14:textId="77777777" w:rsidR="00D42034" w:rsidRDefault="00D42034" w:rsidP="004B1FAE">
      <w:pPr>
        <w:spacing w:line="240" w:lineRule="auto"/>
        <w:ind w:left="708"/>
        <w:contextualSpacing/>
        <w:rPr>
          <w:rFonts w:cs="Arial"/>
          <w:iCs/>
          <w:color w:val="000000"/>
        </w:rPr>
      </w:pPr>
    </w:p>
    <w:p w14:paraId="6CC7595D" w14:textId="1D8C582A" w:rsidR="00D42034" w:rsidRPr="003F428E" w:rsidRDefault="00D42034" w:rsidP="003661F3">
      <w:pPr>
        <w:spacing w:line="240" w:lineRule="auto"/>
        <w:ind w:firstLine="708"/>
        <w:contextualSpacing/>
        <w:rPr>
          <w:rFonts w:cs="Arial"/>
          <w:b/>
          <w:bCs/>
          <w:iCs/>
          <w:color w:val="000000"/>
        </w:rPr>
      </w:pPr>
      <w:r w:rsidRPr="003F428E">
        <w:rPr>
          <w:rFonts w:cs="Arial"/>
          <w:b/>
          <w:bCs/>
          <w:iCs/>
          <w:color w:val="000000"/>
        </w:rPr>
        <w:t>Fotballglede    -    Samhold    -     Respekt</w:t>
      </w:r>
      <w:r w:rsidR="003661F3">
        <w:rPr>
          <w:rFonts w:cs="Arial"/>
          <w:b/>
          <w:bCs/>
          <w:iCs/>
          <w:color w:val="000000"/>
        </w:rPr>
        <w:t xml:space="preserve"> og i</w:t>
      </w:r>
      <w:r w:rsidR="00421BC9">
        <w:rPr>
          <w:rFonts w:cs="Arial"/>
          <w:b/>
          <w:bCs/>
          <w:iCs/>
          <w:color w:val="000000"/>
        </w:rPr>
        <w:t>nkludering</w:t>
      </w:r>
      <w:r w:rsidRPr="003F428E">
        <w:rPr>
          <w:rFonts w:cs="Arial"/>
          <w:b/>
          <w:bCs/>
          <w:iCs/>
          <w:color w:val="000000"/>
        </w:rPr>
        <w:t xml:space="preserve"> </w:t>
      </w:r>
    </w:p>
    <w:p w14:paraId="36BC3448" w14:textId="44B47056" w:rsidR="00D42034" w:rsidRDefault="00D42034" w:rsidP="004B1FAE">
      <w:pPr>
        <w:spacing w:line="240" w:lineRule="auto"/>
        <w:ind w:left="708"/>
        <w:contextualSpacing/>
        <w:rPr>
          <w:rFonts w:cs="Arial"/>
          <w:iCs/>
          <w:color w:val="000000"/>
        </w:rPr>
      </w:pPr>
      <w:r>
        <w:rPr>
          <w:rFonts w:cs="Arial"/>
          <w:iCs/>
          <w:color w:val="000000"/>
        </w:rPr>
        <w:t xml:space="preserve"> </w:t>
      </w:r>
    </w:p>
    <w:p w14:paraId="6E85E99C" w14:textId="77777777" w:rsidR="003027BE" w:rsidRDefault="003027BE" w:rsidP="003027BE">
      <w:pPr>
        <w:spacing w:line="240" w:lineRule="auto"/>
        <w:contextualSpacing/>
        <w:rPr>
          <w:rFonts w:cs="Arial"/>
          <w:iCs/>
          <w:color w:val="000000"/>
        </w:rPr>
      </w:pPr>
    </w:p>
    <w:p w14:paraId="6D2E6C6B" w14:textId="11E08CCA" w:rsidR="00D42034" w:rsidRDefault="00D42034" w:rsidP="003027BE">
      <w:pPr>
        <w:spacing w:line="240" w:lineRule="auto"/>
        <w:contextualSpacing/>
        <w:rPr>
          <w:rFonts w:cs="Arial"/>
          <w:iCs/>
          <w:color w:val="000000"/>
        </w:rPr>
      </w:pPr>
      <w:r w:rsidRPr="003F428E">
        <w:rPr>
          <w:rFonts w:cs="Arial"/>
          <w:b/>
          <w:bCs/>
          <w:iCs/>
          <w:color w:val="000000"/>
        </w:rPr>
        <w:t>Fotballglede</w:t>
      </w:r>
    </w:p>
    <w:p w14:paraId="56CD5F79" w14:textId="0DF2F5EF" w:rsidR="00D42034" w:rsidRPr="00D54BDC" w:rsidRDefault="00D42034" w:rsidP="00693AE9">
      <w:pPr>
        <w:pStyle w:val="Listeavsnitt"/>
        <w:numPr>
          <w:ilvl w:val="0"/>
          <w:numId w:val="37"/>
        </w:numPr>
        <w:spacing w:line="240" w:lineRule="auto"/>
        <w:ind w:left="1068"/>
        <w:rPr>
          <w:rFonts w:cs="Arial"/>
          <w:iCs/>
          <w:color w:val="000000"/>
        </w:rPr>
      </w:pPr>
      <w:r>
        <w:rPr>
          <w:rFonts w:cs="Arial"/>
          <w:iCs/>
          <w:color w:val="000000"/>
        </w:rPr>
        <w:t>d</w:t>
      </w:r>
      <w:r w:rsidRPr="003F428E">
        <w:rPr>
          <w:rFonts w:cs="Arial"/>
          <w:iCs/>
          <w:color w:val="000000"/>
        </w:rPr>
        <w:t>et skal være gøy å spille fotball,</w:t>
      </w:r>
      <w:r w:rsidR="00D54BDC">
        <w:rPr>
          <w:rFonts w:cs="Arial"/>
          <w:iCs/>
          <w:color w:val="000000"/>
        </w:rPr>
        <w:t xml:space="preserve"> være trener eller lagleder</w:t>
      </w:r>
      <w:r w:rsidRPr="003F428E">
        <w:rPr>
          <w:rFonts w:cs="Arial"/>
          <w:iCs/>
          <w:color w:val="000000"/>
        </w:rPr>
        <w:t xml:space="preserve"> </w:t>
      </w:r>
    </w:p>
    <w:p w14:paraId="38C02AE0" w14:textId="271FF4E4" w:rsidR="00D42034" w:rsidRPr="00D54BDC" w:rsidRDefault="00D42034" w:rsidP="00693AE9">
      <w:pPr>
        <w:pStyle w:val="Listeavsnitt"/>
        <w:numPr>
          <w:ilvl w:val="0"/>
          <w:numId w:val="37"/>
        </w:numPr>
        <w:spacing w:line="240" w:lineRule="auto"/>
        <w:ind w:left="1068"/>
        <w:rPr>
          <w:rFonts w:cs="Arial"/>
          <w:iCs/>
          <w:color w:val="000000"/>
        </w:rPr>
      </w:pPr>
      <w:r w:rsidRPr="003F428E">
        <w:rPr>
          <w:rFonts w:cs="Arial"/>
          <w:iCs/>
          <w:color w:val="000000"/>
        </w:rPr>
        <w:t xml:space="preserve">det skal være </w:t>
      </w:r>
      <w:r w:rsidR="00D54BDC">
        <w:rPr>
          <w:rFonts w:cs="Arial"/>
          <w:iCs/>
          <w:color w:val="000000"/>
        </w:rPr>
        <w:t xml:space="preserve">gøy </w:t>
      </w:r>
      <w:r w:rsidRPr="003F428E">
        <w:rPr>
          <w:rFonts w:cs="Arial"/>
          <w:iCs/>
          <w:color w:val="000000"/>
        </w:rPr>
        <w:t xml:space="preserve">å være </w:t>
      </w:r>
      <w:r w:rsidR="00D54BDC">
        <w:rPr>
          <w:rFonts w:cs="Arial"/>
          <w:iCs/>
          <w:color w:val="000000"/>
        </w:rPr>
        <w:t xml:space="preserve">tilknyttet klubben og lagene uansett om du er </w:t>
      </w:r>
      <w:r w:rsidRPr="003F428E">
        <w:rPr>
          <w:rFonts w:cs="Arial"/>
          <w:iCs/>
          <w:color w:val="000000"/>
        </w:rPr>
        <w:t>forelder</w:t>
      </w:r>
      <w:r w:rsidR="00D54BDC">
        <w:rPr>
          <w:rFonts w:cs="Arial"/>
          <w:iCs/>
          <w:color w:val="000000"/>
        </w:rPr>
        <w:t>, supporter eller bare synes fotball er topp</w:t>
      </w:r>
    </w:p>
    <w:p w14:paraId="3F3992EA" w14:textId="1EA8F6C0" w:rsidR="00D42034" w:rsidRPr="003F428E" w:rsidRDefault="00D42034" w:rsidP="00693AE9">
      <w:pPr>
        <w:pStyle w:val="Listeavsnitt"/>
        <w:numPr>
          <w:ilvl w:val="0"/>
          <w:numId w:val="37"/>
        </w:numPr>
        <w:spacing w:line="240" w:lineRule="auto"/>
        <w:ind w:left="1068"/>
        <w:rPr>
          <w:rFonts w:cs="Arial"/>
          <w:iCs/>
          <w:color w:val="000000"/>
        </w:rPr>
      </w:pPr>
      <w:r>
        <w:rPr>
          <w:rFonts w:cs="Arial"/>
          <w:iCs/>
          <w:color w:val="000000"/>
        </w:rPr>
        <w:t>det skal være gøy å være med å hjelpe til</w:t>
      </w:r>
      <w:r w:rsidR="00D54BDC">
        <w:rPr>
          <w:rFonts w:cs="Arial"/>
          <w:iCs/>
          <w:color w:val="000000"/>
        </w:rPr>
        <w:t xml:space="preserve"> rundt lagene, i styret og i utvalg</w:t>
      </w:r>
    </w:p>
    <w:p w14:paraId="1EC5F60C" w14:textId="77777777" w:rsidR="00D42034" w:rsidRPr="008A679F" w:rsidRDefault="00D42034" w:rsidP="003027BE">
      <w:pPr>
        <w:spacing w:line="240" w:lineRule="auto"/>
        <w:contextualSpacing/>
        <w:rPr>
          <w:rFonts w:cs="Arial"/>
          <w:b/>
          <w:bCs/>
          <w:iCs/>
          <w:color w:val="000000"/>
        </w:rPr>
      </w:pPr>
      <w:r w:rsidRPr="008A679F">
        <w:rPr>
          <w:rFonts w:cs="Arial"/>
          <w:b/>
          <w:bCs/>
          <w:iCs/>
          <w:color w:val="000000"/>
        </w:rPr>
        <w:t>Samhold</w:t>
      </w:r>
    </w:p>
    <w:p w14:paraId="2B7CF870" w14:textId="531466ED" w:rsidR="00D42034" w:rsidRDefault="00D42034" w:rsidP="00693AE9">
      <w:pPr>
        <w:pStyle w:val="Listeavsnitt"/>
        <w:numPr>
          <w:ilvl w:val="0"/>
          <w:numId w:val="38"/>
        </w:numPr>
        <w:spacing w:line="240" w:lineRule="auto"/>
        <w:ind w:left="1068"/>
        <w:rPr>
          <w:rFonts w:cs="Arial"/>
          <w:iCs/>
          <w:color w:val="000000"/>
        </w:rPr>
      </w:pPr>
      <w:r>
        <w:rPr>
          <w:rFonts w:cs="Arial"/>
          <w:iCs/>
          <w:color w:val="000000"/>
        </w:rPr>
        <w:t xml:space="preserve">Vi skal ha et godt </w:t>
      </w:r>
      <w:r w:rsidR="00D54BDC">
        <w:rPr>
          <w:rFonts w:cs="Arial"/>
          <w:iCs/>
          <w:color w:val="000000"/>
        </w:rPr>
        <w:t xml:space="preserve">og trygt </w:t>
      </w:r>
      <w:r>
        <w:rPr>
          <w:rFonts w:cs="Arial"/>
          <w:iCs/>
          <w:color w:val="000000"/>
        </w:rPr>
        <w:t>klubbmiljø</w:t>
      </w:r>
      <w:r w:rsidR="00D54BDC">
        <w:rPr>
          <w:rFonts w:cs="Arial"/>
          <w:iCs/>
          <w:color w:val="000000"/>
        </w:rPr>
        <w:t>, vi tar vårt samfunnsansvar seriøst</w:t>
      </w:r>
    </w:p>
    <w:p w14:paraId="74539E80" w14:textId="02E121F2" w:rsidR="00D42034" w:rsidRDefault="00D42034" w:rsidP="00693AE9">
      <w:pPr>
        <w:pStyle w:val="Listeavsnitt"/>
        <w:numPr>
          <w:ilvl w:val="0"/>
          <w:numId w:val="38"/>
        </w:numPr>
        <w:spacing w:line="240" w:lineRule="auto"/>
        <w:ind w:left="1068"/>
        <w:rPr>
          <w:rFonts w:cs="Arial"/>
          <w:iCs/>
          <w:color w:val="000000"/>
        </w:rPr>
      </w:pPr>
      <w:r>
        <w:rPr>
          <w:rFonts w:cs="Arial"/>
          <w:iCs/>
          <w:color w:val="000000"/>
        </w:rPr>
        <w:t>Vi skal ha gode, trygge miljøer i og rundt alle lag</w:t>
      </w:r>
    </w:p>
    <w:p w14:paraId="11DFE1A9" w14:textId="20A73BEB" w:rsidR="004D6BFC" w:rsidRDefault="004D6BFC" w:rsidP="00693AE9">
      <w:pPr>
        <w:pStyle w:val="Listeavsnitt"/>
        <w:numPr>
          <w:ilvl w:val="0"/>
          <w:numId w:val="38"/>
        </w:numPr>
        <w:spacing w:line="240" w:lineRule="auto"/>
        <w:ind w:left="1068"/>
        <w:rPr>
          <w:rFonts w:cs="Arial"/>
          <w:iCs/>
          <w:color w:val="000000"/>
        </w:rPr>
      </w:pPr>
      <w:r>
        <w:rPr>
          <w:rFonts w:cs="Arial"/>
          <w:iCs/>
          <w:color w:val="000000"/>
        </w:rPr>
        <w:t>Klubben skal legge til rette for god kommunikasjon</w:t>
      </w:r>
    </w:p>
    <w:p w14:paraId="45512C67" w14:textId="2587F8E7" w:rsidR="00D42034" w:rsidRPr="00D54BDC" w:rsidRDefault="00D42034" w:rsidP="00693AE9">
      <w:pPr>
        <w:pStyle w:val="Listeavsnitt"/>
        <w:numPr>
          <w:ilvl w:val="0"/>
          <w:numId w:val="38"/>
        </w:numPr>
        <w:spacing w:line="240" w:lineRule="auto"/>
        <w:ind w:left="1068"/>
        <w:rPr>
          <w:rFonts w:cs="Arial"/>
          <w:iCs/>
          <w:color w:val="000000"/>
        </w:rPr>
      </w:pPr>
      <w:r>
        <w:rPr>
          <w:rFonts w:cs="Arial"/>
          <w:iCs/>
          <w:color w:val="000000"/>
        </w:rPr>
        <w:t>Vi gjør hverandre gode</w:t>
      </w:r>
      <w:r w:rsidR="00D54BDC">
        <w:rPr>
          <w:rFonts w:cs="Arial"/>
          <w:iCs/>
          <w:color w:val="000000"/>
        </w:rPr>
        <w:t xml:space="preserve"> og alle skal få være med uansett utfordringer</w:t>
      </w:r>
    </w:p>
    <w:p w14:paraId="49FCFEA6" w14:textId="55942B5A" w:rsidR="00D93B05" w:rsidRPr="00D93B05" w:rsidRDefault="00D42034" w:rsidP="003027BE">
      <w:pPr>
        <w:spacing w:line="240" w:lineRule="auto"/>
        <w:rPr>
          <w:rFonts w:cs="Arial"/>
          <w:b/>
          <w:bCs/>
          <w:iCs/>
          <w:color w:val="000000"/>
        </w:rPr>
      </w:pPr>
      <w:r w:rsidRPr="008A679F">
        <w:rPr>
          <w:rFonts w:cs="Arial"/>
          <w:b/>
          <w:bCs/>
          <w:iCs/>
          <w:color w:val="000000"/>
        </w:rPr>
        <w:t>Respekt</w:t>
      </w:r>
      <w:r w:rsidR="003661F3">
        <w:rPr>
          <w:rFonts w:cs="Arial"/>
          <w:b/>
          <w:bCs/>
          <w:iCs/>
          <w:color w:val="000000"/>
        </w:rPr>
        <w:t xml:space="preserve"> og inkludering</w:t>
      </w:r>
    </w:p>
    <w:p w14:paraId="553708FA" w14:textId="697F0C05" w:rsidR="00D42034" w:rsidRDefault="00D42034" w:rsidP="00693AE9">
      <w:pPr>
        <w:pStyle w:val="Listeavsnitt"/>
        <w:numPr>
          <w:ilvl w:val="0"/>
          <w:numId w:val="38"/>
        </w:numPr>
        <w:spacing w:line="240" w:lineRule="auto"/>
        <w:ind w:left="1068"/>
        <w:rPr>
          <w:rFonts w:cs="Arial"/>
          <w:iCs/>
          <w:color w:val="000000"/>
        </w:rPr>
      </w:pPr>
      <w:r>
        <w:rPr>
          <w:rFonts w:cs="Arial"/>
          <w:iCs/>
          <w:color w:val="000000"/>
        </w:rPr>
        <w:lastRenderedPageBreak/>
        <w:t xml:space="preserve">Alle betyr </w:t>
      </w:r>
      <w:r w:rsidR="00D54BDC">
        <w:rPr>
          <w:rFonts w:cs="Arial"/>
          <w:iCs/>
          <w:color w:val="000000"/>
        </w:rPr>
        <w:t xml:space="preserve">like </w:t>
      </w:r>
      <w:r>
        <w:rPr>
          <w:rFonts w:cs="Arial"/>
          <w:iCs/>
          <w:color w:val="000000"/>
        </w:rPr>
        <w:t>mye for klubben</w:t>
      </w:r>
      <w:r w:rsidR="00D54BDC">
        <w:rPr>
          <w:rFonts w:cs="Arial"/>
          <w:iCs/>
          <w:color w:val="000000"/>
        </w:rPr>
        <w:t>, og vi behandler alle med respekt</w:t>
      </w:r>
      <w:r>
        <w:rPr>
          <w:rFonts w:cs="Arial"/>
          <w:iCs/>
          <w:color w:val="000000"/>
        </w:rPr>
        <w:t xml:space="preserve"> </w:t>
      </w:r>
    </w:p>
    <w:p w14:paraId="304280B5" w14:textId="52F79D18" w:rsidR="00D54BDC" w:rsidRDefault="00D54BDC" w:rsidP="00693AE9">
      <w:pPr>
        <w:pStyle w:val="Listeavsnitt"/>
        <w:numPr>
          <w:ilvl w:val="0"/>
          <w:numId w:val="38"/>
        </w:numPr>
        <w:spacing w:line="240" w:lineRule="auto"/>
        <w:ind w:left="1068"/>
        <w:rPr>
          <w:rFonts w:cs="Arial"/>
          <w:iCs/>
          <w:color w:val="000000"/>
        </w:rPr>
      </w:pPr>
      <w:r>
        <w:rPr>
          <w:rFonts w:cs="Arial"/>
          <w:iCs/>
          <w:color w:val="000000"/>
        </w:rPr>
        <w:t>Vi er en fair play klubb</w:t>
      </w:r>
    </w:p>
    <w:p w14:paraId="3B6035AA" w14:textId="26FE4C6E" w:rsidR="00D42034" w:rsidRDefault="00D42034" w:rsidP="00693AE9">
      <w:pPr>
        <w:pStyle w:val="Listeavsnitt"/>
        <w:numPr>
          <w:ilvl w:val="0"/>
          <w:numId w:val="38"/>
        </w:numPr>
        <w:spacing w:line="240" w:lineRule="auto"/>
        <w:ind w:left="1068"/>
        <w:rPr>
          <w:rFonts w:cs="Arial"/>
          <w:iCs/>
          <w:color w:val="000000"/>
        </w:rPr>
      </w:pPr>
      <w:r>
        <w:rPr>
          <w:rFonts w:cs="Arial"/>
          <w:iCs/>
          <w:color w:val="000000"/>
        </w:rPr>
        <w:t>Vi t</w:t>
      </w:r>
      <w:r w:rsidR="00D93B05">
        <w:rPr>
          <w:rFonts w:cs="Arial"/>
          <w:iCs/>
          <w:color w:val="000000"/>
        </w:rPr>
        <w:t>o</w:t>
      </w:r>
      <w:r>
        <w:rPr>
          <w:rFonts w:cs="Arial"/>
          <w:iCs/>
          <w:color w:val="000000"/>
        </w:rPr>
        <w:t>lererer ikke rasisme av noe art</w:t>
      </w:r>
    </w:p>
    <w:p w14:paraId="74F7823D" w14:textId="12735FDA" w:rsidR="00D42034" w:rsidRDefault="00D93B05" w:rsidP="00693AE9">
      <w:pPr>
        <w:pStyle w:val="Listeavsnitt"/>
        <w:numPr>
          <w:ilvl w:val="0"/>
          <w:numId w:val="38"/>
        </w:numPr>
        <w:spacing w:line="240" w:lineRule="auto"/>
        <w:ind w:left="1068"/>
        <w:rPr>
          <w:rFonts w:cs="Arial"/>
          <w:iCs/>
          <w:color w:val="000000"/>
        </w:rPr>
      </w:pPr>
      <w:r>
        <w:rPr>
          <w:rFonts w:cs="Arial"/>
          <w:iCs/>
          <w:color w:val="000000"/>
        </w:rPr>
        <w:t>Vi respekterer klubbens verdier og bestemmelser</w:t>
      </w:r>
    </w:p>
    <w:p w14:paraId="564C42F0" w14:textId="68840EDB" w:rsidR="00D42034" w:rsidRDefault="003027BE" w:rsidP="00693AE9">
      <w:pPr>
        <w:pStyle w:val="Listeavsnitt"/>
        <w:numPr>
          <w:ilvl w:val="0"/>
          <w:numId w:val="38"/>
        </w:numPr>
        <w:spacing w:line="240" w:lineRule="auto"/>
        <w:ind w:left="1068"/>
        <w:rPr>
          <w:rFonts w:cs="Arial"/>
          <w:iCs/>
          <w:color w:val="000000"/>
        </w:rPr>
      </w:pPr>
      <w:r>
        <w:rPr>
          <w:rFonts w:cs="Arial"/>
          <w:iCs/>
          <w:color w:val="000000"/>
        </w:rPr>
        <w:t>Av</w:t>
      </w:r>
      <w:r w:rsidR="00D42034">
        <w:rPr>
          <w:rFonts w:cs="Arial"/>
          <w:iCs/>
          <w:color w:val="000000"/>
        </w:rPr>
        <w:t xml:space="preserve"> alle sponsorer og bidragsytere</w:t>
      </w:r>
    </w:p>
    <w:p w14:paraId="5C34B9CD" w14:textId="77777777" w:rsidR="00D93B05" w:rsidRDefault="00D93B05" w:rsidP="00D42034">
      <w:pPr>
        <w:pStyle w:val="Overskrift2"/>
        <w:spacing w:line="240" w:lineRule="auto"/>
        <w:contextualSpacing/>
      </w:pPr>
      <w:bookmarkStart w:id="9" w:name="_Toc32216712"/>
    </w:p>
    <w:p w14:paraId="7E6450DC" w14:textId="77777777" w:rsidR="00D93B05" w:rsidRDefault="00D93B05" w:rsidP="00D42034">
      <w:pPr>
        <w:pStyle w:val="Overskrift2"/>
        <w:spacing w:line="240" w:lineRule="auto"/>
        <w:contextualSpacing/>
      </w:pPr>
    </w:p>
    <w:p w14:paraId="318DC23B" w14:textId="79C7BB2B" w:rsidR="00D42034" w:rsidRPr="0063292C" w:rsidRDefault="00D42034" w:rsidP="00D42034">
      <w:pPr>
        <w:pStyle w:val="Overskrift2"/>
        <w:spacing w:line="240" w:lineRule="auto"/>
        <w:contextualSpacing/>
      </w:pPr>
      <w:r>
        <w:t>Formål</w:t>
      </w:r>
      <w:bookmarkEnd w:id="9"/>
    </w:p>
    <w:p w14:paraId="26612FC5" w14:textId="62D95D52" w:rsidR="00D42034" w:rsidRDefault="00D42034" w:rsidP="00D42034">
      <w:pPr>
        <w:spacing w:line="240" w:lineRule="auto"/>
        <w:contextualSpacing/>
      </w:pPr>
      <w:r>
        <w:t>Sande Sportsklubb Fotball</w:t>
      </w:r>
      <w:r w:rsidRPr="00AB4AC8">
        <w:t xml:space="preserve"> </w:t>
      </w:r>
      <w:r>
        <w:t>sitt formål</w:t>
      </w:r>
      <w:r w:rsidRPr="0063292C">
        <w:t>:</w:t>
      </w:r>
      <w:r>
        <w:t xml:space="preserve"> </w:t>
      </w:r>
    </w:p>
    <w:p w14:paraId="79726657" w14:textId="77777777" w:rsidR="00D42034" w:rsidRDefault="00D42034" w:rsidP="00D42034">
      <w:pPr>
        <w:spacing w:line="240" w:lineRule="auto"/>
        <w:contextualSpacing/>
      </w:pPr>
    </w:p>
    <w:p w14:paraId="34CD0647" w14:textId="77777777" w:rsidR="00D42034" w:rsidRPr="009E4A97" w:rsidRDefault="00D42034" w:rsidP="00D42034">
      <w:pPr>
        <w:spacing w:line="240" w:lineRule="auto"/>
        <w:ind w:firstLine="708"/>
        <w:contextualSpacing/>
        <w:rPr>
          <w:b/>
          <w:bCs/>
        </w:rPr>
      </w:pPr>
      <w:r w:rsidRPr="009E4A97">
        <w:rPr>
          <w:b/>
          <w:bCs/>
        </w:rPr>
        <w:t>Tilrettelegge for å skape et godt fotballmiljø i Sande</w:t>
      </w:r>
    </w:p>
    <w:p w14:paraId="38769036" w14:textId="77777777" w:rsidR="00D42034" w:rsidRDefault="00D42034" w:rsidP="00D42034">
      <w:pPr>
        <w:spacing w:line="240" w:lineRule="auto"/>
        <w:contextualSpacing/>
      </w:pPr>
    </w:p>
    <w:p w14:paraId="378726DC" w14:textId="0C2C0292" w:rsidR="00D42034" w:rsidRDefault="00D42034" w:rsidP="00D42034">
      <w:pPr>
        <w:spacing w:line="240" w:lineRule="auto"/>
        <w:contextualSpacing/>
      </w:pPr>
      <w:r>
        <w:t xml:space="preserve">For å få til dette ønsker vi å ha fokus på å etablere et hovedanlegg på Dyegata Idrettsanlegg, </w:t>
      </w:r>
      <w:r w:rsidR="00D93B05">
        <w:t xml:space="preserve">en møteplass i nærmiljøet </w:t>
      </w:r>
      <w:r>
        <w:t>med ny kunstgressbane, stor trenings- og kampaktivitet og et trygt og godt miljø for alle. Et naturlig samlingspunkt for alle som er glad i Fotball i Sande!</w:t>
      </w:r>
    </w:p>
    <w:p w14:paraId="3490C978" w14:textId="77777777" w:rsidR="00D42034" w:rsidRDefault="00D42034" w:rsidP="00123B86">
      <w:pPr>
        <w:spacing w:line="240" w:lineRule="auto"/>
        <w:contextualSpacing/>
        <w:rPr>
          <w:bCs/>
        </w:rPr>
      </w:pPr>
    </w:p>
    <w:p w14:paraId="578D29B0" w14:textId="4F204BFD" w:rsidR="00437265" w:rsidRPr="0063292C" w:rsidRDefault="00C2682D" w:rsidP="003447AB">
      <w:pPr>
        <w:pStyle w:val="Overskrift2"/>
        <w:spacing w:line="240" w:lineRule="auto"/>
        <w:contextualSpacing/>
      </w:pPr>
      <w:bookmarkStart w:id="10" w:name="_Toc354564538"/>
      <w:bookmarkStart w:id="11" w:name="_Toc32216713"/>
      <w:r>
        <w:t>M</w:t>
      </w:r>
      <w:r w:rsidR="00437265" w:rsidRPr="00AB4AC8">
        <w:t>ål</w:t>
      </w:r>
      <w:bookmarkEnd w:id="10"/>
      <w:bookmarkEnd w:id="11"/>
    </w:p>
    <w:p w14:paraId="47D80245" w14:textId="77777777" w:rsidR="008151AF" w:rsidRDefault="008151AF" w:rsidP="003447AB">
      <w:pPr>
        <w:spacing w:line="240" w:lineRule="auto"/>
        <w:contextualSpacing/>
      </w:pPr>
    </w:p>
    <w:p w14:paraId="1BCC9438" w14:textId="569FB462" w:rsidR="00D93B05" w:rsidRDefault="00034392" w:rsidP="003447AB">
      <w:pPr>
        <w:spacing w:line="240" w:lineRule="auto"/>
        <w:contextualSpacing/>
      </w:pPr>
      <w:r>
        <w:t>S</w:t>
      </w:r>
      <w:r w:rsidR="00D93B05">
        <w:t>ande Sportsklubb Fotballs hovedmål er</w:t>
      </w:r>
    </w:p>
    <w:p w14:paraId="5F57245B" w14:textId="77777777" w:rsidR="00D93B05" w:rsidRDefault="00D93B05" w:rsidP="00693AE9">
      <w:pPr>
        <w:pStyle w:val="Listeavsnitt"/>
        <w:numPr>
          <w:ilvl w:val="0"/>
          <w:numId w:val="39"/>
        </w:numPr>
        <w:spacing w:line="240" w:lineRule="auto"/>
      </w:pPr>
      <w:r>
        <w:t>Å s</w:t>
      </w:r>
      <w:r w:rsidR="00034392">
        <w:t xml:space="preserve">kape et felles </w:t>
      </w:r>
      <w:r>
        <w:t>m</w:t>
      </w:r>
      <w:r w:rsidR="00034392">
        <w:t xml:space="preserve">øtepunkt/samlingspunkt/anlegg i nærmiljøet for å opprettholde og øke interessen for fotball i Sande. </w:t>
      </w:r>
    </w:p>
    <w:p w14:paraId="749D6E5C" w14:textId="77777777" w:rsidR="008151AF" w:rsidRDefault="00034392" w:rsidP="00693AE9">
      <w:pPr>
        <w:pStyle w:val="Listeavsnitt"/>
        <w:numPr>
          <w:ilvl w:val="0"/>
          <w:numId w:val="39"/>
        </w:numPr>
        <w:spacing w:line="240" w:lineRule="auto"/>
      </w:pPr>
      <w:r>
        <w:t>Vi ønsker å ha lag i alle klasser i barne- og ungdomsfotballen for både jenter og gutter, samt et godt tilbud for spillere i junior- og seniorfotballen.</w:t>
      </w:r>
    </w:p>
    <w:p w14:paraId="45648FB8" w14:textId="6C1B35F3" w:rsidR="00034392" w:rsidRDefault="00034392" w:rsidP="00693AE9">
      <w:pPr>
        <w:pStyle w:val="Listeavsnitt"/>
        <w:numPr>
          <w:ilvl w:val="0"/>
          <w:numId w:val="39"/>
        </w:numPr>
        <w:spacing w:line="240" w:lineRule="auto"/>
      </w:pPr>
      <w:r>
        <w:t>Vi har som mål å bli en kvalitetsklubb i henhold til NFF sine kriterier, og at vi blir en klubb som er klubbstyrt, der det er forutsigbarhet og gode rutiner</w:t>
      </w:r>
      <w:r w:rsidR="009C53B0">
        <w:t xml:space="preserve"> for drift. Klubben som sjef.</w:t>
      </w:r>
      <w:r w:rsidR="00421BC9">
        <w:t xml:space="preserve"> Jobbe som en kvalitetsklubb</w:t>
      </w:r>
      <w:r w:rsidR="00141E27">
        <w:t>.</w:t>
      </w:r>
    </w:p>
    <w:p w14:paraId="1D04A217" w14:textId="77777777" w:rsidR="00D941DA" w:rsidRDefault="00D941DA" w:rsidP="003447AB">
      <w:pPr>
        <w:spacing w:line="240" w:lineRule="auto"/>
        <w:contextualSpacing/>
      </w:pPr>
    </w:p>
    <w:p w14:paraId="34700224" w14:textId="55CB181B" w:rsidR="00123B86" w:rsidRDefault="008151AF" w:rsidP="003447AB">
      <w:pPr>
        <w:spacing w:line="240" w:lineRule="auto"/>
        <w:contextualSpacing/>
      </w:pPr>
      <w:r>
        <w:t>For å nå disse hovedmålene har vi definert flere delmål i forskjellige kategorier</w:t>
      </w:r>
    </w:p>
    <w:p w14:paraId="74038C41" w14:textId="712866A3" w:rsidR="007072ED" w:rsidRDefault="007072ED" w:rsidP="00693AE9">
      <w:pPr>
        <w:pStyle w:val="Listeavsnitt"/>
        <w:numPr>
          <w:ilvl w:val="0"/>
          <w:numId w:val="20"/>
        </w:numPr>
        <w:spacing w:line="240" w:lineRule="auto"/>
      </w:pPr>
      <w:r>
        <w:t>Organisasjonsmål</w:t>
      </w:r>
    </w:p>
    <w:p w14:paraId="087AD09D" w14:textId="47896F2A" w:rsidR="006043DE" w:rsidRDefault="0052439D" w:rsidP="00693AE9">
      <w:pPr>
        <w:pStyle w:val="Listeavsnitt"/>
        <w:numPr>
          <w:ilvl w:val="1"/>
          <w:numId w:val="20"/>
        </w:numPr>
        <w:spacing w:line="240" w:lineRule="auto"/>
      </w:pPr>
      <w:r>
        <w:t>Bli en kvalitetsklubb</w:t>
      </w:r>
      <w:r w:rsidR="008151AF">
        <w:t xml:space="preserve"> med </w:t>
      </w:r>
      <w:r w:rsidR="00C2682D">
        <w:t xml:space="preserve">godt samhold, </w:t>
      </w:r>
      <w:r w:rsidR="008151AF">
        <w:t xml:space="preserve">gode </w:t>
      </w:r>
      <w:r w:rsidR="00C2682D">
        <w:t xml:space="preserve">verdier, holdninger og </w:t>
      </w:r>
      <w:r w:rsidR="008151AF">
        <w:t>rutiner</w:t>
      </w:r>
    </w:p>
    <w:p w14:paraId="6246E16B" w14:textId="7429E7BF" w:rsidR="008151AF" w:rsidRDefault="00C2682D" w:rsidP="00693AE9">
      <w:pPr>
        <w:pStyle w:val="Listeavsnitt"/>
        <w:numPr>
          <w:ilvl w:val="1"/>
          <w:numId w:val="20"/>
        </w:numPr>
        <w:spacing w:line="240" w:lineRule="auto"/>
      </w:pPr>
      <w:r>
        <w:t>Være en klubb med god økonomi og go</w:t>
      </w:r>
      <w:r w:rsidR="00324D65">
        <w:t>d økonomisk styring</w:t>
      </w:r>
    </w:p>
    <w:p w14:paraId="06AC87BF" w14:textId="57A57C00" w:rsidR="00C2682D" w:rsidRDefault="00C2682D" w:rsidP="00693AE9">
      <w:pPr>
        <w:pStyle w:val="Listeavsnitt"/>
        <w:numPr>
          <w:ilvl w:val="1"/>
          <w:numId w:val="20"/>
        </w:numPr>
        <w:spacing w:line="240" w:lineRule="auto"/>
      </w:pPr>
      <w:r>
        <w:t>Bli gode på kommunikasjon og være synlige på alle sosiale plattformer i Sande, deriblant å arrangere møter for medlemmer, spillere, trenere og lagledere</w:t>
      </w:r>
    </w:p>
    <w:p w14:paraId="4A7A135E" w14:textId="77777777" w:rsidR="00C2682D" w:rsidRDefault="00C2682D" w:rsidP="00693AE9">
      <w:pPr>
        <w:pStyle w:val="Listeavsnitt"/>
        <w:numPr>
          <w:ilvl w:val="1"/>
          <w:numId w:val="20"/>
        </w:numPr>
        <w:spacing w:line="240" w:lineRule="auto"/>
      </w:pPr>
      <w:r>
        <w:t>Arrangere årsmøte, dele ut priser</w:t>
      </w:r>
    </w:p>
    <w:p w14:paraId="4845DC88" w14:textId="77777777" w:rsidR="00C2682D" w:rsidRDefault="00C2682D" w:rsidP="00693AE9">
      <w:pPr>
        <w:pStyle w:val="Listeavsnitt"/>
        <w:numPr>
          <w:ilvl w:val="2"/>
          <w:numId w:val="20"/>
        </w:numPr>
        <w:spacing w:line="240" w:lineRule="auto"/>
      </w:pPr>
      <w:r>
        <w:t>Årets fair play lag, spiller, klubbdommer etc</w:t>
      </w:r>
    </w:p>
    <w:p w14:paraId="3B2A3003" w14:textId="77777777" w:rsidR="00C2682D" w:rsidRDefault="00C2682D" w:rsidP="00693AE9">
      <w:pPr>
        <w:pStyle w:val="Listeavsnitt"/>
        <w:numPr>
          <w:ilvl w:val="2"/>
          <w:numId w:val="20"/>
        </w:numPr>
        <w:spacing w:line="240" w:lineRule="auto"/>
      </w:pPr>
      <w:r>
        <w:t>Ildsjel</w:t>
      </w:r>
    </w:p>
    <w:p w14:paraId="5C80BE6D" w14:textId="77777777" w:rsidR="00C2682D" w:rsidRDefault="00C2682D" w:rsidP="00693AE9">
      <w:pPr>
        <w:pStyle w:val="Listeavsnitt"/>
        <w:numPr>
          <w:ilvl w:val="2"/>
          <w:numId w:val="20"/>
        </w:numPr>
        <w:spacing w:line="240" w:lineRule="auto"/>
      </w:pPr>
      <w:r>
        <w:t>Årets trener</w:t>
      </w:r>
    </w:p>
    <w:p w14:paraId="25D3D409" w14:textId="2F60A091" w:rsidR="00C2682D" w:rsidRDefault="00C2682D" w:rsidP="00693AE9">
      <w:pPr>
        <w:pStyle w:val="Listeavsnitt"/>
        <w:numPr>
          <w:ilvl w:val="2"/>
          <w:numId w:val="20"/>
        </w:numPr>
        <w:spacing w:line="240" w:lineRule="auto"/>
      </w:pPr>
      <w:r>
        <w:t>Beste dugnadslag</w:t>
      </w:r>
    </w:p>
    <w:p w14:paraId="6623139F" w14:textId="76D41240" w:rsidR="002E0B00" w:rsidRDefault="008151AF" w:rsidP="00693AE9">
      <w:pPr>
        <w:pStyle w:val="Listeavsnitt"/>
        <w:numPr>
          <w:ilvl w:val="1"/>
          <w:numId w:val="20"/>
        </w:numPr>
        <w:spacing w:line="240" w:lineRule="auto"/>
      </w:pPr>
      <w:r>
        <w:t>Ans</w:t>
      </w:r>
      <w:r w:rsidR="00D941DA">
        <w:t>e</w:t>
      </w:r>
      <w:r>
        <w:t>tt</w:t>
      </w:r>
      <w:r w:rsidR="00D941DA">
        <w:t>e</w:t>
      </w:r>
      <w:r>
        <w:t xml:space="preserve"> en person i fotballgruppa</w:t>
      </w:r>
      <w:r w:rsidR="00D941DA">
        <w:t xml:space="preserve"> som</w:t>
      </w:r>
      <w:r>
        <w:t xml:space="preserve"> ikke </w:t>
      </w:r>
      <w:r w:rsidR="00D941DA">
        <w:t xml:space="preserve">er </w:t>
      </w:r>
      <w:r>
        <w:t>trener</w:t>
      </w:r>
      <w:r w:rsidR="00D941DA">
        <w:t>,</w:t>
      </w:r>
      <w:r>
        <w:t xml:space="preserve"> men administrativt</w:t>
      </w:r>
    </w:p>
    <w:p w14:paraId="49BF07D1" w14:textId="7904958C" w:rsidR="0052439D" w:rsidRDefault="002E0B00" w:rsidP="00693AE9">
      <w:pPr>
        <w:pStyle w:val="Listeavsnitt"/>
        <w:numPr>
          <w:ilvl w:val="1"/>
          <w:numId w:val="20"/>
        </w:numPr>
        <w:spacing w:line="240" w:lineRule="auto"/>
      </w:pPr>
      <w:r>
        <w:t xml:space="preserve">Delta på kretsens arrangementer, </w:t>
      </w:r>
      <w:r w:rsidR="00C2682D">
        <w:t xml:space="preserve">kretsting, møter, </w:t>
      </w:r>
      <w:r>
        <w:t>seminarer, kurs osv</w:t>
      </w:r>
    </w:p>
    <w:p w14:paraId="1A26D334" w14:textId="41C55466" w:rsidR="0052439D" w:rsidRDefault="0052439D" w:rsidP="00693AE9">
      <w:pPr>
        <w:pStyle w:val="Listeavsnitt"/>
        <w:numPr>
          <w:ilvl w:val="1"/>
          <w:numId w:val="20"/>
        </w:numPr>
        <w:spacing w:line="240" w:lineRule="auto"/>
      </w:pPr>
      <w:r>
        <w:t>Lage et årlig arrangement</w:t>
      </w:r>
      <w:r w:rsidR="00C2682D">
        <w:t xml:space="preserve"> for alle medlemmer</w:t>
      </w:r>
    </w:p>
    <w:p w14:paraId="72BE73DA" w14:textId="234C377F" w:rsidR="0052439D" w:rsidRDefault="00C2682D" w:rsidP="00693AE9">
      <w:pPr>
        <w:pStyle w:val="Listeavsnitt"/>
        <w:numPr>
          <w:ilvl w:val="1"/>
          <w:numId w:val="20"/>
        </w:numPr>
        <w:spacing w:line="240" w:lineRule="auto"/>
      </w:pPr>
      <w:r>
        <w:t>Bidra til a</w:t>
      </w:r>
      <w:r w:rsidR="0052439D">
        <w:t>rrangement på tvers av idretten i Sande</w:t>
      </w:r>
      <w:r>
        <w:t>, Idrettens dag, eksempel kamp mellom A-lag fotball og A-lag håndball</w:t>
      </w:r>
    </w:p>
    <w:p w14:paraId="5342BD34" w14:textId="40CD152A" w:rsidR="0052439D" w:rsidRDefault="00C2682D" w:rsidP="00693AE9">
      <w:pPr>
        <w:pStyle w:val="Listeavsnitt"/>
        <w:numPr>
          <w:ilvl w:val="1"/>
          <w:numId w:val="20"/>
        </w:numPr>
        <w:spacing w:line="240" w:lineRule="auto"/>
      </w:pPr>
      <w:r>
        <w:t>Arrangere klubbkvelder</w:t>
      </w:r>
      <w:r w:rsidR="00D941DA">
        <w:t>,</w:t>
      </w:r>
      <w:r>
        <w:t xml:space="preserve"> med for eksempel </w:t>
      </w:r>
      <w:r w:rsidR="0052439D">
        <w:t>Champions League</w:t>
      </w:r>
      <w:r w:rsidR="006043DE">
        <w:t xml:space="preserve"> på storskjerm på klubbhuset</w:t>
      </w:r>
    </w:p>
    <w:p w14:paraId="1D8D7BB9" w14:textId="77777777" w:rsidR="008151AF" w:rsidRDefault="008151AF" w:rsidP="00693AE9">
      <w:pPr>
        <w:pStyle w:val="Listeavsnitt"/>
        <w:numPr>
          <w:ilvl w:val="1"/>
          <w:numId w:val="20"/>
        </w:numPr>
        <w:spacing w:line="240" w:lineRule="auto"/>
      </w:pPr>
      <w:r>
        <w:t>Jobbe for å motta fair play pris i løpet av 4 år</w:t>
      </w:r>
    </w:p>
    <w:p w14:paraId="6231FC5F" w14:textId="77777777" w:rsidR="0052439D" w:rsidRDefault="0052439D" w:rsidP="008151AF">
      <w:pPr>
        <w:pStyle w:val="Listeavsnitt"/>
        <w:spacing w:line="240" w:lineRule="auto"/>
        <w:ind w:left="2160"/>
      </w:pPr>
    </w:p>
    <w:p w14:paraId="0DCAE737" w14:textId="518AF4AA" w:rsidR="007072ED" w:rsidRDefault="007072ED" w:rsidP="00693AE9">
      <w:pPr>
        <w:pStyle w:val="Listeavsnitt"/>
        <w:numPr>
          <w:ilvl w:val="0"/>
          <w:numId w:val="20"/>
        </w:numPr>
        <w:spacing w:line="240" w:lineRule="auto"/>
      </w:pPr>
      <w:r>
        <w:t>Sportslige mål</w:t>
      </w:r>
    </w:p>
    <w:p w14:paraId="6C95F31E" w14:textId="77777777" w:rsidR="00324D65" w:rsidRDefault="007072ED" w:rsidP="00693AE9">
      <w:pPr>
        <w:pStyle w:val="Listeavsnitt"/>
        <w:numPr>
          <w:ilvl w:val="1"/>
          <w:numId w:val="20"/>
        </w:numPr>
        <w:spacing w:line="240" w:lineRule="auto"/>
      </w:pPr>
      <w:r>
        <w:t>Ha et seniorlag i 4. divisjon</w:t>
      </w:r>
    </w:p>
    <w:p w14:paraId="6A6CC84D" w14:textId="2096979C" w:rsidR="00324D65" w:rsidRDefault="00324D65" w:rsidP="00693AE9">
      <w:pPr>
        <w:pStyle w:val="Listeavsnitt"/>
        <w:numPr>
          <w:ilvl w:val="1"/>
          <w:numId w:val="20"/>
        </w:numPr>
        <w:spacing w:line="240" w:lineRule="auto"/>
      </w:pPr>
      <w:r>
        <w:t>Flest mulig, lengst mulig</w:t>
      </w:r>
    </w:p>
    <w:p w14:paraId="4C42F4FE" w14:textId="3F9924DF" w:rsidR="00324D65" w:rsidRDefault="00324D65" w:rsidP="00693AE9">
      <w:pPr>
        <w:pStyle w:val="Listeavsnitt"/>
        <w:numPr>
          <w:ilvl w:val="1"/>
          <w:numId w:val="20"/>
        </w:numPr>
        <w:spacing w:line="240" w:lineRule="auto"/>
      </w:pPr>
      <w:r>
        <w:t>Junior; Ha et juniorlag til enhver tid</w:t>
      </w:r>
    </w:p>
    <w:p w14:paraId="1B1071C2" w14:textId="77777777" w:rsidR="00324D65" w:rsidRDefault="00324D65" w:rsidP="00693AE9">
      <w:pPr>
        <w:pStyle w:val="Listeavsnitt"/>
        <w:numPr>
          <w:ilvl w:val="1"/>
          <w:numId w:val="20"/>
        </w:numPr>
        <w:spacing w:line="240" w:lineRule="auto"/>
      </w:pPr>
      <w:r>
        <w:t>Rekruttere en spiller til krets, nasjonal serie</w:t>
      </w:r>
    </w:p>
    <w:p w14:paraId="5791464F" w14:textId="77777777" w:rsidR="00324D65" w:rsidRDefault="00324D65" w:rsidP="00693AE9">
      <w:pPr>
        <w:pStyle w:val="Listeavsnitt"/>
        <w:numPr>
          <w:ilvl w:val="1"/>
          <w:numId w:val="20"/>
        </w:numPr>
        <w:spacing w:line="240" w:lineRule="auto"/>
      </w:pPr>
      <w:r>
        <w:t>Barnefotball: Ha guttelag i alle aldersklasser</w:t>
      </w:r>
    </w:p>
    <w:p w14:paraId="5AD8F007" w14:textId="58DF9EDE" w:rsidR="007072ED" w:rsidRDefault="00324D65" w:rsidP="00693AE9">
      <w:pPr>
        <w:pStyle w:val="Listeavsnitt"/>
        <w:numPr>
          <w:ilvl w:val="1"/>
          <w:numId w:val="20"/>
        </w:numPr>
        <w:spacing w:line="240" w:lineRule="auto"/>
      </w:pPr>
      <w:r>
        <w:t>Nytt jentelag i ny årsklasse hvert år</w:t>
      </w:r>
      <w:r w:rsidR="007072ED">
        <w:t xml:space="preserve"> </w:t>
      </w:r>
    </w:p>
    <w:p w14:paraId="15DE98F2" w14:textId="50B5ADF7" w:rsidR="002E0B00" w:rsidRDefault="002E0B00" w:rsidP="00693AE9">
      <w:pPr>
        <w:pStyle w:val="Listeavsnitt"/>
        <w:numPr>
          <w:ilvl w:val="1"/>
          <w:numId w:val="20"/>
        </w:numPr>
        <w:spacing w:line="240" w:lineRule="auto"/>
      </w:pPr>
      <w:r>
        <w:t>Utdanne trenere</w:t>
      </w:r>
    </w:p>
    <w:p w14:paraId="73FED81C" w14:textId="3E0A7D6B" w:rsidR="002E0B00" w:rsidRDefault="002E0B00" w:rsidP="00693AE9">
      <w:pPr>
        <w:pStyle w:val="Listeavsnitt"/>
        <w:numPr>
          <w:ilvl w:val="1"/>
          <w:numId w:val="20"/>
        </w:numPr>
        <w:spacing w:line="240" w:lineRule="auto"/>
      </w:pPr>
      <w:r>
        <w:t>Fotball SFO, IdrettsSFO</w:t>
      </w:r>
    </w:p>
    <w:p w14:paraId="337A4438" w14:textId="367F6394" w:rsidR="002E0B00" w:rsidRDefault="002E0B00" w:rsidP="00693AE9">
      <w:pPr>
        <w:pStyle w:val="Listeavsnitt"/>
        <w:numPr>
          <w:ilvl w:val="1"/>
          <w:numId w:val="20"/>
        </w:numPr>
        <w:spacing w:line="240" w:lineRule="auto"/>
      </w:pPr>
      <w:r>
        <w:t>Futsal</w:t>
      </w:r>
    </w:p>
    <w:p w14:paraId="501BE282" w14:textId="219F7C41" w:rsidR="002E0B00" w:rsidRDefault="002E0B00" w:rsidP="00693AE9">
      <w:pPr>
        <w:pStyle w:val="Listeavsnitt"/>
        <w:numPr>
          <w:ilvl w:val="1"/>
          <w:numId w:val="20"/>
        </w:numPr>
        <w:spacing w:line="240" w:lineRule="auto"/>
      </w:pPr>
      <w:r>
        <w:t>Fotballtriksing</w:t>
      </w:r>
    </w:p>
    <w:p w14:paraId="7E6E8B06" w14:textId="5B405AF4" w:rsidR="002E0B00" w:rsidRDefault="002E0B00" w:rsidP="00693AE9">
      <w:pPr>
        <w:pStyle w:val="Listeavsnitt"/>
        <w:numPr>
          <w:ilvl w:val="1"/>
          <w:numId w:val="20"/>
        </w:numPr>
        <w:spacing w:line="240" w:lineRule="auto"/>
      </w:pPr>
      <w:r>
        <w:t>E-sport</w:t>
      </w:r>
    </w:p>
    <w:p w14:paraId="4EEE1B94" w14:textId="0F6853CD" w:rsidR="002E0B00" w:rsidRDefault="002E0B00" w:rsidP="00693AE9">
      <w:pPr>
        <w:pStyle w:val="Listeavsnitt"/>
        <w:numPr>
          <w:ilvl w:val="1"/>
          <w:numId w:val="20"/>
        </w:numPr>
        <w:spacing w:line="240" w:lineRule="auto"/>
      </w:pPr>
      <w:r>
        <w:t>Rekruttere kretsdommere fra egen klubb</w:t>
      </w:r>
    </w:p>
    <w:p w14:paraId="5550F11D" w14:textId="56691D6A" w:rsidR="007072ED" w:rsidRDefault="007072ED" w:rsidP="00693AE9">
      <w:pPr>
        <w:pStyle w:val="Listeavsnitt"/>
        <w:numPr>
          <w:ilvl w:val="0"/>
          <w:numId w:val="20"/>
        </w:numPr>
        <w:spacing w:line="240" w:lineRule="auto"/>
      </w:pPr>
      <w:r>
        <w:t>Anleggsmål</w:t>
      </w:r>
    </w:p>
    <w:p w14:paraId="199A5A68" w14:textId="109A2A4C" w:rsidR="007072ED" w:rsidRDefault="0097357B" w:rsidP="00693AE9">
      <w:pPr>
        <w:pStyle w:val="Listeavsnitt"/>
        <w:numPr>
          <w:ilvl w:val="1"/>
          <w:numId w:val="20"/>
        </w:numPr>
        <w:spacing w:line="240" w:lineRule="auto"/>
      </w:pPr>
      <w:r>
        <w:t>Ny kunstgressbane på Dyegata innen 3 år!</w:t>
      </w:r>
    </w:p>
    <w:p w14:paraId="05554D8D" w14:textId="6A68D87F" w:rsidR="0097357B" w:rsidRDefault="0097357B" w:rsidP="00693AE9">
      <w:pPr>
        <w:pStyle w:val="Listeavsnitt"/>
        <w:numPr>
          <w:ilvl w:val="1"/>
          <w:numId w:val="20"/>
        </w:numPr>
        <w:spacing w:line="240" w:lineRule="auto"/>
      </w:pPr>
      <w:r>
        <w:t>Ha nok baner til at alle lag for nok treningstid</w:t>
      </w:r>
    </w:p>
    <w:p w14:paraId="53467B51" w14:textId="3D4D292B" w:rsidR="002E0B00" w:rsidRDefault="002E0B00" w:rsidP="00693AE9">
      <w:pPr>
        <w:pStyle w:val="Listeavsnitt"/>
        <w:numPr>
          <w:ilvl w:val="1"/>
          <w:numId w:val="20"/>
        </w:numPr>
        <w:spacing w:line="240" w:lineRule="auto"/>
      </w:pPr>
      <w:r>
        <w:t>Fotballhall innen 10 år</w:t>
      </w:r>
    </w:p>
    <w:p w14:paraId="543133C2" w14:textId="3DC32681" w:rsidR="002E0B00" w:rsidRDefault="002E0B00" w:rsidP="00693AE9">
      <w:pPr>
        <w:pStyle w:val="Listeavsnitt"/>
        <w:numPr>
          <w:ilvl w:val="1"/>
          <w:numId w:val="20"/>
        </w:numPr>
        <w:spacing w:line="240" w:lineRule="auto"/>
      </w:pPr>
      <w:r>
        <w:t>Dankevegg</w:t>
      </w:r>
    </w:p>
    <w:p w14:paraId="0D4084CE" w14:textId="182F2BF3" w:rsidR="007F0EDB" w:rsidRDefault="002E0B00" w:rsidP="00693AE9">
      <w:pPr>
        <w:pStyle w:val="Listeavsnitt"/>
        <w:numPr>
          <w:ilvl w:val="1"/>
          <w:numId w:val="20"/>
        </w:numPr>
        <w:spacing w:line="240" w:lineRule="auto"/>
      </w:pPr>
      <w:r>
        <w:t>Ballbi</w:t>
      </w:r>
      <w:r w:rsidR="00D941DA">
        <w:t>nge</w:t>
      </w:r>
    </w:p>
    <w:p w14:paraId="6C672F90" w14:textId="7F8B57DA" w:rsidR="007F0EDB" w:rsidRDefault="007F0EDB" w:rsidP="007F0EDB">
      <w:pPr>
        <w:spacing w:line="240" w:lineRule="auto"/>
      </w:pPr>
    </w:p>
    <w:p w14:paraId="1955254D" w14:textId="0AB2EA16" w:rsidR="007F0EDB" w:rsidRPr="0063292C" w:rsidRDefault="007F0EDB" w:rsidP="007F0EDB">
      <w:pPr>
        <w:pStyle w:val="Overskrift2"/>
        <w:spacing w:line="240" w:lineRule="auto"/>
        <w:contextualSpacing/>
      </w:pPr>
      <w:r>
        <w:t>Kvalitetsklubb</w:t>
      </w:r>
    </w:p>
    <w:p w14:paraId="7284C107" w14:textId="54DD8CE6" w:rsidR="007F0EDB" w:rsidRDefault="00E61902" w:rsidP="007F0EDB">
      <w:pPr>
        <w:spacing w:line="240" w:lineRule="auto"/>
        <w:contextualSpacing/>
      </w:pPr>
      <w:r>
        <w:t xml:space="preserve">Sande Sportsklubb Fotball har som mål å bli en kvalitetsklubb som definert av Norges Fotballforbund, og etter hvert få denne sertifiseringen. </w:t>
      </w:r>
      <w:r w:rsidR="007F0EDB">
        <w:t>I 2020</w:t>
      </w:r>
      <w:r w:rsidR="00D941DA">
        <w:t>/2021</w:t>
      </w:r>
      <w:r w:rsidR="007F0EDB">
        <w:t xml:space="preserve"> har det </w:t>
      </w:r>
      <w:r>
        <w:t xml:space="preserve">derfor </w:t>
      </w:r>
      <w:r w:rsidR="007F0EDB">
        <w:t xml:space="preserve">blitt jobbet med et prosjekt som har som formål å se på fotballgruppas organisasjon og virksomhet. </w:t>
      </w:r>
      <w:r>
        <w:t>Utarbeidelsen av denne klubbhåndboken er en del av dette arbeidet.</w:t>
      </w:r>
    </w:p>
    <w:p w14:paraId="1FB64C3F" w14:textId="77777777" w:rsidR="007F0EDB" w:rsidRDefault="007F0EDB" w:rsidP="007F0EDB">
      <w:pPr>
        <w:spacing w:line="240" w:lineRule="auto"/>
      </w:pPr>
    </w:p>
    <w:p w14:paraId="02A04F17" w14:textId="77777777" w:rsidR="007F0EDB" w:rsidRPr="0063292C" w:rsidRDefault="007F0EDB" w:rsidP="007F0EDB">
      <w:pPr>
        <w:pStyle w:val="Overskrift2"/>
        <w:spacing w:line="240" w:lineRule="auto"/>
        <w:contextualSpacing/>
      </w:pPr>
      <w:bookmarkStart w:id="12" w:name="_Toc32216748"/>
      <w:bookmarkStart w:id="13" w:name="_Toc32216714"/>
      <w:r w:rsidRPr="00FD4E0F">
        <w:t>Politiattester</w:t>
      </w:r>
      <w:bookmarkEnd w:id="12"/>
    </w:p>
    <w:p w14:paraId="5B06E126" w14:textId="77777777" w:rsidR="007F0EDB" w:rsidRPr="0063292C" w:rsidRDefault="007F0EDB" w:rsidP="007F0EDB">
      <w:pPr>
        <w:spacing w:line="240" w:lineRule="auto"/>
        <w:contextualSpacing/>
      </w:pPr>
      <w:r w:rsidRPr="00FD4E0F">
        <w:t>Klubben krever politiattest av alle ansatte og frivillige som skal utføre oppgaver for klubben som innebærer et tillits- eller ansvarsforhold overfor mindreårige eller mennesker med utviklingshemming. Det er to viktige overordnede grunner til at norsk idrett har innført en ordning med politiattest:</w:t>
      </w:r>
    </w:p>
    <w:p w14:paraId="31F846B3" w14:textId="77777777" w:rsidR="007F0EDB" w:rsidRPr="0063292C" w:rsidRDefault="007F0EDB" w:rsidP="007F0EDB">
      <w:pPr>
        <w:pStyle w:val="Listeavsnitt"/>
        <w:numPr>
          <w:ilvl w:val="0"/>
          <w:numId w:val="1"/>
        </w:numPr>
        <w:spacing w:line="240" w:lineRule="auto"/>
      </w:pPr>
      <w:r w:rsidRPr="00AB5F9E">
        <w:t>Seksuelle overgrep mot barn er totalt uforenlig med idrettens verdigrunnlag.</w:t>
      </w:r>
    </w:p>
    <w:p w14:paraId="556DDB5E" w14:textId="628EB4C2" w:rsidR="00E61902" w:rsidRDefault="007F0EDB" w:rsidP="00E61902">
      <w:pPr>
        <w:pStyle w:val="Listeavsnitt"/>
        <w:numPr>
          <w:ilvl w:val="0"/>
          <w:numId w:val="1"/>
        </w:numPr>
        <w:spacing w:line="240" w:lineRule="auto"/>
      </w:pPr>
      <w:r w:rsidRPr="00AB5F9E">
        <w:t>Norsk idrett skal være et trygt sted å være for barn, og et trygt sted for foreldre å sende sine barn.</w:t>
      </w:r>
    </w:p>
    <w:p w14:paraId="1BCE1E91" w14:textId="369F0823" w:rsidR="007F0EDB" w:rsidRPr="00E61902" w:rsidRDefault="00E61902" w:rsidP="00E61902">
      <w:pPr>
        <w:spacing w:line="240" w:lineRule="auto"/>
      </w:pPr>
      <w:r>
        <w:t>Fotballgruppa skal ha en egen ansvarlig for dette arbeidet. Denne personen er en viktig del av gruppen for samfunnsansvar som er underlagt nestleder. Det er utarbeidet en egen rutine for dette arbeidet, som inneholder beskrivelse av arbeidsoppgaver, samt prosed</w:t>
      </w:r>
      <w:r w:rsidR="009278BB">
        <w:t xml:space="preserve">yre for handling dersom det avdekkes avvik, eller om noen nekter å innhente politiattest. I tillegg er det utarbeidet et skjema for oppbevaring og systematisering av informasjonen. </w:t>
      </w:r>
      <w:r w:rsidR="007F0EDB">
        <w:t xml:space="preserve">Informasjon om </w:t>
      </w:r>
      <w:hyperlink r:id="rId13" w:history="1">
        <w:r w:rsidR="007F0EDB" w:rsidRPr="00E61902">
          <w:rPr>
            <w:rStyle w:val="Hyperkobling"/>
            <w:color w:val="0070C0"/>
          </w:rPr>
          <w:t>politiattest</w:t>
        </w:r>
      </w:hyperlink>
      <w:r w:rsidR="007F0EDB" w:rsidRPr="00D83C9B">
        <w:t xml:space="preserve"> for idrettslag fra Norges Idrettsforbund</w:t>
      </w:r>
      <w:r w:rsidR="009278BB">
        <w:t xml:space="preserve"> finnes på linken</w:t>
      </w:r>
      <w:r w:rsidR="007F0EDB">
        <w:t xml:space="preserve">. </w:t>
      </w:r>
    </w:p>
    <w:p w14:paraId="7196F94F" w14:textId="77777777" w:rsidR="00C2682D" w:rsidRDefault="00C2682D" w:rsidP="003447AB">
      <w:pPr>
        <w:pStyle w:val="Overskrift1"/>
        <w:spacing w:line="240" w:lineRule="auto"/>
        <w:contextualSpacing/>
      </w:pPr>
    </w:p>
    <w:p w14:paraId="078B5DA7" w14:textId="07ED047F" w:rsidR="002079A9" w:rsidRPr="0063292C" w:rsidRDefault="002079A9" w:rsidP="002079A9">
      <w:pPr>
        <w:pStyle w:val="Overskrift2"/>
        <w:spacing w:line="240" w:lineRule="auto"/>
        <w:contextualSpacing/>
      </w:pPr>
      <w:bookmarkStart w:id="14" w:name="_Hlk81660954"/>
      <w:r>
        <w:t>Fair Play</w:t>
      </w:r>
    </w:p>
    <w:p w14:paraId="1396A4E5" w14:textId="735E8284" w:rsidR="007E39BE" w:rsidRDefault="002079A9" w:rsidP="002079A9">
      <w:pPr>
        <w:spacing w:line="240" w:lineRule="auto"/>
        <w:contextualSpacing/>
      </w:pPr>
      <w:r>
        <w:t xml:space="preserve">Sande Sportsklubb </w:t>
      </w:r>
      <w:r w:rsidR="007E39BE">
        <w:t>F</w:t>
      </w:r>
      <w:r>
        <w:t xml:space="preserve">otball </w:t>
      </w:r>
      <w:r w:rsidR="007E39BE">
        <w:t>legger stor vekt på sine verdier og på Fair Play!</w:t>
      </w:r>
    </w:p>
    <w:p w14:paraId="6E2CFBC0" w14:textId="77777777" w:rsidR="007E39BE" w:rsidRDefault="007E39BE" w:rsidP="002079A9">
      <w:pPr>
        <w:spacing w:line="240" w:lineRule="auto"/>
        <w:contextualSpacing/>
      </w:pPr>
    </w:p>
    <w:p w14:paraId="7EBDDEF4" w14:textId="77777777" w:rsidR="007E39BE" w:rsidRDefault="007E39BE" w:rsidP="002079A9">
      <w:pPr>
        <w:spacing w:line="240" w:lineRule="auto"/>
        <w:contextualSpacing/>
      </w:pPr>
      <w:r>
        <w:t>Fair Play er norsk fotballs verdiarbeid, og det handler først og fremst om hvordan vi oppfører oss mot hverandre, på skolen, på banen, i garderoben og ellers – hele tiden.</w:t>
      </w:r>
    </w:p>
    <w:p w14:paraId="27CA4230" w14:textId="77777777" w:rsidR="007E39BE" w:rsidRDefault="007E39BE" w:rsidP="002079A9">
      <w:pPr>
        <w:spacing w:line="240" w:lineRule="auto"/>
        <w:contextualSpacing/>
      </w:pPr>
    </w:p>
    <w:p w14:paraId="580DD55F" w14:textId="3C9D7184" w:rsidR="007E39BE" w:rsidRDefault="007E39BE" w:rsidP="002079A9">
      <w:pPr>
        <w:spacing w:line="240" w:lineRule="auto"/>
        <w:contextualSpacing/>
      </w:pPr>
      <w:r>
        <w:t>NFFs verdier er: Glede – Likeverd – Folkelighet – Respekt</w:t>
      </w:r>
    </w:p>
    <w:p w14:paraId="6F8F2395" w14:textId="551EF469" w:rsidR="007E39BE" w:rsidRDefault="007E39BE" w:rsidP="002079A9">
      <w:pPr>
        <w:spacing w:line="240" w:lineRule="auto"/>
        <w:contextualSpacing/>
      </w:pPr>
    </w:p>
    <w:p w14:paraId="1F934DC4" w14:textId="14B9E166" w:rsidR="007E39BE" w:rsidRDefault="007E39BE" w:rsidP="002079A9">
      <w:pPr>
        <w:spacing w:line="240" w:lineRule="auto"/>
        <w:contextualSpacing/>
      </w:pPr>
      <w:r>
        <w:t>Fair Play er et samlebegrep for vårt verdiarbeid, og danner grunnlaget for vårt omdømme og våre handlinger, og synliggjør hvordan fotballen tar en oppdrage</w:t>
      </w:r>
      <w:r w:rsidR="00A672C1">
        <w:t>n</w:t>
      </w:r>
      <w:r>
        <w:t>de rolle overfor barn og ungdom. Fair play handler om overordnede verdier, respe</w:t>
      </w:r>
      <w:r w:rsidR="00A672C1">
        <w:t>kt</w:t>
      </w:r>
      <w:r>
        <w:t xml:space="preserve"> for andre mennesker og om å forsterke vennskap.</w:t>
      </w:r>
    </w:p>
    <w:p w14:paraId="380756DB" w14:textId="3A08CE23" w:rsidR="007E39BE" w:rsidRDefault="007E39BE" w:rsidP="002079A9">
      <w:pPr>
        <w:spacing w:line="240" w:lineRule="auto"/>
        <w:contextualSpacing/>
      </w:pPr>
    </w:p>
    <w:p w14:paraId="7ED8E483" w14:textId="587EA407" w:rsidR="00A672C1" w:rsidRDefault="00A672C1" w:rsidP="002079A9">
      <w:pPr>
        <w:spacing w:line="240" w:lineRule="auto"/>
        <w:contextualSpacing/>
      </w:pPr>
      <w:r>
        <w:t>Sande Sportsklubb Fotball sitt Fair Play-arbeid:</w:t>
      </w:r>
    </w:p>
    <w:p w14:paraId="0D679356" w14:textId="598C0835" w:rsidR="00A672C1" w:rsidRDefault="00A672C1" w:rsidP="002079A9">
      <w:pPr>
        <w:spacing w:line="240" w:lineRule="auto"/>
        <w:contextualSpacing/>
      </w:pPr>
    </w:p>
    <w:p w14:paraId="6C23BB68" w14:textId="67CA0FD9" w:rsidR="00A672C1" w:rsidRDefault="00A672C1" w:rsidP="00693AE9">
      <w:pPr>
        <w:pStyle w:val="Listeavsnitt"/>
        <w:numPr>
          <w:ilvl w:val="0"/>
          <w:numId w:val="41"/>
        </w:numPr>
        <w:spacing w:line="240" w:lineRule="auto"/>
      </w:pPr>
      <w:r>
        <w:t>Vi har en Fair Play ansvarlig som sikrer at arbeidet rundt våre verdier og Fair Play opprettholdes både på og utenfor banen.</w:t>
      </w:r>
    </w:p>
    <w:p w14:paraId="4DCED8F0" w14:textId="7982EDE9" w:rsidR="00A672C1" w:rsidRDefault="00A672C1" w:rsidP="00693AE9">
      <w:pPr>
        <w:pStyle w:val="Listeavsnitt"/>
        <w:numPr>
          <w:ilvl w:val="0"/>
          <w:numId w:val="41"/>
        </w:numPr>
        <w:spacing w:line="240" w:lineRule="auto"/>
      </w:pPr>
      <w:r>
        <w:t>Vi har rutiner for hva Fair Play ansvarlig skal gjøre, og vi har rutiner for rapportering av avvik.</w:t>
      </w:r>
    </w:p>
    <w:p w14:paraId="2EEDFFF4" w14:textId="0E331D40" w:rsidR="00A672C1" w:rsidRDefault="00A672C1" w:rsidP="00693AE9">
      <w:pPr>
        <w:pStyle w:val="Listeavsnitt"/>
        <w:numPr>
          <w:ilvl w:val="0"/>
          <w:numId w:val="41"/>
        </w:numPr>
        <w:spacing w:line="240" w:lineRule="auto"/>
      </w:pPr>
      <w:r>
        <w:t>Hvert lag skal ha en fair play ansvarlig som sørger for at det alltid er en kampvert til stede på alle kamper.</w:t>
      </w:r>
    </w:p>
    <w:p w14:paraId="59F5C8C9" w14:textId="4B005B29" w:rsidR="00A672C1" w:rsidRDefault="00A672C1" w:rsidP="00693AE9">
      <w:pPr>
        <w:pStyle w:val="Listeavsnitt"/>
        <w:numPr>
          <w:ilvl w:val="0"/>
          <w:numId w:val="41"/>
        </w:numPr>
        <w:spacing w:line="240" w:lineRule="auto"/>
      </w:pPr>
      <w:r>
        <w:t>Det skal alltid gjennomføres en Fair Play-hilsen før og etter kampen</w:t>
      </w:r>
    </w:p>
    <w:p w14:paraId="67B6044A" w14:textId="07A906A7" w:rsidR="00A672C1" w:rsidRDefault="00A672C1" w:rsidP="00693AE9">
      <w:pPr>
        <w:pStyle w:val="Listeavsnitt"/>
        <w:numPr>
          <w:ilvl w:val="0"/>
          <w:numId w:val="41"/>
        </w:numPr>
        <w:spacing w:line="240" w:lineRule="auto"/>
      </w:pPr>
      <w:r>
        <w:t xml:space="preserve">Stort og tydelig banner på anlegget </w:t>
      </w:r>
      <w:r w:rsidR="003D210C">
        <w:t>i</w:t>
      </w:r>
      <w:r>
        <w:t xml:space="preserve"> Dyegata</w:t>
      </w:r>
    </w:p>
    <w:p w14:paraId="4B903707" w14:textId="1A0795AB" w:rsidR="00543A4A" w:rsidRDefault="00543A4A" w:rsidP="00693AE9">
      <w:pPr>
        <w:pStyle w:val="Listeavsnitt"/>
        <w:numPr>
          <w:ilvl w:val="0"/>
          <w:numId w:val="41"/>
        </w:numPr>
        <w:spacing w:line="240" w:lineRule="auto"/>
      </w:pPr>
      <w:r>
        <w:t>Vi oppfordrer alle foreldre til å utøve godt foreldrevett</w:t>
      </w:r>
    </w:p>
    <w:p w14:paraId="22E0A246" w14:textId="6B76C986" w:rsidR="00A672C1" w:rsidRDefault="00A672C1" w:rsidP="00693AE9">
      <w:pPr>
        <w:pStyle w:val="Listeavsnitt"/>
        <w:numPr>
          <w:ilvl w:val="0"/>
          <w:numId w:val="41"/>
        </w:numPr>
        <w:spacing w:line="240" w:lineRule="auto"/>
      </w:pPr>
      <w:r>
        <w:t xml:space="preserve">Alle lag, </w:t>
      </w:r>
      <w:r w:rsidR="00543A4A">
        <w:t xml:space="preserve">spillere i ungdomsfotballen og oppover, </w:t>
      </w:r>
      <w:r>
        <w:t>lagledere og trenere undertegner en kontrakt der de blant annet bekrefter at de vil etterleve Fair Play-reglene.</w:t>
      </w:r>
    </w:p>
    <w:p w14:paraId="471E0161" w14:textId="72ECFB6E" w:rsidR="00543A4A" w:rsidRDefault="00543A4A" w:rsidP="00693AE9">
      <w:pPr>
        <w:pStyle w:val="Listeavsnitt"/>
        <w:numPr>
          <w:ilvl w:val="0"/>
          <w:numId w:val="41"/>
        </w:numPr>
        <w:spacing w:line="240" w:lineRule="auto"/>
      </w:pPr>
      <w:r>
        <w:t>Vi har alle fokus på hvordan vi oppfører oss, hvordan vi snakker og hvordan vi behandler alle i fo</w:t>
      </w:r>
      <w:r w:rsidR="0005737E">
        <w:t>t</w:t>
      </w:r>
      <w:r>
        <w:t>ballmiljøet i Sande</w:t>
      </w:r>
    </w:p>
    <w:p w14:paraId="5F36C225" w14:textId="398BDB19" w:rsidR="00543A4A" w:rsidRDefault="00543A4A" w:rsidP="00693AE9">
      <w:pPr>
        <w:pStyle w:val="Listeavsnitt"/>
        <w:numPr>
          <w:ilvl w:val="0"/>
          <w:numId w:val="41"/>
        </w:numPr>
        <w:spacing w:line="240" w:lineRule="auto"/>
      </w:pPr>
      <w:r>
        <w:t>Vi snakker norsk, slik at alle skjønner det som sies på trening og kamp</w:t>
      </w:r>
    </w:p>
    <w:p w14:paraId="45611138" w14:textId="314627EF" w:rsidR="00543A4A" w:rsidRDefault="00543A4A" w:rsidP="00693AE9">
      <w:pPr>
        <w:pStyle w:val="Listeavsnitt"/>
        <w:numPr>
          <w:ilvl w:val="0"/>
          <w:numId w:val="41"/>
        </w:numPr>
        <w:spacing w:line="240" w:lineRule="auto"/>
      </w:pPr>
      <w:r>
        <w:t>Vi gjennomfører et årlig Fair Play arrangement</w:t>
      </w:r>
    </w:p>
    <w:bookmarkEnd w:id="14"/>
    <w:p w14:paraId="4B86CD3B" w14:textId="0D7C1EBD" w:rsidR="007F0EDB" w:rsidRDefault="007F0EDB" w:rsidP="002079A9">
      <w:pPr>
        <w:spacing w:line="240" w:lineRule="auto"/>
        <w:contextualSpacing/>
      </w:pPr>
    </w:p>
    <w:p w14:paraId="2965B8AD" w14:textId="77777777" w:rsidR="007F0EDB" w:rsidRPr="0063292C" w:rsidRDefault="007F0EDB" w:rsidP="007F0EDB">
      <w:pPr>
        <w:pStyle w:val="Overskrift2"/>
        <w:spacing w:line="240" w:lineRule="auto"/>
        <w:contextualSpacing/>
      </w:pPr>
      <w:bookmarkStart w:id="15" w:name="_Toc32216749"/>
      <w:r w:rsidRPr="00D83C9B">
        <w:t>Klubbens antidopingarbeid</w:t>
      </w:r>
      <w:bookmarkEnd w:id="15"/>
    </w:p>
    <w:p w14:paraId="1D0D5E58" w14:textId="77777777" w:rsidR="00D81B13" w:rsidRDefault="00D81B13" w:rsidP="007F0EDB">
      <w:pPr>
        <w:spacing w:line="240" w:lineRule="auto"/>
        <w:contextualSpacing/>
      </w:pPr>
      <w:r>
        <w:t>Sande Sportsklubb er sertifisert i henhold til Antidoping Norges ordning Rent Idrettslag.</w:t>
      </w:r>
    </w:p>
    <w:p w14:paraId="1E6F05CF" w14:textId="77777777" w:rsidR="00D81B13" w:rsidRDefault="00D81B13" w:rsidP="007F0EDB">
      <w:pPr>
        <w:spacing w:line="240" w:lineRule="auto"/>
        <w:contextualSpacing/>
      </w:pPr>
    </w:p>
    <w:p w14:paraId="469AE7FE" w14:textId="77777777" w:rsidR="00D81B13" w:rsidRDefault="007F0EDB" w:rsidP="007F0EDB">
      <w:pPr>
        <w:spacing w:line="240" w:lineRule="auto"/>
        <w:contextualSpacing/>
      </w:pPr>
      <w:r w:rsidRPr="00AB5F9E">
        <w:t>Klubben</w:t>
      </w:r>
      <w:r w:rsidR="00D81B13">
        <w:t>,</w:t>
      </w:r>
      <w:r w:rsidRPr="00AB5F9E">
        <w:t xml:space="preserve"> og </w:t>
      </w:r>
      <w:r w:rsidR="00DA52BD">
        <w:t>alle som</w:t>
      </w:r>
      <w:r w:rsidR="00D81B13">
        <w:t xml:space="preserve"> er ansatt,</w:t>
      </w:r>
      <w:r w:rsidR="00DA52BD">
        <w:t xml:space="preserve"> har verv</w:t>
      </w:r>
      <w:r w:rsidR="00D81B13">
        <w:t xml:space="preserve"> eller roller, eller er </w:t>
      </w:r>
      <w:r w:rsidRPr="00AB5F9E">
        <w:t xml:space="preserve">medlemmene </w:t>
      </w:r>
      <w:r w:rsidR="00D81B13">
        <w:t xml:space="preserve">av Sande Sportsklubb Fotball </w:t>
      </w:r>
      <w:r w:rsidRPr="00AB5F9E">
        <w:t xml:space="preserve">er omfattet av idrettens bestemmelser om doping. </w:t>
      </w:r>
    </w:p>
    <w:p w14:paraId="2E79C219" w14:textId="77777777" w:rsidR="00D81B13" w:rsidRDefault="00D81B13" w:rsidP="007F0EDB">
      <w:pPr>
        <w:spacing w:line="240" w:lineRule="auto"/>
        <w:contextualSpacing/>
      </w:pPr>
    </w:p>
    <w:p w14:paraId="3E6A7FD1" w14:textId="350AC0E0" w:rsidR="007F0EDB" w:rsidRPr="0063292C" w:rsidRDefault="00D81B13" w:rsidP="007F0EDB">
      <w:pPr>
        <w:spacing w:line="240" w:lineRule="auto"/>
        <w:contextualSpacing/>
      </w:pPr>
      <w:r>
        <w:t>Sande Sportsklubb tar</w:t>
      </w:r>
      <w:r w:rsidR="007F0EDB" w:rsidRPr="00AB5F9E">
        <w:t xml:space="preserve"> aktivt avstand fra all bruk av dopingmidler. </w:t>
      </w:r>
    </w:p>
    <w:p w14:paraId="16B64CE5" w14:textId="5858E1FF" w:rsidR="007F0EDB" w:rsidRDefault="007F0EDB" w:rsidP="007F0EDB">
      <w:pPr>
        <w:spacing w:line="240" w:lineRule="auto"/>
        <w:contextualSpacing/>
      </w:pPr>
      <w:r w:rsidRPr="00AB5F9E">
        <w:br/>
      </w:r>
      <w:r>
        <w:t xml:space="preserve">Informasjon om </w:t>
      </w:r>
      <w:hyperlink r:id="rId14" w:history="1">
        <w:r w:rsidRPr="00092112">
          <w:rPr>
            <w:color w:val="0070C0"/>
          </w:rPr>
          <w:t>rent idrettslag</w:t>
        </w:r>
      </w:hyperlink>
      <w:r w:rsidRPr="0063292C">
        <w:t xml:space="preserve"> fra Antidoping Norge</w:t>
      </w:r>
      <w:r w:rsidR="00D81B13">
        <w:t xml:space="preserve"> finner du på lenken her. Klubben vil ha en lenke til Antidoping Norge på våre nettsider for oppdatert info om antidoping sitt arbeid. </w:t>
      </w:r>
    </w:p>
    <w:p w14:paraId="64E2D69D" w14:textId="6D504336" w:rsidR="00D81B13" w:rsidRDefault="00D81B13" w:rsidP="007F0EDB">
      <w:pPr>
        <w:spacing w:line="240" w:lineRule="auto"/>
        <w:contextualSpacing/>
      </w:pPr>
    </w:p>
    <w:p w14:paraId="2DD816E9" w14:textId="47761C20" w:rsidR="00D81B13" w:rsidRDefault="00D81B13" w:rsidP="007F0EDB">
      <w:pPr>
        <w:spacing w:line="240" w:lineRule="auto"/>
        <w:contextualSpacing/>
      </w:pPr>
      <w:r>
        <w:t>Klubben vil sørge for at alle medlemmer fom 15 år gjennomfører elæringsprogrammet «Ren Utøver». I tillegg er det i kontrakt med spiller, trener og lagledere tatt inn et punkt om å avstå fra bruk av dopingmidler, og eventuelle konsekvenser ved brudd på dopingreglene.</w:t>
      </w:r>
    </w:p>
    <w:p w14:paraId="1921C1A8" w14:textId="3F0F0F31" w:rsidR="001E3160" w:rsidRDefault="001E3160" w:rsidP="007F0EDB">
      <w:pPr>
        <w:spacing w:line="240" w:lineRule="auto"/>
        <w:contextualSpacing/>
      </w:pPr>
    </w:p>
    <w:p w14:paraId="3FC69761" w14:textId="4AB6A2C3" w:rsidR="001E3160" w:rsidRDefault="001E3160" w:rsidP="007F0EDB">
      <w:pPr>
        <w:spacing w:line="240" w:lineRule="auto"/>
        <w:contextualSpacing/>
      </w:pPr>
      <w:r>
        <w:lastRenderedPageBreak/>
        <w:t xml:space="preserve">Alle våre medlemmer er kjent med at de kan bli testet for doping av Antidoping </w:t>
      </w:r>
      <w:r w:rsidR="00811E44">
        <w:t>N</w:t>
      </w:r>
      <w:r>
        <w:t xml:space="preserve">orge, og at de da er forpliktet til å avgi dopingprøve. </w:t>
      </w:r>
      <w:r w:rsidR="00811E44">
        <w:t xml:space="preserve">Mistenkes noen for doping eller har avlagt positiv prøve, tar vi det opp med vedkommende. I Sande Sportsklubb er det nulltoleranse for doping, men vi tar også være på våre medlemmer. </w:t>
      </w:r>
      <w:r>
        <w:t>Vi sørger for at utøvere</w:t>
      </w:r>
      <w:r w:rsidR="00811E44">
        <w:t xml:space="preserve"> som er mistenkt for doping får hjelp og støtte av både klubben og av helsepersonell. Vi ber utøveren fortelle sannheten og stå for det vedkommende har gjort. Utøvere som har avlagt positiv dopingprøve får ikke representere Sande Sportsklubb før forholdet er avklart. Styret utnevner en person som kan håndtere media, og forbereder vedkommende godt på aktuelle spørsmål. Vi samarbeider med særforbundet, idrettskretsen og Antidoping Norge.  Sande Sportsklubb har utarbeidet en beredskapsplan for å håndtere mistanke om doping eller dopingsaker som involverer våre medlemmer.</w:t>
      </w:r>
    </w:p>
    <w:p w14:paraId="095F2118" w14:textId="21854274" w:rsidR="00D81B13" w:rsidRDefault="00D81B13" w:rsidP="007F0EDB">
      <w:pPr>
        <w:spacing w:line="240" w:lineRule="auto"/>
        <w:contextualSpacing/>
      </w:pPr>
    </w:p>
    <w:p w14:paraId="1053207A" w14:textId="3978F443" w:rsidR="00D81B13" w:rsidRDefault="001E3160" w:rsidP="007F0EDB">
      <w:pPr>
        <w:spacing w:line="240" w:lineRule="auto"/>
        <w:contextualSpacing/>
      </w:pPr>
      <w:r>
        <w:t xml:space="preserve">Sande Sportsklubb Fotball reklamerer ikke for kosttilskudd, og anbefaler det ikke til våre medlemmer. </w:t>
      </w:r>
      <w:r w:rsidR="00D81B13">
        <w:t>Vi</w:t>
      </w:r>
      <w:r>
        <w:t xml:space="preserve"> ønsker å bevisstgjøre våre medlemmer, og øke kunnskap om effekten av et godt</w:t>
      </w:r>
      <w:r w:rsidR="00811E44">
        <w:t>,</w:t>
      </w:r>
      <w:r>
        <w:t xml:space="preserve"> sunt og variert naturlig kosthold. Klubben anbefaler medlemmer å ta kontakt med ernæringsekspert eller lege før bruk av kosttilskudd.</w:t>
      </w:r>
    </w:p>
    <w:p w14:paraId="7DF6F5DA" w14:textId="77777777" w:rsidR="001E3160" w:rsidRDefault="001E3160" w:rsidP="007F0EDB">
      <w:pPr>
        <w:spacing w:line="240" w:lineRule="auto"/>
        <w:contextualSpacing/>
      </w:pPr>
    </w:p>
    <w:p w14:paraId="675A9C81" w14:textId="2E9E91C2" w:rsidR="00846E4A" w:rsidRPr="0063292C" w:rsidRDefault="007F0EDB" w:rsidP="00846E4A">
      <w:pPr>
        <w:pStyle w:val="Overskrift2"/>
        <w:spacing w:line="240" w:lineRule="auto"/>
        <w:contextualSpacing/>
      </w:pPr>
      <w:r>
        <w:t>Arbeid mot</w:t>
      </w:r>
      <w:r w:rsidR="006D506F">
        <w:t xml:space="preserve"> </w:t>
      </w:r>
      <w:r w:rsidR="00846E4A">
        <w:t>rus</w:t>
      </w:r>
      <w:r w:rsidR="00E56866">
        <w:t>midler</w:t>
      </w:r>
      <w:r w:rsidR="00846E4A">
        <w:t xml:space="preserve"> og alkohol</w:t>
      </w:r>
    </w:p>
    <w:p w14:paraId="0F6869E1" w14:textId="42174F0E" w:rsidR="006D506F" w:rsidRDefault="006D506F" w:rsidP="00846E4A">
      <w:pPr>
        <w:spacing w:line="240" w:lineRule="auto"/>
        <w:contextualSpacing/>
      </w:pPr>
      <w:r>
        <w:t>Sande Sportsklubb fotball</w:t>
      </w:r>
      <w:r w:rsidR="00846E4A">
        <w:t xml:space="preserve"> ønsker å </w:t>
      </w:r>
      <w:r>
        <w:t>drive sin virksomhet i tråd med idrette</w:t>
      </w:r>
      <w:r w:rsidR="00292B11">
        <w:t>n</w:t>
      </w:r>
      <w:r>
        <w:t>s verdigrunnlag.</w:t>
      </w:r>
    </w:p>
    <w:p w14:paraId="64A9A746" w14:textId="77777777" w:rsidR="006D506F" w:rsidRDefault="006D506F" w:rsidP="00846E4A">
      <w:pPr>
        <w:spacing w:line="240" w:lineRule="auto"/>
        <w:contextualSpacing/>
      </w:pPr>
    </w:p>
    <w:p w14:paraId="2C03E5CE" w14:textId="10ECD992" w:rsidR="006D506F" w:rsidRDefault="006D506F" w:rsidP="00846E4A">
      <w:pPr>
        <w:spacing w:line="240" w:lineRule="auto"/>
        <w:contextualSpacing/>
      </w:pPr>
      <w:r>
        <w:t>Vi tar avstand fra</w:t>
      </w:r>
      <w:r w:rsidR="00292B11">
        <w:t>,</w:t>
      </w:r>
      <w:r>
        <w:t xml:space="preserve"> og har nulltoleranse for bruk av rus og alkohol</w:t>
      </w:r>
      <w:r w:rsidR="003F62CF">
        <w:t xml:space="preserve"> i idrettslig sammenheng.</w:t>
      </w:r>
    </w:p>
    <w:p w14:paraId="116A211D" w14:textId="2F850D82" w:rsidR="003F62CF" w:rsidRDefault="003F62CF" w:rsidP="00846E4A">
      <w:pPr>
        <w:spacing w:line="240" w:lineRule="auto"/>
        <w:contextualSpacing/>
      </w:pPr>
    </w:p>
    <w:p w14:paraId="1E640201" w14:textId="4531D630" w:rsidR="003F62CF" w:rsidRDefault="003F62CF" w:rsidP="00846E4A">
      <w:pPr>
        <w:spacing w:line="240" w:lineRule="auto"/>
        <w:contextualSpacing/>
      </w:pPr>
      <w:r>
        <w:t>Barn og unge som deltar i aldersbestemte klasser (under 18 år) skal møte et trygt og alkoholfritt idrettsmiljø. Trenere, ledere og utøvere skal fremstå som gode forbilder for barn og unge og ikke nyte alkohol i samvær med utøvere i denne alder.</w:t>
      </w:r>
    </w:p>
    <w:p w14:paraId="23F2DB43" w14:textId="36D25B6D" w:rsidR="00C26CE3" w:rsidRDefault="00C26CE3" w:rsidP="00846E4A">
      <w:pPr>
        <w:spacing w:line="240" w:lineRule="auto"/>
        <w:contextualSpacing/>
      </w:pPr>
    </w:p>
    <w:p w14:paraId="62F3EE82" w14:textId="0447E05F" w:rsidR="00506A2A" w:rsidRDefault="00C26CE3" w:rsidP="00A828CA">
      <w:pPr>
        <w:spacing w:line="240" w:lineRule="auto"/>
        <w:contextualSpacing/>
        <w:rPr>
          <w:rFonts w:ascii="MuseoSans-300" w:hAnsi="MuseoSans-300"/>
          <w:color w:val="222222"/>
        </w:rPr>
      </w:pPr>
      <w:r>
        <w:t>Sande Sportsklubb Fotball reklamerer ikke for selskap som har omsetning av alkoholholdig drikke som sin virksomhet.</w:t>
      </w:r>
    </w:p>
    <w:p w14:paraId="005CD47D" w14:textId="77777777" w:rsidR="00506A2A" w:rsidRDefault="00506A2A" w:rsidP="006D506F">
      <w:pPr>
        <w:spacing w:line="240" w:lineRule="auto"/>
        <w:contextualSpacing/>
      </w:pPr>
    </w:p>
    <w:p w14:paraId="1FB8F320" w14:textId="74859815" w:rsidR="00846E4A" w:rsidRDefault="00846E4A" w:rsidP="00A828CA">
      <w:pPr>
        <w:pStyle w:val="Overskrift2"/>
        <w:spacing w:line="240" w:lineRule="auto"/>
        <w:contextualSpacing/>
      </w:pPr>
      <w:r>
        <w:t xml:space="preserve">Rutiner for </w:t>
      </w:r>
      <w:r w:rsidR="00561696">
        <w:t xml:space="preserve">mobbing, </w:t>
      </w:r>
      <w:r>
        <w:t>vold, rasisme, seksuell trakassering, rus og alkohol</w:t>
      </w:r>
    </w:p>
    <w:p w14:paraId="0AB78728" w14:textId="6B48D219" w:rsidR="00506A2A" w:rsidRDefault="00CF6E82" w:rsidP="00846E4A">
      <w:pPr>
        <w:spacing w:line="240" w:lineRule="auto"/>
        <w:contextualSpacing/>
      </w:pPr>
      <w:r>
        <w:t>Sande Sportsklubb har nulltoleranse for diskriminering og trakassering uansett kjønn, etnisk bakgrunn, livssyn, seksu</w:t>
      </w:r>
      <w:r w:rsidR="003D210C">
        <w:t>ell</w:t>
      </w:r>
      <w:r>
        <w:t xml:space="preserve"> orientering og funksjonshemming. Alle er like mye verdt for klubben!</w:t>
      </w:r>
    </w:p>
    <w:p w14:paraId="6DD820D9" w14:textId="177124BD" w:rsidR="00CF6E82" w:rsidRDefault="00CF6E82" w:rsidP="00846E4A">
      <w:pPr>
        <w:spacing w:line="240" w:lineRule="auto"/>
        <w:contextualSpacing/>
      </w:pPr>
    </w:p>
    <w:p w14:paraId="6A9B1C88" w14:textId="06F6A32F" w:rsidR="00CF6E82" w:rsidRDefault="00CF6E82" w:rsidP="00846E4A">
      <w:pPr>
        <w:spacing w:line="240" w:lineRule="auto"/>
        <w:contextualSpacing/>
      </w:pPr>
      <w:r>
        <w:t>Klubben ønsker trygge miljøer og en trygg atmosfære for både barn, unge og voksne. Voksne må respektere utøvernes personlige rom og aldri oversk</w:t>
      </w:r>
      <w:r w:rsidR="003D210C">
        <w:t>ri</w:t>
      </w:r>
      <w:r>
        <w:t xml:space="preserve">de grensene for akseptabel oppførsel. </w:t>
      </w:r>
    </w:p>
    <w:p w14:paraId="42521505" w14:textId="3EDEEF7B" w:rsidR="00CF6E82" w:rsidRDefault="00CF6E82" w:rsidP="00846E4A">
      <w:pPr>
        <w:spacing w:line="240" w:lineRule="auto"/>
        <w:contextualSpacing/>
      </w:pPr>
      <w:r>
        <w:t>Med seksuell trakassering menes uønsket seksuell oppmerksomhet som er plagsom for den oppmerksomheten rammer. Men seksuelle overgrep menes å lure eller påtvinge et annet menneske seksualitet som det ikke ønsker, eller er utviklingsmessig i stand til å gi sitt samtykke til.</w:t>
      </w:r>
    </w:p>
    <w:p w14:paraId="02BA8723" w14:textId="48DF09EE" w:rsidR="000746E8" w:rsidRDefault="000746E8" w:rsidP="00846E4A">
      <w:pPr>
        <w:spacing w:line="240" w:lineRule="auto"/>
        <w:contextualSpacing/>
      </w:pPr>
    </w:p>
    <w:p w14:paraId="17F3D665" w14:textId="4B389CE8" w:rsidR="000746E8" w:rsidRDefault="000746E8" w:rsidP="00846E4A">
      <w:pPr>
        <w:spacing w:line="240" w:lineRule="auto"/>
        <w:contextualSpacing/>
      </w:pPr>
      <w:r>
        <w:t xml:space="preserve">Ansvarlig for samfunnsansvar i klubben, er styrets nestleder. Varsling av episoder skjer til mail </w:t>
      </w:r>
      <w:hyperlink r:id="rId15" w:history="1">
        <w:r w:rsidRPr="00550681">
          <w:rPr>
            <w:rStyle w:val="Hyperkobling"/>
          </w:rPr>
          <w:t>nestleder.fotball@sandesk.no</w:t>
        </w:r>
      </w:hyperlink>
      <w:r>
        <w:t>.</w:t>
      </w:r>
    </w:p>
    <w:p w14:paraId="0C10BD38" w14:textId="77777777" w:rsidR="000746E8" w:rsidRDefault="000746E8" w:rsidP="00846E4A">
      <w:pPr>
        <w:spacing w:line="240" w:lineRule="auto"/>
        <w:contextualSpacing/>
      </w:pPr>
    </w:p>
    <w:p w14:paraId="5B270EF4" w14:textId="34F8BC5E" w:rsidR="00506A2A" w:rsidRDefault="000746E8" w:rsidP="00846E4A">
      <w:pPr>
        <w:spacing w:line="240" w:lineRule="auto"/>
        <w:contextualSpacing/>
      </w:pPr>
      <w:r>
        <w:t>Varslingskjema finnes i Min Fotball. Herfra blir det fulgt opp av den lokale fotballkretsen.</w:t>
      </w:r>
    </w:p>
    <w:p w14:paraId="5F17F070" w14:textId="77777777" w:rsidR="003D210C" w:rsidRDefault="003D210C" w:rsidP="00846E4A">
      <w:pPr>
        <w:pStyle w:val="Overskrift2"/>
        <w:spacing w:line="240" w:lineRule="auto"/>
        <w:contextualSpacing/>
      </w:pPr>
    </w:p>
    <w:p w14:paraId="73CBC680" w14:textId="77777777" w:rsidR="003D210C" w:rsidRDefault="003D210C" w:rsidP="00846E4A">
      <w:pPr>
        <w:pStyle w:val="Overskrift2"/>
        <w:spacing w:line="240" w:lineRule="auto"/>
        <w:contextualSpacing/>
      </w:pPr>
    </w:p>
    <w:p w14:paraId="207254DF" w14:textId="6B8B1E33" w:rsidR="00846E4A" w:rsidRPr="0063292C" w:rsidRDefault="00846E4A" w:rsidP="00846E4A">
      <w:pPr>
        <w:pStyle w:val="Overskrift2"/>
        <w:spacing w:line="240" w:lineRule="auto"/>
        <w:contextualSpacing/>
      </w:pPr>
      <w:r>
        <w:t>Rutiner for førstehjelp</w:t>
      </w:r>
    </w:p>
    <w:p w14:paraId="0EC4685F" w14:textId="77777777" w:rsidR="00AA14E5" w:rsidRDefault="00846E4A" w:rsidP="00846E4A">
      <w:pPr>
        <w:spacing w:line="240" w:lineRule="auto"/>
        <w:contextualSpacing/>
      </w:pPr>
      <w:r>
        <w:t>Sande Sportsklubb</w:t>
      </w:r>
      <w:r w:rsidR="003D210C">
        <w:t xml:space="preserve"> følger retningslinjene for medisinsk beredskap ved idrettsarrangementer.</w:t>
      </w:r>
    </w:p>
    <w:p w14:paraId="245677E1" w14:textId="77777777" w:rsidR="00AA14E5" w:rsidRDefault="00AA14E5" w:rsidP="00846E4A">
      <w:pPr>
        <w:spacing w:line="240" w:lineRule="auto"/>
        <w:contextualSpacing/>
      </w:pPr>
    </w:p>
    <w:p w14:paraId="7E7C3C81" w14:textId="77777777" w:rsidR="00AA14E5" w:rsidRDefault="00AA14E5" w:rsidP="00846E4A">
      <w:pPr>
        <w:spacing w:line="240" w:lineRule="auto"/>
        <w:contextualSpacing/>
      </w:pPr>
      <w:r>
        <w:lastRenderedPageBreak/>
        <w:t xml:space="preserve">Det finnes en </w:t>
      </w:r>
      <w:r w:rsidR="00846E4A">
        <w:t>hjertestarter</w:t>
      </w:r>
      <w:r>
        <w:t xml:space="preserve"> på klubbhuset i Dyegata. Informasjon om bruk er påført hjertestarteren.</w:t>
      </w:r>
    </w:p>
    <w:p w14:paraId="0C85CEE6" w14:textId="77777777" w:rsidR="00AA14E5" w:rsidRDefault="00AA14E5" w:rsidP="00846E4A">
      <w:pPr>
        <w:spacing w:line="240" w:lineRule="auto"/>
        <w:contextualSpacing/>
      </w:pPr>
    </w:p>
    <w:p w14:paraId="0CB42CFC" w14:textId="664CD975" w:rsidR="00C2682D" w:rsidRDefault="00AA14E5" w:rsidP="00AA14E5">
      <w:pPr>
        <w:spacing w:line="240" w:lineRule="auto"/>
        <w:contextualSpacing/>
      </w:pPr>
      <w:r>
        <w:t>Båre og førstehjelpsutstyr er tilgjengelig fra kiosken fra vårsesongen 2022.</w:t>
      </w:r>
    </w:p>
    <w:p w14:paraId="06F24736" w14:textId="77777777" w:rsidR="00AA14E5" w:rsidRDefault="00554987" w:rsidP="00AA14E5">
      <w:pPr>
        <w:pStyle w:val="Overskrift2"/>
        <w:spacing w:line="240" w:lineRule="auto"/>
        <w:contextualSpacing/>
      </w:pPr>
      <w:r>
        <w:t>Retningslinjer for publisering av bilder</w:t>
      </w:r>
    </w:p>
    <w:p w14:paraId="42EB5DFD" w14:textId="77777777" w:rsidR="00AA14E5" w:rsidRDefault="00AA14E5" w:rsidP="00AA14E5">
      <w:pPr>
        <w:pStyle w:val="Klokkeslett"/>
        <w:jc w:val="left"/>
      </w:pPr>
    </w:p>
    <w:p w14:paraId="1AA15858" w14:textId="40C8F95C" w:rsidR="00554987" w:rsidRPr="00193D51" w:rsidRDefault="00AA14E5" w:rsidP="00193D51">
      <w:pPr>
        <w:pStyle w:val="Klokkeslett"/>
        <w:jc w:val="left"/>
        <w:rPr>
          <w:rFonts w:asciiTheme="majorHAnsi" w:hAnsiTheme="majorHAnsi"/>
          <w:color w:val="4A66AC" w:themeColor="accent1"/>
        </w:rPr>
      </w:pPr>
      <w:r>
        <w:t>Fotballgruppa ønsker å sette fo</w:t>
      </w:r>
      <w:r w:rsidR="00193D51">
        <w:t>k</w:t>
      </w:r>
      <w:r>
        <w:t xml:space="preserve">us på hvilke regler som gjelder for publisering av bilder og film av våre medlemmer på nettsider, i sosiale medier og </w:t>
      </w:r>
      <w:r w:rsidR="00193D51">
        <w:t>i</w:t>
      </w:r>
      <w:r>
        <w:t xml:space="preserve"> andre publikasjoner</w:t>
      </w:r>
      <w:r w:rsidR="00193D51">
        <w:t>, som en følge av mye tilfeldig deling og publisering av bilder.</w:t>
      </w:r>
      <w:r w:rsidR="00554987" w:rsidRPr="00193D51">
        <w:rPr>
          <w:rFonts w:asciiTheme="minorHAnsi" w:eastAsiaTheme="minorHAnsi" w:hAnsiTheme="minorHAnsi" w:cstheme="minorBidi"/>
          <w:color w:val="auto"/>
        </w:rPr>
        <w:t> </w:t>
      </w:r>
      <w:r w:rsidR="00554987" w:rsidRPr="00193D51">
        <w:rPr>
          <w:rFonts w:asciiTheme="minorHAnsi" w:eastAsiaTheme="minorHAnsi" w:hAnsiTheme="minorHAnsi" w:cstheme="minorBidi"/>
          <w:color w:val="auto"/>
        </w:rPr>
        <w:br/>
      </w:r>
      <w:r w:rsidR="00554987" w:rsidRPr="00193D51">
        <w:rPr>
          <w:rFonts w:asciiTheme="minorHAnsi" w:eastAsiaTheme="minorHAnsi" w:hAnsiTheme="minorHAnsi" w:cstheme="minorBidi"/>
          <w:color w:val="auto"/>
        </w:rPr>
        <w:br/>
        <w:t>Idrettsforbundet har laget noen enkle retningslinjer for å bevisstgjøre trenere, utøvere, ledere, frivillige og foresatte av barn i idrettslag. Retningslinjene er utarbeidet på bakgrunn av de krav som stilles i </w:t>
      </w:r>
      <w:hyperlink r:id="rId16" w:history="1">
        <w:r w:rsidR="00554987" w:rsidRPr="00193D51">
          <w:rPr>
            <w:rFonts w:asciiTheme="minorHAnsi" w:eastAsiaTheme="minorHAnsi" w:hAnsiTheme="minorHAnsi" w:cstheme="minorBidi"/>
            <w:color w:val="auto"/>
          </w:rPr>
          <w:t>personopplysningsloven</w:t>
        </w:r>
      </w:hyperlink>
      <w:r w:rsidR="00554987" w:rsidRPr="00193D51">
        <w:rPr>
          <w:rFonts w:asciiTheme="minorHAnsi" w:eastAsiaTheme="minorHAnsi" w:hAnsiTheme="minorHAnsi" w:cstheme="minorBidi"/>
          <w:color w:val="auto"/>
        </w:rPr>
        <w:t> og </w:t>
      </w:r>
      <w:hyperlink r:id="rId17" w:history="1">
        <w:r w:rsidR="00554987" w:rsidRPr="00193D51">
          <w:rPr>
            <w:rFonts w:asciiTheme="minorHAnsi" w:eastAsiaTheme="minorHAnsi" w:hAnsiTheme="minorHAnsi" w:cstheme="minorBidi"/>
            <w:color w:val="auto"/>
          </w:rPr>
          <w:t>åndsverksloven</w:t>
        </w:r>
      </w:hyperlink>
      <w:r w:rsidR="00554987" w:rsidRPr="00193D51">
        <w:rPr>
          <w:rFonts w:asciiTheme="minorHAnsi" w:eastAsiaTheme="minorHAnsi" w:hAnsiTheme="minorHAnsi" w:cstheme="minorBidi"/>
          <w:color w:val="auto"/>
        </w:rPr>
        <w:t>.</w:t>
      </w:r>
      <w:r w:rsidR="00554987" w:rsidRPr="00193D51">
        <w:rPr>
          <w:rFonts w:asciiTheme="minorHAnsi" w:eastAsiaTheme="minorHAnsi" w:hAnsiTheme="minorHAnsi" w:cstheme="minorBidi"/>
          <w:color w:val="auto"/>
        </w:rPr>
        <w:br/>
      </w:r>
      <w:r w:rsidR="00554987" w:rsidRPr="00193D51">
        <w:rPr>
          <w:rFonts w:asciiTheme="minorHAnsi" w:eastAsiaTheme="minorHAnsi" w:hAnsiTheme="minorHAnsi" w:cstheme="minorBidi"/>
          <w:color w:val="auto"/>
        </w:rPr>
        <w:br/>
        <w:t>Det er viktig å ha respekt for barn, unge og voksnes integritet og rett til personvern. Noen kan ha særlige grunner for at de ikke ønsker å bli tatt bilde av. I enkelte tilfeller kan bildedeling få uheldige konsekvenser dersom medlemmet for eksempel bor på hemmelig adresse. Det er en god skikk å alltid spørre om lov før bildet tas. Uønsket publisering og deling kan føre til erstatningsansvar og straffeansvar ifølge personopplysningsloven og åndsverkloven.</w:t>
      </w:r>
    </w:p>
    <w:p w14:paraId="3AC6E988" w14:textId="77777777" w:rsidR="00554987" w:rsidRDefault="00554987" w:rsidP="00193D51">
      <w:pPr>
        <w:pStyle w:val="NormalWeb"/>
        <w:shd w:val="clear" w:color="auto" w:fill="FFFFFF" w:themeFill="background1"/>
        <w:rPr>
          <w:rFonts w:ascii="MuseoSans-300" w:hAnsi="MuseoSans-300"/>
          <w:color w:val="222222"/>
        </w:rPr>
      </w:pPr>
      <w:r w:rsidRPr="00193D51">
        <w:rPr>
          <w:rFonts w:asciiTheme="minorHAnsi" w:eastAsiaTheme="minorHAnsi" w:hAnsiTheme="minorHAnsi" w:cstheme="minorBidi"/>
          <w:sz w:val="22"/>
          <w:szCs w:val="22"/>
          <w:lang w:eastAsia="en-US"/>
        </w:rPr>
        <w:t>Hovedregelen er at det alltid skal innhentes samtykke fra alle som lett kan identifiseres på bildene før de publiseres. Dersom de som er avbildet er under 15 år må samtykke hentes inn både av barnet selv og foresatte.</w:t>
      </w:r>
      <w:r w:rsidRPr="00193D51">
        <w:rPr>
          <w:rFonts w:asciiTheme="minorHAnsi" w:eastAsiaTheme="minorHAnsi" w:hAnsiTheme="minorHAnsi" w:cstheme="minorBidi"/>
          <w:sz w:val="22"/>
          <w:szCs w:val="22"/>
          <w:lang w:eastAsia="en-US"/>
        </w:rPr>
        <w:br/>
      </w:r>
      <w:r w:rsidRPr="00193D51">
        <w:rPr>
          <w:rFonts w:asciiTheme="minorHAnsi" w:eastAsiaTheme="minorHAnsi" w:hAnsiTheme="minorHAnsi" w:cstheme="minorBidi"/>
          <w:sz w:val="22"/>
          <w:szCs w:val="22"/>
          <w:lang w:eastAsia="en-US"/>
        </w:rPr>
        <w:br/>
        <w:t>Loven stiller i utgangspunktet ikke krav til at samtykket skal være skriftlig, men ved bruk av samtykkeerklæringen vil det ikke være rom for tvil om at samtykke er gitt.</w:t>
      </w:r>
      <w:r w:rsidRPr="00193D51">
        <w:rPr>
          <w:rFonts w:asciiTheme="minorHAnsi" w:eastAsiaTheme="minorHAnsi" w:hAnsiTheme="minorHAnsi" w:cstheme="minorBidi"/>
          <w:sz w:val="22"/>
          <w:szCs w:val="22"/>
          <w:lang w:eastAsia="en-US"/>
        </w:rPr>
        <w:br/>
      </w:r>
      <w:hyperlink r:id="rId18" w:history="1">
        <w:r>
          <w:rPr>
            <w:rFonts w:ascii="MuseoSans-300" w:hAnsi="MuseoSans-300"/>
            <w:color w:val="008CBA"/>
            <w:u w:val="single"/>
          </w:rPr>
          <w:br/>
        </w:r>
      </w:hyperlink>
      <w:hyperlink r:id="rId19" w:history="1">
        <w:r>
          <w:rPr>
            <w:rStyle w:val="Hyperkobling"/>
            <w:rFonts w:ascii="MuseoSans-300" w:eastAsiaTheme="majorEastAsia" w:hAnsi="MuseoSans-300"/>
            <w:color w:val="008CBA"/>
          </w:rPr>
          <w:t>Last ned samtykkeerklæring for publisering av bilder og film</w:t>
        </w:r>
      </w:hyperlink>
    </w:p>
    <w:p w14:paraId="7BF9DDC5" w14:textId="77777777" w:rsidR="00554987" w:rsidRPr="00193D51" w:rsidRDefault="00554987" w:rsidP="00193D51">
      <w:pPr>
        <w:pStyle w:val="NormalWeb"/>
        <w:shd w:val="clear" w:color="auto" w:fill="FFFFFF" w:themeFill="background1"/>
        <w:rPr>
          <w:rFonts w:asciiTheme="minorHAnsi" w:eastAsiaTheme="minorHAnsi" w:hAnsiTheme="minorHAnsi" w:cstheme="minorBidi"/>
          <w:sz w:val="22"/>
          <w:szCs w:val="22"/>
          <w:lang w:eastAsia="en-US"/>
        </w:rPr>
      </w:pPr>
      <w:r w:rsidRPr="00193D51">
        <w:rPr>
          <w:rFonts w:asciiTheme="minorHAnsi" w:eastAsiaTheme="minorHAnsi" w:hAnsiTheme="minorHAnsi" w:cstheme="minorBidi"/>
          <w:sz w:val="22"/>
          <w:szCs w:val="22"/>
          <w:lang w:eastAsia="en-US"/>
        </w:rPr>
        <w:t>Idrettsforbundets retningslinjer:</w:t>
      </w:r>
    </w:p>
    <w:p w14:paraId="3BBDC6D4" w14:textId="77777777" w:rsidR="00554987" w:rsidRPr="00193D51" w:rsidRDefault="00554987" w:rsidP="00693AE9">
      <w:pPr>
        <w:numPr>
          <w:ilvl w:val="0"/>
          <w:numId w:val="40"/>
        </w:numPr>
        <w:shd w:val="clear" w:color="auto" w:fill="FFFFFF" w:themeFill="background1"/>
        <w:spacing w:after="120" w:line="240" w:lineRule="auto"/>
      </w:pPr>
      <w:r w:rsidRPr="00193D51">
        <w:t>Før bildet eller film publiseres skal det være innhentet samtykke fra alle på bildet, og fra deres foresatte dersom barna er under 15 år.</w:t>
      </w:r>
    </w:p>
    <w:p w14:paraId="7A817B05" w14:textId="77777777" w:rsidR="00554987" w:rsidRPr="00193D51" w:rsidRDefault="00554987" w:rsidP="00693AE9">
      <w:pPr>
        <w:numPr>
          <w:ilvl w:val="0"/>
          <w:numId w:val="40"/>
        </w:numPr>
        <w:shd w:val="clear" w:color="auto" w:fill="FFFFFF" w:themeFill="background1"/>
        <w:spacing w:after="120" w:line="240" w:lineRule="auto"/>
      </w:pPr>
      <w:r w:rsidRPr="00193D51">
        <w:t>Ved innhenting av samtykke til å publisere bilder og film bør samtykkeskjema brukes. Det er kun et aktivt samtykke som kan gi grunnlag for å publisere bilder og film.</w:t>
      </w:r>
    </w:p>
    <w:p w14:paraId="54595E02" w14:textId="77777777" w:rsidR="00554987" w:rsidRPr="00193D51" w:rsidRDefault="00554987" w:rsidP="00693AE9">
      <w:pPr>
        <w:numPr>
          <w:ilvl w:val="0"/>
          <w:numId w:val="40"/>
        </w:numPr>
        <w:shd w:val="clear" w:color="auto" w:fill="FFFFFF" w:themeFill="background1"/>
        <w:spacing w:after="120" w:line="240" w:lineRule="auto"/>
      </w:pPr>
      <w:r w:rsidRPr="00193D51">
        <w:t>Dersom et barn ikke ønsker at bilder eller film skal publiseres skal dette overstyre foreldrenes ønske om publisering.</w:t>
      </w:r>
    </w:p>
    <w:p w14:paraId="037861D9" w14:textId="77777777" w:rsidR="00554987" w:rsidRPr="00193D51" w:rsidRDefault="00554987" w:rsidP="00693AE9">
      <w:pPr>
        <w:numPr>
          <w:ilvl w:val="0"/>
          <w:numId w:val="40"/>
        </w:numPr>
        <w:shd w:val="clear" w:color="auto" w:fill="FFFFFF" w:themeFill="background1"/>
        <w:spacing w:after="120" w:line="240" w:lineRule="auto"/>
      </w:pPr>
      <w:r w:rsidRPr="00193D51">
        <w:t>Vær bevisst i hvilke situasjoner det tas bilder eller film. Ta aldri bilder av nakne personer og vær varsom med å ta bilder av lettkledde barn. Vis måtehold ved bruk av fullt navn på barn.</w:t>
      </w:r>
    </w:p>
    <w:p w14:paraId="3C4E839F" w14:textId="77777777" w:rsidR="00554987" w:rsidRPr="00193D51" w:rsidRDefault="00554987" w:rsidP="00693AE9">
      <w:pPr>
        <w:numPr>
          <w:ilvl w:val="0"/>
          <w:numId w:val="40"/>
        </w:numPr>
        <w:shd w:val="clear" w:color="auto" w:fill="FFFFFF" w:themeFill="background1"/>
        <w:spacing w:after="120" w:line="240" w:lineRule="auto"/>
      </w:pPr>
      <w:r w:rsidRPr="00193D51">
        <w:t>Det skal alltid samtykkes særskilt for hvert enkelt bilde eller film som skal benyttes til medier.</w:t>
      </w:r>
    </w:p>
    <w:p w14:paraId="2B1C30AC" w14:textId="77777777" w:rsidR="00554987" w:rsidRPr="00193D51" w:rsidRDefault="00554987" w:rsidP="00693AE9">
      <w:pPr>
        <w:numPr>
          <w:ilvl w:val="0"/>
          <w:numId w:val="40"/>
        </w:numPr>
        <w:shd w:val="clear" w:color="auto" w:fill="FFFFFF" w:themeFill="background1"/>
        <w:spacing w:after="120" w:line="240" w:lineRule="auto"/>
      </w:pPr>
      <w:r w:rsidRPr="00193D51">
        <w:t>Et samtykke kreves også ved publisering av bilder og film i lukkede grupper på nett, som for eksempel Facebook, eller andre nettsteder som er passordbeskyttet.</w:t>
      </w:r>
    </w:p>
    <w:p w14:paraId="7383FC04" w14:textId="77777777" w:rsidR="00554987" w:rsidRPr="00193D51" w:rsidRDefault="00554987" w:rsidP="00693AE9">
      <w:pPr>
        <w:numPr>
          <w:ilvl w:val="0"/>
          <w:numId w:val="40"/>
        </w:numPr>
        <w:shd w:val="clear" w:color="auto" w:fill="FFFFFF" w:themeFill="background1"/>
        <w:spacing w:after="120" w:line="240" w:lineRule="auto"/>
      </w:pPr>
      <w:r w:rsidRPr="00193D51">
        <w:t>Dersom et samtykke trekkes tilbake, må publiserte bilder og film slettes. </w:t>
      </w:r>
    </w:p>
    <w:p w14:paraId="2DE9D56E" w14:textId="77777777" w:rsidR="00C2682D" w:rsidRDefault="00C2682D" w:rsidP="003447AB">
      <w:pPr>
        <w:pStyle w:val="Overskrift1"/>
        <w:spacing w:line="240" w:lineRule="auto"/>
        <w:contextualSpacing/>
      </w:pPr>
    </w:p>
    <w:p w14:paraId="669E86EC" w14:textId="77777777" w:rsidR="00C2682D" w:rsidRDefault="00C2682D" w:rsidP="003447AB">
      <w:pPr>
        <w:pStyle w:val="Overskrift1"/>
        <w:spacing w:line="240" w:lineRule="auto"/>
        <w:contextualSpacing/>
      </w:pPr>
    </w:p>
    <w:p w14:paraId="619737CE" w14:textId="21A7EEE4" w:rsidR="00437265" w:rsidRPr="0063292C" w:rsidRDefault="00437265" w:rsidP="003447AB">
      <w:pPr>
        <w:pStyle w:val="Overskrift1"/>
        <w:spacing w:line="240" w:lineRule="auto"/>
        <w:contextualSpacing/>
      </w:pPr>
      <w:r w:rsidRPr="00AB4AC8">
        <w:t>Organisasjon</w:t>
      </w:r>
      <w:bookmarkEnd w:id="13"/>
    </w:p>
    <w:p w14:paraId="0144CD28" w14:textId="515A7C3E" w:rsidR="00437265" w:rsidRPr="0063292C" w:rsidRDefault="00437265" w:rsidP="003447AB">
      <w:pPr>
        <w:spacing w:line="240" w:lineRule="auto"/>
        <w:contextualSpacing/>
      </w:pPr>
      <w:r w:rsidRPr="00AB4AC8">
        <w:t xml:space="preserve">I denne delen av håndboka beskriver vi hvordan </w:t>
      </w:r>
      <w:r w:rsidR="004E2005">
        <w:t>fotballgruppa</w:t>
      </w:r>
      <w:r w:rsidRPr="00AB4AC8">
        <w:t xml:space="preserve"> er organisert.</w:t>
      </w:r>
    </w:p>
    <w:p w14:paraId="477F198C" w14:textId="77777777" w:rsidR="00437265" w:rsidRPr="0063292C" w:rsidRDefault="00437265" w:rsidP="003447AB">
      <w:pPr>
        <w:pStyle w:val="Overskrift2"/>
        <w:spacing w:line="240" w:lineRule="auto"/>
        <w:contextualSpacing/>
      </w:pPr>
      <w:bookmarkStart w:id="16" w:name="_Toc354564556"/>
      <w:bookmarkStart w:id="17" w:name="_Toc32216715"/>
      <w:r w:rsidRPr="00AB4AC8">
        <w:t>Organisasjonsplan</w:t>
      </w:r>
      <w:bookmarkEnd w:id="16"/>
      <w:bookmarkEnd w:id="17"/>
    </w:p>
    <w:p w14:paraId="4C24AC1D" w14:textId="1FCA51BC" w:rsidR="004E2005" w:rsidRDefault="00D83DF7" w:rsidP="003447AB">
      <w:pPr>
        <w:spacing w:line="240" w:lineRule="auto"/>
        <w:contextualSpacing/>
      </w:pPr>
      <w:r>
        <w:t xml:space="preserve">I </w:t>
      </w:r>
      <w:r w:rsidR="0054404D">
        <w:t>2020</w:t>
      </w:r>
      <w:r w:rsidR="00193D51">
        <w:t>/2021</w:t>
      </w:r>
      <w:r w:rsidR="0054404D">
        <w:t xml:space="preserve"> har det </w:t>
      </w:r>
      <w:r>
        <w:t>blitt jobbet med</w:t>
      </w:r>
      <w:r w:rsidR="0054404D">
        <w:t xml:space="preserve"> et prosjekt</w:t>
      </w:r>
      <w:r w:rsidR="004E2005">
        <w:t xml:space="preserve"> som har </w:t>
      </w:r>
      <w:r>
        <w:t xml:space="preserve">som formål å se på </w:t>
      </w:r>
      <w:r w:rsidR="004E2005">
        <w:t>fotballgruppas organisasjon og virksomhet</w:t>
      </w:r>
      <w:r>
        <w:t>. D</w:t>
      </w:r>
      <w:r w:rsidR="004E2005">
        <w:t>ette har resultert i følgende organisasjonskart som viser hvordan vi ser for oss fotballgruppas organisering i tiden fremover.</w:t>
      </w:r>
    </w:p>
    <w:p w14:paraId="2D83E5E8" w14:textId="3817C5D4" w:rsidR="00E56866" w:rsidRDefault="00E56866" w:rsidP="003447AB">
      <w:pPr>
        <w:spacing w:line="240" w:lineRule="auto"/>
        <w:contextualSpacing/>
      </w:pPr>
    </w:p>
    <w:p w14:paraId="030D39F9" w14:textId="3FB7A5A1" w:rsidR="00E56866" w:rsidRDefault="00E56866" w:rsidP="003447AB">
      <w:pPr>
        <w:spacing w:line="240" w:lineRule="auto"/>
        <w:contextualSpacing/>
      </w:pPr>
      <w:r>
        <w:t>Styrets medlemmer er markert i blått, og velges på årsmøtet i hovedstyret for 2 år av gangen.</w:t>
      </w:r>
    </w:p>
    <w:p w14:paraId="0359EEEE" w14:textId="2C2FC0FB" w:rsidR="00E56866" w:rsidRDefault="00E56866" w:rsidP="003447AB">
      <w:pPr>
        <w:spacing w:line="240" w:lineRule="auto"/>
        <w:contextualSpacing/>
      </w:pPr>
    </w:p>
    <w:p w14:paraId="3F0B3094" w14:textId="048DCF25" w:rsidR="00E56866" w:rsidRDefault="00E56866" w:rsidP="003447AB">
      <w:pPr>
        <w:spacing w:line="240" w:lineRule="auto"/>
        <w:contextualSpacing/>
      </w:pPr>
      <w:r>
        <w:t>Utvalg og andre roller velges av styret i klubben ved behov.</w:t>
      </w:r>
    </w:p>
    <w:p w14:paraId="4ADD4597" w14:textId="5592B3D5" w:rsidR="00256B28" w:rsidRDefault="004E2005" w:rsidP="003447AB">
      <w:pPr>
        <w:spacing w:line="240" w:lineRule="auto"/>
        <w:contextualSpacing/>
      </w:pPr>
      <w:r>
        <w:rPr>
          <w:rFonts w:eastAsia="Times New Roman" w:cstheme="minorHAnsi"/>
          <w:noProof/>
          <w:color w:val="000000"/>
          <w:lang w:eastAsia="nb-NO"/>
        </w:rPr>
        <w:drawing>
          <wp:inline distT="0" distB="0" distL="0" distR="0" wp14:anchorId="40484CC3" wp14:editId="7E6F78A7">
            <wp:extent cx="5759450" cy="5331228"/>
            <wp:effectExtent l="0" t="0" r="127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t>Hvilke oppgaver som ligger under de ulike roller i fotballgruppa er beskrevet i de</w:t>
      </w:r>
      <w:r w:rsidR="00256B28">
        <w:t>nne håndboken</w:t>
      </w:r>
      <w:r>
        <w:t xml:space="preserve">. </w:t>
      </w:r>
      <w:r w:rsidR="00D83DF7">
        <w:t>D</w:t>
      </w:r>
      <w:r>
        <w:t xml:space="preserve">et er lagt ned et betydelig arbeid i å lage rollebeskrivelser for styret, utvalg og grupper. </w:t>
      </w:r>
    </w:p>
    <w:p w14:paraId="38174DDA" w14:textId="77777777" w:rsidR="00D83DF7" w:rsidRDefault="00D83DF7" w:rsidP="003447AB">
      <w:pPr>
        <w:spacing w:line="240" w:lineRule="auto"/>
        <w:contextualSpacing/>
      </w:pPr>
    </w:p>
    <w:p w14:paraId="30D7B192" w14:textId="1567543C" w:rsidR="00437265" w:rsidRDefault="004E2005" w:rsidP="003447AB">
      <w:pPr>
        <w:spacing w:line="240" w:lineRule="auto"/>
        <w:contextualSpacing/>
      </w:pPr>
      <w:r>
        <w:t xml:space="preserve">Dette er gjort for å sikre kontinuitet og forutsigbarhet </w:t>
      </w:r>
      <w:r w:rsidR="00256B28">
        <w:t xml:space="preserve">for fotballgruppas </w:t>
      </w:r>
      <w:r>
        <w:t>drift</w:t>
      </w:r>
      <w:r w:rsidR="00256B28">
        <w:t xml:space="preserve"> ved at personene som innehar ulike funksjoner skal vite hvilke oppgaver de har, hvilket ansvar de har og hva som forventes </w:t>
      </w:r>
      <w:r w:rsidR="00256B28">
        <w:lastRenderedPageBreak/>
        <w:t>av dem. I tillegg skal beskrivelsene gjøre det lettere å rekruttere nye personer, ved at oppgavene avgrenses og beskrives.</w:t>
      </w:r>
      <w:bookmarkStart w:id="18" w:name="_Toc354564542"/>
    </w:p>
    <w:p w14:paraId="5DC3FF1C" w14:textId="77777777" w:rsidR="00437265" w:rsidRDefault="00437265" w:rsidP="003447AB">
      <w:pPr>
        <w:spacing w:line="240" w:lineRule="auto"/>
        <w:contextualSpacing/>
      </w:pPr>
    </w:p>
    <w:p w14:paraId="431EC38B" w14:textId="77777777" w:rsidR="00437265" w:rsidRDefault="00437265" w:rsidP="003447AB">
      <w:pPr>
        <w:pStyle w:val="Overskrift2"/>
        <w:spacing w:line="240" w:lineRule="auto"/>
        <w:contextualSpacing/>
      </w:pPr>
      <w:bookmarkStart w:id="19" w:name="_Toc32216716"/>
      <w:r>
        <w:t>Årsmøtet</w:t>
      </w:r>
      <w:bookmarkEnd w:id="19"/>
    </w:p>
    <w:p w14:paraId="59BB8345" w14:textId="2EC5A16D" w:rsidR="00437265" w:rsidRDefault="00256B28" w:rsidP="003447AB">
      <w:pPr>
        <w:spacing w:line="240" w:lineRule="auto"/>
        <w:contextualSpacing/>
      </w:pPr>
      <w:r>
        <w:t>Fotballgruppa har ikke et eget årsmøte, men er underlagt årsmøtet i Sande Sportsklubb. Årsmøtet i Sande Sportsklubb</w:t>
      </w:r>
      <w:r w:rsidR="00437265">
        <w:t xml:space="preserve"> avholdes hvert år i </w:t>
      </w:r>
      <w:r>
        <w:t>april måned. Vi viser til innkalling fra hovedstyret i denne forbindelse.</w:t>
      </w:r>
    </w:p>
    <w:p w14:paraId="09A7D638" w14:textId="77777777" w:rsidR="00AB16B1" w:rsidRDefault="00AB16B1" w:rsidP="003447AB">
      <w:pPr>
        <w:spacing w:line="240" w:lineRule="auto"/>
        <w:contextualSpacing/>
      </w:pPr>
    </w:p>
    <w:p w14:paraId="63FB2EDB" w14:textId="2D1E460B" w:rsidR="0054404D" w:rsidRDefault="00437265" w:rsidP="0054404D">
      <w:pPr>
        <w:pStyle w:val="Overskrift2"/>
        <w:spacing w:line="240" w:lineRule="auto"/>
        <w:contextualSpacing/>
      </w:pPr>
      <w:bookmarkStart w:id="20" w:name="_Toc32216717"/>
      <w:r>
        <w:t>Styret</w:t>
      </w:r>
      <w:bookmarkEnd w:id="20"/>
    </w:p>
    <w:p w14:paraId="36418417" w14:textId="350D0005" w:rsidR="0054404D" w:rsidRPr="001239A9" w:rsidRDefault="0054404D" w:rsidP="0054404D">
      <w:pPr>
        <w:spacing w:before="120" w:line="240" w:lineRule="auto"/>
        <w:contextualSpacing/>
      </w:pPr>
      <w:r w:rsidRPr="7CE129BD">
        <w:t xml:space="preserve">Styret er </w:t>
      </w:r>
      <w:r>
        <w:t>fotballgruppas</w:t>
      </w:r>
      <w:r w:rsidRPr="7CE129BD">
        <w:t xml:space="preserve"> </w:t>
      </w:r>
      <w:r>
        <w:t>daglige ledelse, og er underlagt Sande SK sine lover og regler. Styrets leder møter i hovedstyremøtene og er fotballgruppas representant i disse møtene.</w:t>
      </w:r>
    </w:p>
    <w:p w14:paraId="0A753BDA" w14:textId="77777777" w:rsidR="0054404D" w:rsidRDefault="0054404D" w:rsidP="0054404D">
      <w:pPr>
        <w:spacing w:line="240" w:lineRule="auto"/>
        <w:contextualSpacing/>
      </w:pPr>
    </w:p>
    <w:p w14:paraId="4E85D756" w14:textId="77777777" w:rsidR="0054404D" w:rsidRDefault="0054404D" w:rsidP="0054404D">
      <w:pPr>
        <w:spacing w:line="240" w:lineRule="auto"/>
        <w:contextualSpacing/>
      </w:pPr>
      <w:r>
        <w:t>Lovpålagte oppgaver for styret:</w:t>
      </w:r>
    </w:p>
    <w:p w14:paraId="7FA2E078" w14:textId="77777777" w:rsidR="0054404D" w:rsidRDefault="0054404D" w:rsidP="00EC111F">
      <w:pPr>
        <w:pStyle w:val="Listeavsnitt"/>
        <w:numPr>
          <w:ilvl w:val="0"/>
          <w:numId w:val="3"/>
        </w:numPr>
        <w:spacing w:line="240" w:lineRule="auto"/>
      </w:pPr>
      <w:r>
        <w:t xml:space="preserve">Sette i verk </w:t>
      </w:r>
      <w:r w:rsidRPr="001239A9">
        <w:t>årsmøtets</w:t>
      </w:r>
      <w:r>
        <w:t xml:space="preserve"> og overordnede organisasjonsledds regelverk og vedtak</w:t>
      </w:r>
    </w:p>
    <w:p w14:paraId="268A60D1" w14:textId="757AD749" w:rsidR="0054404D" w:rsidRDefault="0054404D" w:rsidP="00EC111F">
      <w:pPr>
        <w:pStyle w:val="Listeavsnitt"/>
        <w:numPr>
          <w:ilvl w:val="0"/>
          <w:numId w:val="3"/>
        </w:numPr>
        <w:spacing w:line="240" w:lineRule="auto"/>
      </w:pPr>
      <w:r>
        <w:t xml:space="preserve">Påse at </w:t>
      </w:r>
      <w:r w:rsidR="00C25D3D">
        <w:t>fotballgruppas</w:t>
      </w:r>
      <w:r>
        <w:t xml:space="preserve"> midler </w:t>
      </w:r>
      <w:r>
        <w:rPr>
          <w:bCs/>
        </w:rPr>
        <w:t xml:space="preserve">brukes og forvaltes på en forsvarlig måte, </w:t>
      </w:r>
      <w:r>
        <w:t xml:space="preserve">i samsvar med de vedtakene som er fattet på årsmøtet eller i et overordnet organisasjonsledd, og sørge for at </w:t>
      </w:r>
      <w:r w:rsidR="002D067C">
        <w:t>fotballgruppa</w:t>
      </w:r>
      <w:r>
        <w:t xml:space="preserve"> har en tilfredsstillende organisering av regnskaps- og budsjettfunksjonen og en forsvarlig økonomistyring</w:t>
      </w:r>
    </w:p>
    <w:p w14:paraId="25B10A45" w14:textId="77777777" w:rsidR="0054404D" w:rsidRDefault="0054404D" w:rsidP="00EC111F">
      <w:pPr>
        <w:pStyle w:val="Listeavsnitt"/>
        <w:numPr>
          <w:ilvl w:val="0"/>
          <w:numId w:val="3"/>
        </w:numPr>
        <w:spacing w:line="240" w:lineRule="auto"/>
      </w:pPr>
      <w:r>
        <w:t xml:space="preserve">Etter behov </w:t>
      </w:r>
      <w:r>
        <w:rPr>
          <w:bCs/>
        </w:rPr>
        <w:t>oppnevne</w:t>
      </w:r>
      <w:r>
        <w:t xml:space="preserve"> komiteer, utvalg eller personer for spesielle oppgaver og utarbeide mandat/instruks for deres funksjon</w:t>
      </w:r>
    </w:p>
    <w:p w14:paraId="13E3B277" w14:textId="77777777" w:rsidR="0054404D" w:rsidRDefault="0054404D" w:rsidP="00EC111F">
      <w:pPr>
        <w:pStyle w:val="Listeavsnitt"/>
        <w:numPr>
          <w:ilvl w:val="0"/>
          <w:numId w:val="3"/>
        </w:numPr>
        <w:spacing w:line="240" w:lineRule="auto"/>
      </w:pPr>
      <w:r>
        <w:rPr>
          <w:bCs/>
        </w:rPr>
        <w:t>Representere</w:t>
      </w:r>
      <w:r>
        <w:t xml:space="preserve"> klubben utad</w:t>
      </w:r>
    </w:p>
    <w:p w14:paraId="214237F4" w14:textId="77777777" w:rsidR="0054404D" w:rsidRDefault="0054404D" w:rsidP="00EC111F">
      <w:pPr>
        <w:pStyle w:val="Listeavsnitt"/>
        <w:numPr>
          <w:ilvl w:val="0"/>
          <w:numId w:val="3"/>
        </w:numPr>
        <w:spacing w:line="240" w:lineRule="auto"/>
      </w:pPr>
      <w:r>
        <w:t>Oppnevne en som er ansvarlig for politiattester</w:t>
      </w:r>
    </w:p>
    <w:p w14:paraId="04695260" w14:textId="77777777" w:rsidR="0054404D" w:rsidRPr="003D576F" w:rsidRDefault="0054404D" w:rsidP="00EC111F">
      <w:pPr>
        <w:pStyle w:val="Listeavsnitt"/>
        <w:numPr>
          <w:ilvl w:val="0"/>
          <w:numId w:val="3"/>
        </w:numPr>
        <w:spacing w:line="240" w:lineRule="auto"/>
        <w:rPr>
          <w:color w:val="000000" w:themeColor="text1"/>
        </w:rPr>
      </w:pPr>
      <w:r>
        <w:rPr>
          <w:color w:val="000000" w:themeColor="text1"/>
        </w:rPr>
        <w:t>Oppnevne en ansvarlig for barneidretten</w:t>
      </w:r>
    </w:p>
    <w:p w14:paraId="5789F255" w14:textId="77777777" w:rsidR="0054404D" w:rsidRDefault="0054404D" w:rsidP="0054404D">
      <w:pPr>
        <w:spacing w:line="240" w:lineRule="auto"/>
        <w:contextualSpacing/>
      </w:pPr>
      <w:r>
        <w:t>Andre viktige oppgaver:</w:t>
      </w:r>
    </w:p>
    <w:p w14:paraId="62228F54" w14:textId="77777777" w:rsidR="0054404D" w:rsidRDefault="0054404D" w:rsidP="00EC111F">
      <w:pPr>
        <w:pStyle w:val="Listeavsnitt"/>
        <w:numPr>
          <w:ilvl w:val="0"/>
          <w:numId w:val="4"/>
        </w:numPr>
        <w:spacing w:line="240" w:lineRule="auto"/>
      </w:pPr>
      <w:r>
        <w:t>Planlegge og ivareta fotballgruppas totale drift, herunder mål- og strategiarbeid, budsjett og regnskap</w:t>
      </w:r>
    </w:p>
    <w:p w14:paraId="62E16B4C" w14:textId="77777777" w:rsidR="0054404D" w:rsidRDefault="0054404D" w:rsidP="00EC111F">
      <w:pPr>
        <w:pStyle w:val="Listeavsnitt"/>
        <w:numPr>
          <w:ilvl w:val="0"/>
          <w:numId w:val="4"/>
        </w:numPr>
        <w:spacing w:line="240" w:lineRule="auto"/>
      </w:pPr>
      <w:r>
        <w:t>Påse at idrettens retningslinjer for aktiviteten i klubben blir fulgt</w:t>
      </w:r>
    </w:p>
    <w:p w14:paraId="7CDE1E05" w14:textId="77777777" w:rsidR="0054404D" w:rsidRDefault="0054404D" w:rsidP="00EC111F">
      <w:pPr>
        <w:pStyle w:val="Listeavsnitt"/>
        <w:numPr>
          <w:ilvl w:val="0"/>
          <w:numId w:val="4"/>
        </w:numPr>
        <w:spacing w:line="240" w:lineRule="auto"/>
      </w:pPr>
      <w:r>
        <w:t>Stå for fotballgruppas daglige ledelse</w:t>
      </w:r>
    </w:p>
    <w:p w14:paraId="703296BB" w14:textId="77777777" w:rsidR="0054404D" w:rsidRDefault="0054404D" w:rsidP="00EC111F">
      <w:pPr>
        <w:pStyle w:val="Listeavsnitt"/>
        <w:numPr>
          <w:ilvl w:val="0"/>
          <w:numId w:val="4"/>
        </w:numPr>
        <w:spacing w:line="240" w:lineRule="auto"/>
      </w:pPr>
      <w:r>
        <w:t>Arbeidsgiveransvar for eventuelle ansatte</w:t>
      </w:r>
    </w:p>
    <w:p w14:paraId="68CC160C" w14:textId="5D865836" w:rsidR="0054404D" w:rsidRDefault="0054404D" w:rsidP="00CF5AED">
      <w:pPr>
        <w:pStyle w:val="Listeavsnitt"/>
        <w:numPr>
          <w:ilvl w:val="0"/>
          <w:numId w:val="4"/>
        </w:numPr>
        <w:spacing w:line="240" w:lineRule="auto"/>
      </w:pPr>
      <w:r>
        <w:t>Legge frem innstilling til årsmøtet på kandidater til valgkomité</w:t>
      </w:r>
    </w:p>
    <w:p w14:paraId="7876C217" w14:textId="77777777" w:rsidR="0054404D" w:rsidRDefault="0054404D" w:rsidP="00EC111F">
      <w:pPr>
        <w:pStyle w:val="Listeavsnitt"/>
        <w:numPr>
          <w:ilvl w:val="0"/>
          <w:numId w:val="4"/>
        </w:numPr>
        <w:spacing w:line="240" w:lineRule="auto"/>
      </w:pPr>
      <w:r>
        <w:t>Oppnevne eller engasjere regnskapsfører</w:t>
      </w:r>
    </w:p>
    <w:p w14:paraId="7F00F698" w14:textId="55A1EC8B" w:rsidR="0054404D" w:rsidRDefault="0054404D" w:rsidP="00EC111F">
      <w:pPr>
        <w:pStyle w:val="Listeavsnitt"/>
        <w:numPr>
          <w:ilvl w:val="0"/>
          <w:numId w:val="4"/>
        </w:numPr>
        <w:spacing w:line="240" w:lineRule="auto"/>
      </w:pPr>
      <w:r>
        <w:t>Lage årsberetning fra styret til årsmøtet</w:t>
      </w:r>
    </w:p>
    <w:p w14:paraId="25B07BBD" w14:textId="77777777" w:rsidR="00CF5AED" w:rsidRPr="0063292C" w:rsidRDefault="00CF5AED" w:rsidP="00CF5AED">
      <w:pPr>
        <w:spacing w:after="0" w:line="240" w:lineRule="auto"/>
        <w:contextualSpacing/>
      </w:pPr>
      <w:r w:rsidRPr="00A316C5">
        <w:t>Styrets oppgaver knyttet til regnskap og økonomi:</w:t>
      </w:r>
    </w:p>
    <w:p w14:paraId="7E87CAC9" w14:textId="77777777" w:rsidR="00CF5AED" w:rsidRPr="0063292C" w:rsidRDefault="00CF5AED" w:rsidP="00CF5AED">
      <w:pPr>
        <w:spacing w:after="0" w:line="240" w:lineRule="auto"/>
        <w:contextualSpacing/>
      </w:pPr>
    </w:p>
    <w:p w14:paraId="3A7B8C03" w14:textId="77777777" w:rsidR="00CF5AED" w:rsidRDefault="00CF5AED" w:rsidP="00693AE9">
      <w:pPr>
        <w:pStyle w:val="Listeavsnitt"/>
        <w:numPr>
          <w:ilvl w:val="0"/>
          <w:numId w:val="19"/>
        </w:numPr>
        <w:spacing w:line="240" w:lineRule="auto"/>
      </w:pPr>
      <w:r w:rsidRPr="00A316C5">
        <w:t>Styret skal sikre at det er en forsvarlig ansvarsdeling knyttet til regnskap og økonomistyring. Det skal utarbeides en fullmakts matrise og en tydelig rolleavklaring.</w:t>
      </w:r>
    </w:p>
    <w:p w14:paraId="30B726D5" w14:textId="77777777" w:rsidR="00CF5AED" w:rsidRDefault="00CF5AED" w:rsidP="00693AE9">
      <w:pPr>
        <w:pStyle w:val="Listeavsnitt"/>
        <w:numPr>
          <w:ilvl w:val="0"/>
          <w:numId w:val="19"/>
        </w:numPr>
        <w:spacing w:after="0" w:line="240" w:lineRule="auto"/>
      </w:pPr>
      <w:r w:rsidRPr="00A316C5">
        <w:t>Styret skal utarbeide et realistisk budsjett.</w:t>
      </w:r>
    </w:p>
    <w:p w14:paraId="7D5987C0" w14:textId="77777777" w:rsidR="00CF5AED" w:rsidRDefault="00CF5AED" w:rsidP="00693AE9">
      <w:pPr>
        <w:pStyle w:val="Listeavsnitt"/>
        <w:numPr>
          <w:ilvl w:val="0"/>
          <w:numId w:val="19"/>
        </w:numPr>
        <w:spacing w:after="0" w:line="240" w:lineRule="auto"/>
      </w:pPr>
      <w:r w:rsidRPr="00A316C5">
        <w:t>Styret skal sikre at regnskapet føres fortløpende.</w:t>
      </w:r>
    </w:p>
    <w:p w14:paraId="6EB9D0CD" w14:textId="77777777" w:rsidR="00CF5AED" w:rsidRDefault="00CF5AED" w:rsidP="00693AE9">
      <w:pPr>
        <w:pStyle w:val="Listeavsnitt"/>
        <w:numPr>
          <w:ilvl w:val="0"/>
          <w:numId w:val="19"/>
        </w:numPr>
        <w:spacing w:after="0" w:line="240" w:lineRule="auto"/>
      </w:pPr>
      <w:r w:rsidRPr="00A316C5">
        <w:t>Styret skal sikre at klubben har en egen bankkonto.</w:t>
      </w:r>
    </w:p>
    <w:p w14:paraId="698C32A5" w14:textId="77777777" w:rsidR="00CF5AED" w:rsidRDefault="00CF5AED" w:rsidP="00693AE9">
      <w:pPr>
        <w:pStyle w:val="Listeavsnitt"/>
        <w:numPr>
          <w:ilvl w:val="0"/>
          <w:numId w:val="19"/>
        </w:numPr>
        <w:spacing w:after="0" w:line="240" w:lineRule="auto"/>
      </w:pPr>
      <w:r w:rsidRPr="00A316C5">
        <w:t>Styret skal påse at det kreves to signaturer i banken.</w:t>
      </w:r>
    </w:p>
    <w:p w14:paraId="427FCC9E" w14:textId="77777777" w:rsidR="00CF5AED" w:rsidRDefault="00CF5AED" w:rsidP="00693AE9">
      <w:pPr>
        <w:pStyle w:val="Listeavsnitt"/>
        <w:numPr>
          <w:ilvl w:val="0"/>
          <w:numId w:val="19"/>
        </w:numPr>
        <w:spacing w:after="0" w:line="240" w:lineRule="auto"/>
      </w:pPr>
      <w:r w:rsidRPr="00A316C5">
        <w:t>Styret skal påse at klubben har tegnet underslagsforsikring.</w:t>
      </w:r>
    </w:p>
    <w:p w14:paraId="3BD999B9" w14:textId="77777777" w:rsidR="00CF5AED" w:rsidRDefault="00CF5AED" w:rsidP="00693AE9">
      <w:pPr>
        <w:pStyle w:val="Listeavsnitt"/>
        <w:numPr>
          <w:ilvl w:val="0"/>
          <w:numId w:val="19"/>
        </w:numPr>
        <w:spacing w:after="0" w:line="240" w:lineRule="auto"/>
      </w:pPr>
      <w:r w:rsidRPr="00A316C5">
        <w:t>Styret skal påse at klubben har valgt revisor eller engasjert revisor og kontrollkomité.</w:t>
      </w:r>
    </w:p>
    <w:p w14:paraId="3FFC6311" w14:textId="77777777" w:rsidR="00CF5AED" w:rsidRDefault="00CF5AED" w:rsidP="00CF5AED">
      <w:pPr>
        <w:spacing w:line="240" w:lineRule="auto"/>
      </w:pPr>
    </w:p>
    <w:p w14:paraId="3000F98B" w14:textId="78E4151D" w:rsidR="00D661AD" w:rsidRDefault="00D661AD" w:rsidP="00D661AD">
      <w:pPr>
        <w:pStyle w:val="Overskrift2"/>
        <w:spacing w:line="240" w:lineRule="auto"/>
        <w:contextualSpacing/>
      </w:pPr>
      <w:r>
        <w:lastRenderedPageBreak/>
        <w:t>Beskrivelse av styremedlemmenes oppgaver</w:t>
      </w:r>
    </w:p>
    <w:p w14:paraId="074EC335" w14:textId="77777777" w:rsidR="00256B28" w:rsidRPr="00F54BC3" w:rsidRDefault="00256B28" w:rsidP="00256B28">
      <w:pPr>
        <w:spacing w:before="100" w:beforeAutospacing="1" w:after="100" w:afterAutospacing="1" w:line="240" w:lineRule="auto"/>
        <w:rPr>
          <w:rFonts w:eastAsia="Times New Roman" w:cstheme="minorHAnsi"/>
          <w:color w:val="000000"/>
          <w:lang w:eastAsia="nb-NO"/>
        </w:rPr>
      </w:pPr>
      <w:r w:rsidRPr="00F54BC3">
        <w:rPr>
          <w:rFonts w:eastAsia="Times New Roman" w:cstheme="minorHAnsi"/>
          <w:color w:val="000000"/>
          <w:lang w:eastAsia="nb-NO"/>
        </w:rPr>
        <w:t>Leder</w:t>
      </w:r>
      <w:r>
        <w:rPr>
          <w:rFonts w:eastAsia="Times New Roman" w:cstheme="minorHAnsi"/>
          <w:color w:val="000000"/>
          <w:lang w:eastAsia="nb-NO"/>
        </w:rPr>
        <w:t>s oppgaver</w:t>
      </w:r>
      <w:r w:rsidRPr="00F54BC3">
        <w:rPr>
          <w:rFonts w:eastAsia="Times New Roman" w:cstheme="minorHAnsi"/>
          <w:color w:val="000000"/>
          <w:lang w:eastAsia="nb-NO"/>
        </w:rPr>
        <w:t>:</w:t>
      </w:r>
    </w:p>
    <w:p w14:paraId="044FB72E" w14:textId="1723EB65" w:rsidR="00704B27" w:rsidRDefault="00704B27" w:rsidP="00693AE9">
      <w:pPr>
        <w:pStyle w:val="Listeavsnitt"/>
        <w:numPr>
          <w:ilvl w:val="0"/>
          <w:numId w:val="21"/>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Være fotballgruppas ansikt utad</w:t>
      </w:r>
    </w:p>
    <w:p w14:paraId="73A38EFC" w14:textId="48591D0B" w:rsidR="00256B28" w:rsidRDefault="00256B28" w:rsidP="00693AE9">
      <w:pPr>
        <w:pStyle w:val="Listeavsnitt"/>
        <w:numPr>
          <w:ilvl w:val="0"/>
          <w:numId w:val="21"/>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Overordnet ansvar for driften av fotballgruppa, herunder oppfølging av administrative rutiner.</w:t>
      </w:r>
    </w:p>
    <w:p w14:paraId="64B1455E" w14:textId="77777777" w:rsidR="00256B28" w:rsidRDefault="00256B28" w:rsidP="00693AE9">
      <w:pPr>
        <w:pStyle w:val="Listeavsnitt"/>
        <w:numPr>
          <w:ilvl w:val="0"/>
          <w:numId w:val="21"/>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Overordnet ansvarlig for utforming av</w:t>
      </w:r>
      <w:r w:rsidRPr="00E0160B">
        <w:rPr>
          <w:rFonts w:eastAsia="Times New Roman" w:cstheme="minorHAnsi"/>
          <w:color w:val="000000"/>
          <w:lang w:eastAsia="nb-NO"/>
        </w:rPr>
        <w:t xml:space="preserve"> strategi</w:t>
      </w:r>
      <w:r>
        <w:rPr>
          <w:rFonts w:eastAsia="Times New Roman" w:cstheme="minorHAnsi"/>
          <w:color w:val="000000"/>
          <w:lang w:eastAsia="nb-NO"/>
        </w:rPr>
        <w:t>ske planer</w:t>
      </w:r>
      <w:r w:rsidRPr="00E0160B">
        <w:rPr>
          <w:rFonts w:eastAsia="Times New Roman" w:cstheme="minorHAnsi"/>
          <w:color w:val="000000"/>
          <w:lang w:eastAsia="nb-NO"/>
        </w:rPr>
        <w:t xml:space="preserve"> og mål</w:t>
      </w:r>
    </w:p>
    <w:p w14:paraId="7FBF0FAB" w14:textId="77777777" w:rsidR="00256B28" w:rsidRDefault="00256B28" w:rsidP="00693AE9">
      <w:pPr>
        <w:pStyle w:val="Listeavsnitt"/>
        <w:numPr>
          <w:ilvl w:val="0"/>
          <w:numId w:val="21"/>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Møter </w:t>
      </w:r>
      <w:r>
        <w:rPr>
          <w:rFonts w:eastAsia="Times New Roman" w:cstheme="minorHAnsi"/>
          <w:color w:val="000000"/>
          <w:lang w:eastAsia="nb-NO"/>
        </w:rPr>
        <w:t xml:space="preserve">som fotballgruppas representant </w:t>
      </w:r>
      <w:r w:rsidRPr="00E0160B">
        <w:rPr>
          <w:rFonts w:eastAsia="Times New Roman" w:cstheme="minorHAnsi"/>
          <w:color w:val="000000"/>
          <w:lang w:eastAsia="nb-NO"/>
        </w:rPr>
        <w:t xml:space="preserve">i hovedstyret </w:t>
      </w:r>
    </w:p>
    <w:p w14:paraId="5FC9223C" w14:textId="77777777" w:rsidR="00256B28" w:rsidRDefault="00256B28" w:rsidP="00693AE9">
      <w:pPr>
        <w:pStyle w:val="Listeavsnitt"/>
        <w:numPr>
          <w:ilvl w:val="0"/>
          <w:numId w:val="21"/>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Innkaller til styremøter i samarbeid med sekretær </w:t>
      </w:r>
    </w:p>
    <w:p w14:paraId="42332F3D" w14:textId="77777777" w:rsidR="00256B28" w:rsidRDefault="00256B28" w:rsidP="00693AE9">
      <w:pPr>
        <w:pStyle w:val="Listeavsnitt"/>
        <w:numPr>
          <w:ilvl w:val="0"/>
          <w:numId w:val="21"/>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Leder styremøtene</w:t>
      </w:r>
    </w:p>
    <w:p w14:paraId="0A7BA05B" w14:textId="71C06EDF" w:rsidR="00256B28" w:rsidRDefault="00256B28" w:rsidP="00693AE9">
      <w:pPr>
        <w:pStyle w:val="Listeavsnitt"/>
        <w:numPr>
          <w:ilvl w:val="0"/>
          <w:numId w:val="21"/>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Hovedansvarlig for kontakt med overordnede organer (krets, forbund etc</w:t>
      </w:r>
      <w:r>
        <w:rPr>
          <w:rFonts w:eastAsia="Times New Roman" w:cstheme="minorHAnsi"/>
          <w:color w:val="000000"/>
          <w:lang w:eastAsia="nb-NO"/>
        </w:rPr>
        <w:t>)</w:t>
      </w:r>
    </w:p>
    <w:p w14:paraId="7E6A4F14" w14:textId="25F4812A" w:rsidR="00704B27" w:rsidRPr="00256B28" w:rsidRDefault="00704B27" w:rsidP="00693AE9">
      <w:pPr>
        <w:pStyle w:val="Listeavsnitt"/>
        <w:numPr>
          <w:ilvl w:val="0"/>
          <w:numId w:val="21"/>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Ansvarlig for idrettsregistreringen</w:t>
      </w:r>
    </w:p>
    <w:p w14:paraId="43C3854C" w14:textId="77777777" w:rsidR="00256B28" w:rsidRPr="00E0160B" w:rsidRDefault="00256B28" w:rsidP="00256B28">
      <w:p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Nestleder</w:t>
      </w:r>
      <w:r>
        <w:rPr>
          <w:rFonts w:eastAsia="Times New Roman" w:cstheme="minorHAnsi"/>
          <w:color w:val="000000"/>
          <w:lang w:eastAsia="nb-NO"/>
        </w:rPr>
        <w:t>s oppgaver</w:t>
      </w:r>
      <w:r w:rsidRPr="00E0160B">
        <w:rPr>
          <w:rFonts w:eastAsia="Times New Roman" w:cstheme="minorHAnsi"/>
          <w:color w:val="000000"/>
          <w:lang w:eastAsia="nb-NO"/>
        </w:rPr>
        <w:t>:</w:t>
      </w:r>
    </w:p>
    <w:p w14:paraId="3EDD7DF7" w14:textId="1DBC1C3E" w:rsidR="00256B28" w:rsidRDefault="00256B28"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Møter i hovedstyret ved leders forfall. </w:t>
      </w:r>
    </w:p>
    <w:p w14:paraId="52363FE6" w14:textId="77777777" w:rsidR="00256B28" w:rsidRDefault="00256B28"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Leder av </w:t>
      </w:r>
      <w:r>
        <w:rPr>
          <w:rFonts w:eastAsia="Times New Roman" w:cstheme="minorHAnsi"/>
          <w:color w:val="000000"/>
          <w:lang w:eastAsia="nb-NO"/>
        </w:rPr>
        <w:t xml:space="preserve">utvalget for utvikling av nye </w:t>
      </w:r>
      <w:r w:rsidRPr="00E0160B">
        <w:rPr>
          <w:rFonts w:eastAsia="Times New Roman" w:cstheme="minorHAnsi"/>
          <w:color w:val="000000"/>
          <w:lang w:eastAsia="nb-NO"/>
        </w:rPr>
        <w:t xml:space="preserve">anlegg. </w:t>
      </w:r>
    </w:p>
    <w:p w14:paraId="7AEC47FC" w14:textId="77777777" w:rsidR="004452F3" w:rsidRDefault="004452F3"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Leder gruppe for samfunnsansvar</w:t>
      </w:r>
    </w:p>
    <w:p w14:paraId="063E4C3A" w14:textId="549EA8D8" w:rsidR="00256B28" w:rsidRDefault="00256B28" w:rsidP="00693AE9">
      <w:pPr>
        <w:pStyle w:val="Listeavsnitt"/>
        <w:numPr>
          <w:ilvl w:val="1"/>
          <w:numId w:val="22"/>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Fair play </w:t>
      </w:r>
      <w:r>
        <w:rPr>
          <w:rFonts w:eastAsia="Times New Roman" w:cstheme="minorHAnsi"/>
          <w:color w:val="000000"/>
          <w:lang w:eastAsia="nb-NO"/>
        </w:rPr>
        <w:t>ansvarlig</w:t>
      </w:r>
    </w:p>
    <w:p w14:paraId="65C04DDE" w14:textId="604B6CDC" w:rsidR="00560D81" w:rsidRDefault="00560D81" w:rsidP="00693AE9">
      <w:pPr>
        <w:pStyle w:val="Listeavsnitt"/>
        <w:numPr>
          <w:ilvl w:val="1"/>
          <w:numId w:val="22"/>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Ansvarlig for «Alle skal med»</w:t>
      </w:r>
    </w:p>
    <w:p w14:paraId="125DCA0E" w14:textId="17C46681" w:rsidR="00256B28" w:rsidRPr="00256B28" w:rsidRDefault="00256B28" w:rsidP="00693AE9">
      <w:pPr>
        <w:pStyle w:val="Listeavsnitt"/>
        <w:numPr>
          <w:ilvl w:val="1"/>
          <w:numId w:val="22"/>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Ansvarlig for arbeid med politiattester</w:t>
      </w:r>
    </w:p>
    <w:p w14:paraId="331D3F7F" w14:textId="77777777" w:rsidR="00256B28" w:rsidRPr="00E0160B" w:rsidRDefault="00256B28" w:rsidP="00256B28">
      <w:p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Sportslig leders oppgaver</w:t>
      </w:r>
      <w:r w:rsidRPr="00E0160B">
        <w:rPr>
          <w:rFonts w:eastAsia="Times New Roman" w:cstheme="minorHAnsi"/>
          <w:color w:val="000000"/>
          <w:lang w:eastAsia="nb-NO"/>
        </w:rPr>
        <w:t>:</w:t>
      </w:r>
    </w:p>
    <w:p w14:paraId="0419BEC3" w14:textId="77777777" w:rsidR="00256B28" w:rsidRDefault="00256B28"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Ansvarlig for sportslig aktivitet i klubben</w:t>
      </w:r>
      <w:r w:rsidRPr="00E0160B">
        <w:rPr>
          <w:rFonts w:eastAsia="Times New Roman" w:cstheme="minorHAnsi"/>
          <w:color w:val="000000"/>
          <w:lang w:eastAsia="nb-NO"/>
        </w:rPr>
        <w:t xml:space="preserve"> </w:t>
      </w:r>
    </w:p>
    <w:p w14:paraId="6AB7E739" w14:textId="77777777" w:rsidR="00256B28" w:rsidRDefault="00256B28"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sidRPr="008102B7">
        <w:rPr>
          <w:rFonts w:eastAsia="Times New Roman" w:cstheme="minorHAnsi"/>
          <w:color w:val="000000"/>
          <w:lang w:eastAsia="nb-NO"/>
        </w:rPr>
        <w:t xml:space="preserve">Leder for sportslig utvalg. </w:t>
      </w:r>
    </w:p>
    <w:p w14:paraId="2C2E723D" w14:textId="77777777" w:rsidR="00256B28" w:rsidRDefault="00256B28"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sidRPr="008102B7">
        <w:rPr>
          <w:rFonts w:eastAsia="Times New Roman" w:cstheme="minorHAnsi"/>
          <w:color w:val="000000"/>
          <w:lang w:eastAsia="nb-NO"/>
        </w:rPr>
        <w:t xml:space="preserve">Ansvarlig for utvikling og implementering av sportsplan og andre retningslinjer av sportslig aktivitet – og at disse blir fulgt i gruppa. </w:t>
      </w:r>
    </w:p>
    <w:p w14:paraId="0CE163A8" w14:textId="77777777" w:rsidR="00256B28" w:rsidRDefault="00256B28"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sidRPr="008102B7">
        <w:rPr>
          <w:rFonts w:eastAsia="Times New Roman" w:cstheme="minorHAnsi"/>
          <w:color w:val="000000"/>
          <w:lang w:eastAsia="nb-NO"/>
        </w:rPr>
        <w:t xml:space="preserve">Kontakt mot seniorfotballen. </w:t>
      </w:r>
    </w:p>
    <w:p w14:paraId="3DB8E12C" w14:textId="77777777" w:rsidR="00256B28" w:rsidRDefault="00256B28"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sidRPr="008102B7">
        <w:rPr>
          <w:rFonts w:eastAsia="Times New Roman" w:cstheme="minorHAnsi"/>
          <w:color w:val="000000"/>
          <w:lang w:eastAsia="nb-NO"/>
        </w:rPr>
        <w:t xml:space="preserve">Spillerutvikler/trenerutvikler. </w:t>
      </w:r>
    </w:p>
    <w:p w14:paraId="78A33736" w14:textId="77777777" w:rsidR="00256B28" w:rsidRDefault="00256B28"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sidRPr="008102B7">
        <w:rPr>
          <w:rFonts w:eastAsia="Times New Roman" w:cstheme="minorHAnsi"/>
          <w:color w:val="000000"/>
          <w:lang w:eastAsia="nb-NO"/>
        </w:rPr>
        <w:t xml:space="preserve">Fordeler treningstider for alle lag. </w:t>
      </w:r>
    </w:p>
    <w:p w14:paraId="288A17D7" w14:textId="77777777" w:rsidR="00256B28" w:rsidRPr="008102B7" w:rsidRDefault="00256B28" w:rsidP="00693AE9">
      <w:pPr>
        <w:pStyle w:val="Listeavsnitt"/>
        <w:numPr>
          <w:ilvl w:val="0"/>
          <w:numId w:val="22"/>
        </w:numPr>
        <w:spacing w:before="100" w:beforeAutospacing="1" w:after="100" w:afterAutospacing="1" w:line="240" w:lineRule="auto"/>
        <w:rPr>
          <w:rFonts w:eastAsia="Times New Roman" w:cstheme="minorHAnsi"/>
          <w:color w:val="000000"/>
          <w:lang w:eastAsia="nb-NO"/>
        </w:rPr>
      </w:pPr>
      <w:r w:rsidRPr="008102B7">
        <w:rPr>
          <w:rFonts w:eastAsia="Times New Roman" w:cstheme="minorHAnsi"/>
          <w:color w:val="000000"/>
          <w:lang w:eastAsia="nb-NO"/>
        </w:rPr>
        <w:t>Melder på lag til serien.</w:t>
      </w:r>
    </w:p>
    <w:p w14:paraId="54C16B72" w14:textId="77777777" w:rsidR="00256B28" w:rsidRPr="00F54BC3" w:rsidRDefault="00256B28" w:rsidP="00256B28">
      <w:pPr>
        <w:spacing w:before="100" w:beforeAutospacing="1" w:after="100" w:afterAutospacing="1" w:line="240" w:lineRule="auto"/>
        <w:rPr>
          <w:rFonts w:eastAsia="Times New Roman" w:cstheme="minorHAnsi"/>
          <w:color w:val="000000"/>
          <w:lang w:eastAsia="nb-NO"/>
        </w:rPr>
      </w:pPr>
      <w:r w:rsidRPr="00F54BC3">
        <w:rPr>
          <w:rFonts w:eastAsia="Times New Roman" w:cstheme="minorHAnsi"/>
          <w:color w:val="000000"/>
          <w:lang w:eastAsia="nb-NO"/>
        </w:rPr>
        <w:t>Kasserer</w:t>
      </w:r>
      <w:r>
        <w:rPr>
          <w:rFonts w:eastAsia="Times New Roman" w:cstheme="minorHAnsi"/>
          <w:color w:val="000000"/>
          <w:lang w:eastAsia="nb-NO"/>
        </w:rPr>
        <w:t>s oppgaver</w:t>
      </w:r>
      <w:r w:rsidRPr="00F54BC3">
        <w:rPr>
          <w:rFonts w:eastAsia="Times New Roman" w:cstheme="minorHAnsi"/>
          <w:color w:val="000000"/>
          <w:lang w:eastAsia="nb-NO"/>
        </w:rPr>
        <w:t>:</w:t>
      </w:r>
    </w:p>
    <w:p w14:paraId="49A2DD52" w14:textId="77777777" w:rsidR="00C25D3D" w:rsidRDefault="00256B28" w:rsidP="00693AE9">
      <w:pPr>
        <w:pStyle w:val="Listeavsnitt"/>
        <w:numPr>
          <w:ilvl w:val="0"/>
          <w:numId w:val="23"/>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Medlemsansvarlig i samarbeid med daglig leder. </w:t>
      </w:r>
    </w:p>
    <w:p w14:paraId="1B43D42D" w14:textId="0AD5DD99" w:rsidR="00256B28" w:rsidRPr="00E0160B" w:rsidRDefault="00256B28" w:rsidP="00693AE9">
      <w:pPr>
        <w:pStyle w:val="Listeavsnitt"/>
        <w:numPr>
          <w:ilvl w:val="0"/>
          <w:numId w:val="23"/>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Kontakt med lagledere.</w:t>
      </w:r>
    </w:p>
    <w:p w14:paraId="1B64D199" w14:textId="77777777" w:rsidR="00C25D3D" w:rsidRDefault="00C25D3D" w:rsidP="00693AE9">
      <w:pPr>
        <w:pStyle w:val="Listeavsnitt"/>
        <w:numPr>
          <w:ilvl w:val="0"/>
          <w:numId w:val="23"/>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Regnskapsansvarlig</w:t>
      </w:r>
    </w:p>
    <w:p w14:paraId="142F7B12" w14:textId="032E1EEB" w:rsidR="00256B28" w:rsidRDefault="00256B28" w:rsidP="00693AE9">
      <w:pPr>
        <w:pStyle w:val="Listeavsnitt"/>
        <w:numPr>
          <w:ilvl w:val="0"/>
          <w:numId w:val="23"/>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Betale dommerregninger. Betale alle fakturaer i fotballgruppa. Holde orden på bilagene og legger de i perm, levere til ekstern regnskapsfører. </w:t>
      </w:r>
    </w:p>
    <w:p w14:paraId="7C912845" w14:textId="77777777" w:rsidR="00256B28" w:rsidRPr="00E0160B" w:rsidRDefault="00256B28" w:rsidP="00693AE9">
      <w:pPr>
        <w:pStyle w:val="Listeavsnitt"/>
        <w:numPr>
          <w:ilvl w:val="0"/>
          <w:numId w:val="23"/>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Rapportere den økonomiske tilstanden i gruppa til hvert styremøte.</w:t>
      </w:r>
    </w:p>
    <w:p w14:paraId="67C2CAE3" w14:textId="77777777" w:rsidR="00256B28" w:rsidRPr="00F54BC3" w:rsidRDefault="00256B28" w:rsidP="00256B28">
      <w:pPr>
        <w:spacing w:before="100" w:beforeAutospacing="1" w:after="100" w:afterAutospacing="1" w:line="240" w:lineRule="auto"/>
        <w:rPr>
          <w:rFonts w:eastAsia="Times New Roman" w:cstheme="minorHAnsi"/>
          <w:color w:val="000000"/>
          <w:lang w:eastAsia="nb-NO"/>
        </w:rPr>
      </w:pPr>
      <w:r w:rsidRPr="00F54BC3">
        <w:rPr>
          <w:rFonts w:eastAsia="Times New Roman" w:cstheme="minorHAnsi"/>
          <w:color w:val="000000"/>
          <w:lang w:eastAsia="nb-NO"/>
        </w:rPr>
        <w:t>Sekretær</w:t>
      </w:r>
      <w:r>
        <w:rPr>
          <w:rFonts w:eastAsia="Times New Roman" w:cstheme="minorHAnsi"/>
          <w:color w:val="000000"/>
          <w:lang w:eastAsia="nb-NO"/>
        </w:rPr>
        <w:t>s oppgaver</w:t>
      </w:r>
      <w:r w:rsidRPr="00F54BC3">
        <w:rPr>
          <w:rFonts w:eastAsia="Times New Roman" w:cstheme="minorHAnsi"/>
          <w:color w:val="000000"/>
          <w:lang w:eastAsia="nb-NO"/>
        </w:rPr>
        <w:t>:</w:t>
      </w:r>
    </w:p>
    <w:p w14:paraId="36EE4EFE" w14:textId="77777777" w:rsidR="00256B28" w:rsidRDefault="00256B28" w:rsidP="00693AE9">
      <w:pPr>
        <w:pStyle w:val="Listeavsnitt"/>
        <w:numPr>
          <w:ilvl w:val="0"/>
          <w:numId w:val="24"/>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Ansvarlig for å innkalle til styremøter i samarbeid med leder. </w:t>
      </w:r>
    </w:p>
    <w:p w14:paraId="6F5928A8" w14:textId="77777777" w:rsidR="00256B28" w:rsidRDefault="00256B28" w:rsidP="00693AE9">
      <w:pPr>
        <w:pStyle w:val="Listeavsnitt"/>
        <w:numPr>
          <w:ilvl w:val="0"/>
          <w:numId w:val="24"/>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Skrive referater fra styremøtene. </w:t>
      </w:r>
    </w:p>
    <w:p w14:paraId="4A79B2B0" w14:textId="77777777" w:rsidR="00256B28" w:rsidRDefault="00256B28" w:rsidP="00693AE9">
      <w:pPr>
        <w:pStyle w:val="Listeavsnitt"/>
        <w:numPr>
          <w:ilvl w:val="0"/>
          <w:numId w:val="24"/>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Skrive gruppas årsberetning. </w:t>
      </w:r>
    </w:p>
    <w:p w14:paraId="39C8D4F1" w14:textId="77777777" w:rsidR="00256B28" w:rsidRDefault="00256B28" w:rsidP="00693AE9">
      <w:pPr>
        <w:pStyle w:val="Listeavsnitt"/>
        <w:numPr>
          <w:ilvl w:val="0"/>
          <w:numId w:val="24"/>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t xml:space="preserve">Hente og distribuere post. </w:t>
      </w:r>
    </w:p>
    <w:p w14:paraId="156C551A" w14:textId="724DF709" w:rsidR="00316C46" w:rsidRPr="00D661AD" w:rsidRDefault="00256B28" w:rsidP="00693AE9">
      <w:pPr>
        <w:pStyle w:val="Listeavsnitt"/>
        <w:numPr>
          <w:ilvl w:val="0"/>
          <w:numId w:val="24"/>
        </w:numPr>
        <w:spacing w:before="100" w:beforeAutospacing="1" w:after="100" w:afterAutospacing="1" w:line="240" w:lineRule="auto"/>
        <w:rPr>
          <w:rFonts w:eastAsia="Times New Roman" w:cstheme="minorHAnsi"/>
          <w:color w:val="000000"/>
          <w:lang w:eastAsia="nb-NO"/>
        </w:rPr>
      </w:pPr>
      <w:r w:rsidRPr="00E0160B">
        <w:rPr>
          <w:rFonts w:eastAsia="Times New Roman" w:cstheme="minorHAnsi"/>
          <w:color w:val="000000"/>
          <w:lang w:eastAsia="nb-NO"/>
        </w:rPr>
        <w:lastRenderedPageBreak/>
        <w:t xml:space="preserve">Ajourføre gruppas del klubbhåndboken til SSK. </w:t>
      </w:r>
    </w:p>
    <w:p w14:paraId="0EBC68C6" w14:textId="77777777" w:rsidR="00256B28" w:rsidRDefault="00256B28" w:rsidP="00256B28">
      <w:p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Styremedlemmers oppgaver:</w:t>
      </w:r>
    </w:p>
    <w:p w14:paraId="6D0C1E56" w14:textId="77777777" w:rsidR="00256B28" w:rsidRDefault="00256B28" w:rsidP="00693AE9">
      <w:pPr>
        <w:pStyle w:val="Listeavsnitt"/>
        <w:numPr>
          <w:ilvl w:val="0"/>
          <w:numId w:val="25"/>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Være ansvarlig for spesifikke oppgaver i underutvalg</w:t>
      </w:r>
    </w:p>
    <w:p w14:paraId="04F4C21B" w14:textId="77777777" w:rsidR="00256B28" w:rsidRDefault="00256B28" w:rsidP="00693AE9">
      <w:pPr>
        <w:pStyle w:val="Listeavsnitt"/>
        <w:numPr>
          <w:ilvl w:val="0"/>
          <w:numId w:val="25"/>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Bistå med styreoppgaver ved behov og på arrangementer.</w:t>
      </w:r>
    </w:p>
    <w:p w14:paraId="5DF2B6E0" w14:textId="655DA22C" w:rsidR="00D661AD" w:rsidRDefault="00D661AD" w:rsidP="00D661AD">
      <w:pPr>
        <w:pStyle w:val="Overskrift2"/>
        <w:spacing w:line="240" w:lineRule="auto"/>
        <w:contextualSpacing/>
      </w:pPr>
      <w:r>
        <w:t>Beskrivelse av styrets arbeid</w:t>
      </w:r>
    </w:p>
    <w:p w14:paraId="412E2BB6" w14:textId="2E07025F" w:rsidR="00437265" w:rsidRPr="002D067C" w:rsidRDefault="00437265" w:rsidP="003447AB">
      <w:pPr>
        <w:spacing w:line="240" w:lineRule="auto"/>
        <w:contextualSpacing/>
      </w:pPr>
    </w:p>
    <w:p w14:paraId="6C940B2A" w14:textId="5C6F97FC" w:rsidR="00B71B8C" w:rsidRDefault="00B71B8C" w:rsidP="003447AB">
      <w:pPr>
        <w:spacing w:line="240" w:lineRule="auto"/>
        <w:contextualSpacing/>
      </w:pPr>
      <w:r>
        <w:t xml:space="preserve">Styret i Sande Sportsklubb </w:t>
      </w:r>
      <w:r w:rsidR="00506A2A">
        <w:t xml:space="preserve">Fotball </w:t>
      </w:r>
      <w:r>
        <w:t>bestemmer selv hvordan de vil organisere gruppas drift. Driften skal til enhver tid være innenfor gitte lover og regler.</w:t>
      </w:r>
    </w:p>
    <w:p w14:paraId="0F900357" w14:textId="77777777" w:rsidR="00B71B8C" w:rsidRDefault="00B71B8C" w:rsidP="003447AB">
      <w:pPr>
        <w:spacing w:line="240" w:lineRule="auto"/>
        <w:contextualSpacing/>
      </w:pPr>
    </w:p>
    <w:p w14:paraId="234FC88D" w14:textId="0EAE5451" w:rsidR="00437265" w:rsidRDefault="00B71B8C" w:rsidP="003447AB">
      <w:pPr>
        <w:spacing w:line="240" w:lineRule="auto"/>
        <w:contextualSpacing/>
      </w:pPr>
      <w:r>
        <w:t xml:space="preserve">Nedenfor </w:t>
      </w:r>
      <w:r w:rsidR="00437265">
        <w:t>beskrives kort hvordan styret arbeider:</w:t>
      </w:r>
    </w:p>
    <w:p w14:paraId="46CD7E1F" w14:textId="0BB880B0" w:rsidR="00437265" w:rsidRDefault="002D067C" w:rsidP="00EC111F">
      <w:pPr>
        <w:pStyle w:val="Listeavsnitt"/>
        <w:numPr>
          <w:ilvl w:val="0"/>
          <w:numId w:val="5"/>
        </w:numPr>
        <w:spacing w:line="240" w:lineRule="auto"/>
        <w:rPr>
          <w:rFonts w:eastAsiaTheme="majorEastAsia" w:cstheme="majorBidi"/>
          <w:bCs/>
        </w:rPr>
      </w:pPr>
      <w:r>
        <w:t>Styret har månedlige møter, samt møter dersom det oppstår saker som må avklares før neste ordinære styremøte.</w:t>
      </w:r>
      <w:r w:rsidR="00B71B8C">
        <w:t xml:space="preserve"> Ved spesielle prosjekter kan det være hyppigere møter.</w:t>
      </w:r>
    </w:p>
    <w:p w14:paraId="546C4E3E" w14:textId="64AD43A7" w:rsidR="00437265" w:rsidRDefault="002D067C" w:rsidP="00EC111F">
      <w:pPr>
        <w:pStyle w:val="Listeavsnitt"/>
        <w:numPr>
          <w:ilvl w:val="0"/>
          <w:numId w:val="5"/>
        </w:numPr>
        <w:spacing w:line="240" w:lineRule="auto"/>
        <w:rPr>
          <w:rFonts w:eastAsiaTheme="majorEastAsia" w:cstheme="majorBidi"/>
          <w:bCs/>
        </w:rPr>
      </w:pPr>
      <w:r>
        <w:t xml:space="preserve">Møtene avholdes </w:t>
      </w:r>
      <w:r w:rsidR="00B71B8C">
        <w:t xml:space="preserve">i hovedsak </w:t>
      </w:r>
      <w:r>
        <w:t>på klubbhuset i Dyegata</w:t>
      </w:r>
      <w:r w:rsidR="00B71B8C">
        <w:t>, eller der styret anser det hensiktsmessig å avholde møtet.</w:t>
      </w:r>
    </w:p>
    <w:p w14:paraId="5A027857" w14:textId="66094E82" w:rsidR="00437265" w:rsidRPr="00B71B8C" w:rsidRDefault="002D067C" w:rsidP="00EC111F">
      <w:pPr>
        <w:pStyle w:val="Listeavsnitt"/>
        <w:numPr>
          <w:ilvl w:val="0"/>
          <w:numId w:val="5"/>
        </w:numPr>
        <w:spacing w:line="240" w:lineRule="auto"/>
        <w:rPr>
          <w:rFonts w:eastAsiaTheme="majorEastAsia" w:cstheme="majorBidi"/>
          <w:bCs/>
        </w:rPr>
      </w:pPr>
      <w:r>
        <w:t>Møtene gjennomføres i hovedsak ved fysisk oppmøte. Møter kan avholdes skriftlig for eksempel per e-post eller i fjernmøte fore eksempel per telefon/videokonferanse dersom et flertall av styrets medlemmer gir sin tilslutning til dette.</w:t>
      </w:r>
    </w:p>
    <w:p w14:paraId="0E15C033" w14:textId="23F9D5C0" w:rsidR="00B71B8C" w:rsidRDefault="00B71B8C" w:rsidP="00EC111F">
      <w:pPr>
        <w:pStyle w:val="Listeavsnitt"/>
        <w:numPr>
          <w:ilvl w:val="0"/>
          <w:numId w:val="5"/>
        </w:numPr>
        <w:spacing w:line="240" w:lineRule="auto"/>
        <w:rPr>
          <w:rFonts w:eastAsiaTheme="majorEastAsia" w:cstheme="majorBidi"/>
          <w:bCs/>
        </w:rPr>
      </w:pPr>
      <w:r>
        <w:t>Alle i styret skal ha være underlagt en instruks, som sier noe om hvilke oppgaver hver enkelt har.</w:t>
      </w:r>
    </w:p>
    <w:p w14:paraId="35C6EACF" w14:textId="05F2FC1E" w:rsidR="00CF5AED" w:rsidRDefault="00437265" w:rsidP="003447AB">
      <w:pPr>
        <w:autoSpaceDE w:val="0"/>
        <w:autoSpaceDN w:val="0"/>
        <w:adjustRightInd w:val="0"/>
        <w:spacing w:after="0" w:line="240" w:lineRule="auto"/>
        <w:contextualSpacing/>
        <w:rPr>
          <w:rFonts w:cs="Times-Roman"/>
        </w:rPr>
      </w:pPr>
      <w:r>
        <w:rPr>
          <w:rFonts w:cs="Times-Roman"/>
        </w:rPr>
        <w:t>Styret er vedtaksført når et flertall av styrets medlemmer er til stede. Vedtak fattes med flertall av de avgitte stemmene. Ved stemmelikhet er møtelederens stemme avgjørende. Styremedlemmene plikter å respektere et styrevedtak, selv om det er fattet mot vedkommen</w:t>
      </w:r>
      <w:r w:rsidR="00AC2E5D">
        <w:rPr>
          <w:rFonts w:cs="Times-Roman"/>
        </w:rPr>
        <w:t>d</w:t>
      </w:r>
      <w:r>
        <w:rPr>
          <w:rFonts w:cs="Times-Roman"/>
        </w:rPr>
        <w:t>es egen stemme.</w:t>
      </w:r>
    </w:p>
    <w:p w14:paraId="51131DD8" w14:textId="77777777" w:rsidR="00437265" w:rsidRDefault="00437265" w:rsidP="003447AB">
      <w:pPr>
        <w:autoSpaceDE w:val="0"/>
        <w:autoSpaceDN w:val="0"/>
        <w:adjustRightInd w:val="0"/>
        <w:spacing w:after="0" w:line="240" w:lineRule="auto"/>
        <w:contextualSpacing/>
        <w:rPr>
          <w:rFonts w:cs="Times-Roman"/>
        </w:rPr>
      </w:pPr>
    </w:p>
    <w:p w14:paraId="0E8BBB41" w14:textId="5947DBCD" w:rsidR="00437265" w:rsidRDefault="00437265" w:rsidP="00704B27">
      <w:pPr>
        <w:autoSpaceDE w:val="0"/>
        <w:autoSpaceDN w:val="0"/>
        <w:adjustRightInd w:val="0"/>
        <w:spacing w:after="0" w:line="240" w:lineRule="auto"/>
        <w:contextualSpacing/>
        <w:rPr>
          <w:rFonts w:cs="Times-Roman"/>
        </w:rPr>
      </w:pPr>
      <w:r>
        <w:rPr>
          <w:rFonts w:cs="Times-Roman"/>
        </w:rPr>
        <w:t>Det skal alltid føres protokoll fra styremøtene.</w:t>
      </w:r>
    </w:p>
    <w:p w14:paraId="3FB64707" w14:textId="77777777" w:rsidR="00B71B8C" w:rsidRDefault="00B71B8C" w:rsidP="003447AB">
      <w:pPr>
        <w:pStyle w:val="Overskrift2"/>
        <w:spacing w:line="240" w:lineRule="auto"/>
        <w:contextualSpacing/>
        <w:rPr>
          <w:rStyle w:val="Overskrift2Tegn"/>
          <w:b/>
          <w:bCs/>
        </w:rPr>
      </w:pPr>
      <w:bookmarkStart w:id="21" w:name="_Toc32216718"/>
    </w:p>
    <w:p w14:paraId="219B5ED1" w14:textId="0BCE15EB" w:rsidR="00437265" w:rsidRDefault="001239A9" w:rsidP="003447AB">
      <w:pPr>
        <w:pStyle w:val="Overskrift2"/>
        <w:spacing w:line="240" w:lineRule="auto"/>
        <w:contextualSpacing/>
        <w:rPr>
          <w:rStyle w:val="Overskrift2Tegn"/>
          <w:b/>
          <w:bCs/>
        </w:rPr>
      </w:pPr>
      <w:r>
        <w:rPr>
          <w:rStyle w:val="Overskrift2Tegn"/>
          <w:b/>
          <w:bCs/>
        </w:rPr>
        <w:t>Roller/utvalg</w:t>
      </w:r>
      <w:bookmarkEnd w:id="21"/>
    </w:p>
    <w:p w14:paraId="29DEAF03" w14:textId="127E772E" w:rsidR="00DB5140" w:rsidRDefault="00DB5140" w:rsidP="00DB5140">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b/>
          <w:bCs/>
          <w:color w:val="000000"/>
          <w:sz w:val="32"/>
          <w:szCs w:val="32"/>
          <w:lang w:eastAsia="nb-NO"/>
        </w:rPr>
        <w:t>Gruppe for utvikling av anlegg</w:t>
      </w:r>
    </w:p>
    <w:p w14:paraId="5EECDD61" w14:textId="77777777" w:rsidR="00DB5140" w:rsidRPr="008735C3" w:rsidRDefault="00DB5140" w:rsidP="00DB5140">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noProof/>
          <w:color w:val="000000"/>
          <w:lang w:eastAsia="nb-NO"/>
        </w:rPr>
        <w:drawing>
          <wp:inline distT="0" distB="0" distL="0" distR="0" wp14:anchorId="3FF5C388" wp14:editId="215E5C1E">
            <wp:extent cx="3933825" cy="1333500"/>
            <wp:effectExtent l="0" t="0" r="0" b="571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ABFBC7C" w14:textId="77777777" w:rsidR="0091673C" w:rsidRDefault="0091673C" w:rsidP="00DB5140">
      <w:pPr>
        <w:spacing w:before="100" w:beforeAutospacing="1" w:after="100" w:afterAutospacing="1" w:line="240" w:lineRule="auto"/>
        <w:rPr>
          <w:rFonts w:cs="Times-Roman"/>
        </w:rPr>
      </w:pPr>
      <w:r>
        <w:rPr>
          <w:rFonts w:cs="Times-Roman"/>
        </w:rPr>
        <w:t>Mandat</w:t>
      </w:r>
      <w:r w:rsidRPr="0091673C">
        <w:rPr>
          <w:rFonts w:cs="Times-Roman"/>
        </w:rPr>
        <w:t>:</w:t>
      </w:r>
      <w:r>
        <w:rPr>
          <w:rFonts w:cs="Times-Roman"/>
        </w:rPr>
        <w:t xml:space="preserve"> </w:t>
      </w:r>
    </w:p>
    <w:p w14:paraId="3049F4BB" w14:textId="4B5D4AE9" w:rsidR="0091673C" w:rsidRPr="0091673C" w:rsidRDefault="0091673C" w:rsidP="00DB5140">
      <w:pPr>
        <w:spacing w:before="100" w:beforeAutospacing="1" w:after="100" w:afterAutospacing="1" w:line="240" w:lineRule="auto"/>
        <w:rPr>
          <w:rFonts w:cs="Times-Roman"/>
        </w:rPr>
      </w:pPr>
      <w:r>
        <w:rPr>
          <w:rFonts w:cs="Times-Roman"/>
        </w:rPr>
        <w:t>Gruppa skal jobbe for videreutvikling av Sande SK Fotball sine anlegg, og spesielt se på etablering av ny kunstgressbane på idrettsanlegget i Dyegata.</w:t>
      </w:r>
    </w:p>
    <w:p w14:paraId="0B5787FD" w14:textId="489C1A93" w:rsidR="00DB5140" w:rsidRDefault="00DB5140" w:rsidP="00DB5140">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b/>
          <w:bCs/>
          <w:color w:val="000000"/>
          <w:sz w:val="32"/>
          <w:szCs w:val="32"/>
          <w:lang w:eastAsia="nb-NO"/>
        </w:rPr>
        <w:lastRenderedPageBreak/>
        <w:t>Gruppe for samfunnsansvar</w:t>
      </w:r>
    </w:p>
    <w:p w14:paraId="3808B8CC" w14:textId="77777777" w:rsidR="00DB5140" w:rsidRPr="008735C3" w:rsidRDefault="00DB5140" w:rsidP="00DB5140">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noProof/>
          <w:color w:val="000000"/>
          <w:lang w:eastAsia="nb-NO"/>
        </w:rPr>
        <w:drawing>
          <wp:inline distT="0" distB="0" distL="0" distR="0" wp14:anchorId="41A63351" wp14:editId="378DC846">
            <wp:extent cx="4352925" cy="1057275"/>
            <wp:effectExtent l="0" t="0" r="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0CD951F" w14:textId="4B0A0D48" w:rsidR="00DB5140" w:rsidRDefault="00560D81" w:rsidP="00704B27">
      <w:pPr>
        <w:spacing w:before="100" w:beforeAutospacing="1" w:after="100" w:afterAutospacing="1" w:line="240" w:lineRule="auto"/>
        <w:rPr>
          <w:rFonts w:eastAsia="Times New Roman" w:cstheme="minorHAnsi"/>
          <w:color w:val="000000"/>
          <w:sz w:val="24"/>
          <w:szCs w:val="24"/>
          <w:lang w:eastAsia="nb-NO"/>
        </w:rPr>
      </w:pPr>
      <w:r w:rsidRPr="00560D81">
        <w:rPr>
          <w:rFonts w:eastAsia="Times New Roman" w:cstheme="minorHAnsi"/>
          <w:color w:val="000000"/>
          <w:sz w:val="24"/>
          <w:szCs w:val="24"/>
          <w:lang w:eastAsia="nb-NO"/>
        </w:rPr>
        <w:t>Formål:</w:t>
      </w:r>
    </w:p>
    <w:p w14:paraId="5BAC6B15" w14:textId="36B08CF0" w:rsidR="00560D81" w:rsidRDefault="00921E3F" w:rsidP="00704B27">
      <w:pPr>
        <w:spacing w:before="100" w:beforeAutospacing="1" w:after="100" w:afterAutospacing="1" w:line="240" w:lineRule="auto"/>
        <w:rPr>
          <w:rFonts w:eastAsia="Times New Roman" w:cstheme="minorHAnsi"/>
          <w:color w:val="000000"/>
          <w:sz w:val="24"/>
          <w:szCs w:val="24"/>
          <w:lang w:eastAsia="nb-NO"/>
        </w:rPr>
      </w:pPr>
      <w:r>
        <w:rPr>
          <w:rFonts w:eastAsia="Times New Roman" w:cstheme="minorHAnsi"/>
          <w:color w:val="000000"/>
          <w:sz w:val="24"/>
          <w:szCs w:val="24"/>
          <w:lang w:eastAsia="nb-NO"/>
        </w:rPr>
        <w:t>Jobbe med doping, møter osv</w:t>
      </w:r>
    </w:p>
    <w:p w14:paraId="69C89788" w14:textId="2FD4D22D" w:rsidR="00560D81" w:rsidRPr="00560D81" w:rsidRDefault="00560D81" w:rsidP="00704B27">
      <w:pPr>
        <w:spacing w:before="100" w:beforeAutospacing="1" w:after="100" w:afterAutospacing="1" w:line="240" w:lineRule="auto"/>
        <w:rPr>
          <w:rFonts w:eastAsia="Times New Roman" w:cstheme="minorHAnsi"/>
          <w:color w:val="000000"/>
          <w:sz w:val="24"/>
          <w:szCs w:val="24"/>
          <w:lang w:eastAsia="nb-NO"/>
        </w:rPr>
      </w:pPr>
      <w:r>
        <w:rPr>
          <w:rFonts w:eastAsia="Times New Roman" w:cstheme="minorHAnsi"/>
          <w:color w:val="000000"/>
          <w:sz w:val="24"/>
          <w:szCs w:val="24"/>
          <w:lang w:eastAsia="nb-NO"/>
        </w:rPr>
        <w:t xml:space="preserve">Melde avvik til fair play ansvarlig. </w:t>
      </w:r>
    </w:p>
    <w:p w14:paraId="10B868A9" w14:textId="0D93D1DF" w:rsidR="00DB5140" w:rsidRDefault="00DB5140" w:rsidP="00704B27">
      <w:pPr>
        <w:spacing w:before="100" w:beforeAutospacing="1" w:after="100" w:afterAutospacing="1" w:line="240" w:lineRule="auto"/>
        <w:rPr>
          <w:rFonts w:eastAsia="Times New Roman" w:cstheme="minorHAnsi"/>
          <w:b/>
          <w:bCs/>
          <w:color w:val="000000"/>
          <w:sz w:val="28"/>
          <w:szCs w:val="28"/>
          <w:lang w:eastAsia="nb-NO"/>
        </w:rPr>
      </w:pPr>
    </w:p>
    <w:p w14:paraId="0D680625" w14:textId="4FCDEB6A" w:rsidR="00DB5140" w:rsidRDefault="00DB5140" w:rsidP="00DB5140">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b/>
          <w:bCs/>
          <w:color w:val="000000"/>
          <w:sz w:val="32"/>
          <w:szCs w:val="32"/>
          <w:lang w:eastAsia="nb-NO"/>
        </w:rPr>
        <w:t>Sportslig utvalg</w:t>
      </w:r>
    </w:p>
    <w:p w14:paraId="7AE70D82" w14:textId="77777777" w:rsidR="00DB5140" w:rsidRDefault="00DB5140" w:rsidP="00704B27">
      <w:pPr>
        <w:spacing w:before="100" w:beforeAutospacing="1" w:after="100" w:afterAutospacing="1" w:line="240" w:lineRule="auto"/>
        <w:rPr>
          <w:rFonts w:eastAsia="Times New Roman" w:cstheme="minorHAnsi"/>
          <w:b/>
          <w:bCs/>
          <w:color w:val="000000"/>
          <w:sz w:val="28"/>
          <w:szCs w:val="28"/>
          <w:lang w:eastAsia="nb-NO"/>
        </w:rPr>
      </w:pPr>
    </w:p>
    <w:p w14:paraId="2E7CCF7E" w14:textId="77777777" w:rsidR="00704B27" w:rsidRPr="00B27F7A" w:rsidRDefault="00704B27" w:rsidP="00704B27">
      <w:pPr>
        <w:spacing w:before="100" w:beforeAutospacing="1" w:after="100" w:afterAutospacing="1" w:line="240" w:lineRule="auto"/>
        <w:rPr>
          <w:rFonts w:eastAsia="Times New Roman" w:cstheme="minorHAnsi"/>
          <w:b/>
          <w:bCs/>
          <w:color w:val="000000"/>
          <w:sz w:val="28"/>
          <w:szCs w:val="28"/>
          <w:lang w:eastAsia="nb-NO"/>
        </w:rPr>
      </w:pPr>
      <w:r>
        <w:rPr>
          <w:rFonts w:eastAsia="Times New Roman" w:cstheme="minorHAnsi"/>
          <w:b/>
          <w:bCs/>
          <w:noProof/>
          <w:color w:val="000000"/>
          <w:sz w:val="28"/>
          <w:szCs w:val="28"/>
          <w:lang w:eastAsia="nb-NO"/>
        </w:rPr>
        <w:drawing>
          <wp:inline distT="0" distB="0" distL="0" distR="0" wp14:anchorId="73E8E5F8" wp14:editId="1F2CF88F">
            <wp:extent cx="6096000" cy="1400175"/>
            <wp:effectExtent l="3810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530E2DA" w14:textId="77777777" w:rsidR="00704B27" w:rsidRDefault="00704B27" w:rsidP="00704B27">
      <w:pPr>
        <w:spacing w:before="100" w:beforeAutospacing="1" w:after="100" w:afterAutospacing="1" w:line="240" w:lineRule="auto"/>
        <w:rPr>
          <w:rFonts w:eastAsia="Times New Roman" w:cstheme="minorHAnsi"/>
          <w:b/>
          <w:bCs/>
          <w:color w:val="000000"/>
          <w:lang w:eastAsia="nb-NO"/>
        </w:rPr>
      </w:pPr>
      <w:r>
        <w:rPr>
          <w:rFonts w:eastAsia="Times New Roman" w:cstheme="minorHAnsi"/>
          <w:b/>
          <w:bCs/>
          <w:color w:val="000000"/>
          <w:lang w:eastAsia="nb-NO"/>
        </w:rPr>
        <w:t>Oppgaver tilhørende sportslig utvalg:</w:t>
      </w:r>
    </w:p>
    <w:p w14:paraId="58430921" w14:textId="65EA4DFC" w:rsidR="003F6878" w:rsidRPr="008B1D6E" w:rsidRDefault="003F6878" w:rsidP="008B1D6E">
      <w:pPr>
        <w:rPr>
          <w:b/>
          <w:bCs/>
        </w:rPr>
      </w:pPr>
      <w:r>
        <w:t xml:space="preserve"> </w:t>
      </w:r>
      <w:r w:rsidRPr="008B1D6E">
        <w:rPr>
          <w:b/>
          <w:bCs/>
        </w:rPr>
        <w:t>Felles ansvarsoppgaver:</w:t>
      </w:r>
    </w:p>
    <w:p w14:paraId="1EC21374" w14:textId="77777777" w:rsidR="003F6878" w:rsidRDefault="003F6878" w:rsidP="00693AE9">
      <w:pPr>
        <w:pStyle w:val="Listeavsnitt"/>
        <w:numPr>
          <w:ilvl w:val="0"/>
          <w:numId w:val="33"/>
        </w:numPr>
        <w:spacing w:after="160" w:line="259" w:lineRule="auto"/>
      </w:pPr>
      <w:r>
        <w:t xml:space="preserve">Utvikling og implementering av sportsplan. </w:t>
      </w:r>
    </w:p>
    <w:p w14:paraId="1671022A" w14:textId="77777777" w:rsidR="003F6878" w:rsidRDefault="003F6878" w:rsidP="00693AE9">
      <w:pPr>
        <w:pStyle w:val="Listeavsnitt"/>
        <w:numPr>
          <w:ilvl w:val="0"/>
          <w:numId w:val="33"/>
        </w:numPr>
        <w:spacing w:after="160" w:line="259" w:lineRule="auto"/>
      </w:pPr>
      <w:r>
        <w:t xml:space="preserve">Ansettelse av trenere og personer i sportslige verv. </w:t>
      </w:r>
    </w:p>
    <w:p w14:paraId="086CC181" w14:textId="76E21D59" w:rsidR="003F6878" w:rsidRDefault="003F6878" w:rsidP="00693AE9">
      <w:pPr>
        <w:pStyle w:val="Listeavsnitt"/>
        <w:numPr>
          <w:ilvl w:val="0"/>
          <w:numId w:val="33"/>
        </w:numPr>
        <w:spacing w:after="160" w:line="259" w:lineRule="auto"/>
      </w:pPr>
      <w:r>
        <w:t>Bistå i hospitering</w:t>
      </w:r>
      <w:r w:rsidR="008B1D6E">
        <w:t>sspørsmål</w:t>
      </w:r>
      <w:r>
        <w:t xml:space="preserve"> (har siste ord ved uenighet). </w:t>
      </w:r>
    </w:p>
    <w:p w14:paraId="4F4826D6" w14:textId="77777777" w:rsidR="003F6878" w:rsidRDefault="003F6878" w:rsidP="00693AE9">
      <w:pPr>
        <w:pStyle w:val="Listeavsnitt"/>
        <w:numPr>
          <w:ilvl w:val="0"/>
          <w:numId w:val="33"/>
        </w:numPr>
        <w:spacing w:after="160" w:line="259" w:lineRule="auto"/>
      </w:pPr>
      <w:r>
        <w:t>Utvikling av sportslig kompetanse. Kartlegge kompetanse hos klubbens trenere og bidra til at alle skal få den utdanningen man ønsker.</w:t>
      </w:r>
    </w:p>
    <w:p w14:paraId="1E06C9B1" w14:textId="77777777" w:rsidR="003F6878" w:rsidRDefault="003F6878" w:rsidP="00693AE9">
      <w:pPr>
        <w:pStyle w:val="Listeavsnitt"/>
        <w:numPr>
          <w:ilvl w:val="0"/>
          <w:numId w:val="33"/>
        </w:numPr>
        <w:spacing w:after="160" w:line="259" w:lineRule="auto"/>
      </w:pPr>
      <w:r>
        <w:t>Følge opp spillere som er på satellitt/sone/krets/landslag.</w:t>
      </w:r>
    </w:p>
    <w:p w14:paraId="05745F00" w14:textId="77777777" w:rsidR="003F6878" w:rsidRDefault="003F6878" w:rsidP="00693AE9">
      <w:pPr>
        <w:pStyle w:val="Listeavsnitt"/>
        <w:numPr>
          <w:ilvl w:val="0"/>
          <w:numId w:val="33"/>
        </w:numPr>
        <w:spacing w:after="160" w:line="259" w:lineRule="auto"/>
      </w:pPr>
      <w:r>
        <w:t xml:space="preserve">Bistå/hjelpe til på trening ved behov. Følge opp klubbens trenere i faglige og praktiske spørsmål. </w:t>
      </w:r>
    </w:p>
    <w:p w14:paraId="5C6D325A" w14:textId="77777777" w:rsidR="003F6878" w:rsidRDefault="003F6878" w:rsidP="00693AE9">
      <w:pPr>
        <w:pStyle w:val="Listeavsnitt"/>
        <w:numPr>
          <w:ilvl w:val="0"/>
          <w:numId w:val="33"/>
        </w:numPr>
        <w:spacing w:after="160" w:line="259" w:lineRule="auto"/>
      </w:pPr>
      <w:r>
        <w:t xml:space="preserve">Bistå spillere med råd i forhold til egentrening, individuelle utviklingsmål og planlegging ved behov. </w:t>
      </w:r>
    </w:p>
    <w:p w14:paraId="64319F1A" w14:textId="77777777" w:rsidR="003F6878" w:rsidRDefault="003F6878" w:rsidP="00693AE9">
      <w:pPr>
        <w:pStyle w:val="Listeavsnitt"/>
        <w:numPr>
          <w:ilvl w:val="0"/>
          <w:numId w:val="33"/>
        </w:numPr>
        <w:spacing w:after="160" w:line="259" w:lineRule="auto"/>
      </w:pPr>
      <w:r>
        <w:t xml:space="preserve">Arrangere og lede trenerforum før sesong. Påmelding av lag til sesongen skal skje på dette møtet. </w:t>
      </w:r>
    </w:p>
    <w:p w14:paraId="5EB1A4AD" w14:textId="77777777" w:rsidR="003F6878" w:rsidRDefault="003F6878" w:rsidP="00693AE9">
      <w:pPr>
        <w:pStyle w:val="Listeavsnitt"/>
        <w:numPr>
          <w:ilvl w:val="0"/>
          <w:numId w:val="33"/>
        </w:numPr>
        <w:spacing w:after="160" w:line="259" w:lineRule="auto"/>
      </w:pPr>
      <w:r>
        <w:lastRenderedPageBreak/>
        <w:t xml:space="preserve">Arrangere møte med trenerkontakter etter vårsesongen. Eventuell endring av påmeldinger skal skje på dette møtet. </w:t>
      </w:r>
    </w:p>
    <w:p w14:paraId="600760D4" w14:textId="77777777" w:rsidR="003F6878" w:rsidRDefault="003F6878" w:rsidP="00693AE9">
      <w:pPr>
        <w:pStyle w:val="Listeavsnitt"/>
        <w:numPr>
          <w:ilvl w:val="0"/>
          <w:numId w:val="33"/>
        </w:numPr>
        <w:spacing w:after="160" w:line="259" w:lineRule="auto"/>
      </w:pPr>
      <w:r>
        <w:t>Bidra med oppstart for den yngste gruppen.</w:t>
      </w:r>
    </w:p>
    <w:p w14:paraId="116051E4" w14:textId="6CA901E7" w:rsidR="00D615B4" w:rsidRPr="00C833C8" w:rsidRDefault="003F6878" w:rsidP="00693AE9">
      <w:pPr>
        <w:pStyle w:val="Listeavsnitt"/>
        <w:numPr>
          <w:ilvl w:val="0"/>
          <w:numId w:val="33"/>
        </w:numPr>
        <w:spacing w:after="160" w:line="259" w:lineRule="auto"/>
      </w:pPr>
      <w:r>
        <w:t>Sette opp treningstider for de forskjellige lagene.</w:t>
      </w:r>
    </w:p>
    <w:p w14:paraId="5E9C4453" w14:textId="77777777" w:rsidR="008B1D6E" w:rsidRDefault="008B1D6E" w:rsidP="003F6878"/>
    <w:p w14:paraId="156C9C19" w14:textId="54AD6C3F" w:rsidR="003F6878" w:rsidRPr="008B1D6E" w:rsidRDefault="00115F52" w:rsidP="003F6878">
      <w:pPr>
        <w:rPr>
          <w:b/>
          <w:bCs/>
        </w:rPr>
      </w:pPr>
      <w:r>
        <w:rPr>
          <w:b/>
          <w:bCs/>
        </w:rPr>
        <w:t>Ansvarlig</w:t>
      </w:r>
      <w:r w:rsidR="003F6878" w:rsidRPr="008B1D6E">
        <w:rPr>
          <w:b/>
          <w:bCs/>
        </w:rPr>
        <w:t xml:space="preserve"> for barnefotballen (under 12 år): </w:t>
      </w:r>
    </w:p>
    <w:p w14:paraId="02AD31AB" w14:textId="77777777" w:rsidR="003F6878" w:rsidRDefault="003F6878" w:rsidP="003F6878">
      <w:r>
        <w:t>Ansvarsoppgaver:</w:t>
      </w:r>
    </w:p>
    <w:p w14:paraId="495724A5" w14:textId="77777777" w:rsidR="003F6878" w:rsidRDefault="003F6878" w:rsidP="00693AE9">
      <w:pPr>
        <w:pStyle w:val="Listeavsnitt"/>
        <w:numPr>
          <w:ilvl w:val="0"/>
          <w:numId w:val="34"/>
        </w:numPr>
        <w:spacing w:after="160" w:line="259" w:lineRule="auto"/>
      </w:pPr>
      <w:r>
        <w:t>Følge opp hvordan ting fungerer for kullene under 12 år.</w:t>
      </w:r>
    </w:p>
    <w:p w14:paraId="2F259846" w14:textId="77777777" w:rsidR="003F6878" w:rsidRDefault="003F6878" w:rsidP="00693AE9">
      <w:pPr>
        <w:pStyle w:val="Listeavsnitt"/>
        <w:numPr>
          <w:ilvl w:val="0"/>
          <w:numId w:val="34"/>
        </w:numPr>
        <w:spacing w:after="160" w:line="259" w:lineRule="auto"/>
      </w:pPr>
      <w:r>
        <w:t>Rapportere hvis det er noe som ikke fungerer eller generelt ting man trenger å endre på til sportslig leder eller spillerutvikler/treneransvarlig.</w:t>
      </w:r>
    </w:p>
    <w:p w14:paraId="504F871A" w14:textId="77777777" w:rsidR="003F6878" w:rsidRDefault="003F6878" w:rsidP="00693AE9">
      <w:pPr>
        <w:pStyle w:val="Listeavsnitt"/>
        <w:numPr>
          <w:ilvl w:val="0"/>
          <w:numId w:val="34"/>
        </w:numPr>
        <w:spacing w:after="160" w:line="259" w:lineRule="auto"/>
      </w:pPr>
      <w:r>
        <w:t>Delta på møte på sommeren.</w:t>
      </w:r>
    </w:p>
    <w:p w14:paraId="15FEC9D6" w14:textId="1B783E27" w:rsidR="003F6878" w:rsidRPr="008B1D6E" w:rsidRDefault="00115F52" w:rsidP="003F6878">
      <w:pPr>
        <w:rPr>
          <w:b/>
          <w:bCs/>
        </w:rPr>
      </w:pPr>
      <w:r>
        <w:rPr>
          <w:b/>
          <w:bCs/>
        </w:rPr>
        <w:t xml:space="preserve">Ansvarlig for </w:t>
      </w:r>
      <w:r w:rsidR="003F6878" w:rsidRPr="008B1D6E">
        <w:rPr>
          <w:b/>
          <w:bCs/>
        </w:rPr>
        <w:t xml:space="preserve">ungdomsfotballen (13-16 år): </w:t>
      </w:r>
    </w:p>
    <w:p w14:paraId="6A91E4F7" w14:textId="77777777" w:rsidR="003F6878" w:rsidRDefault="003F6878" w:rsidP="003F6878">
      <w:r>
        <w:t>Ansvarsoppgaver:</w:t>
      </w:r>
    </w:p>
    <w:p w14:paraId="7A09C9D8" w14:textId="77777777" w:rsidR="003F6878" w:rsidRDefault="003F6878" w:rsidP="00693AE9">
      <w:pPr>
        <w:pStyle w:val="Listeavsnitt"/>
        <w:numPr>
          <w:ilvl w:val="0"/>
          <w:numId w:val="35"/>
        </w:numPr>
        <w:spacing w:after="160" w:line="259" w:lineRule="auto"/>
      </w:pPr>
      <w:r>
        <w:t>Følge opp hvordan ting fungerer for kullene mellom 13-16 år.</w:t>
      </w:r>
    </w:p>
    <w:p w14:paraId="649155CF" w14:textId="77777777" w:rsidR="003F6878" w:rsidRDefault="003F6878" w:rsidP="00693AE9">
      <w:pPr>
        <w:pStyle w:val="Listeavsnitt"/>
        <w:numPr>
          <w:ilvl w:val="0"/>
          <w:numId w:val="35"/>
        </w:numPr>
        <w:spacing w:after="160" w:line="259" w:lineRule="auto"/>
      </w:pPr>
      <w:r>
        <w:t>Rapportere hvis det er noe som ikke fungerer eller generelt ting man trenger å endre på til sportslig leder</w:t>
      </w:r>
      <w:r w:rsidRPr="00D641AA">
        <w:t xml:space="preserve"> </w:t>
      </w:r>
      <w:r>
        <w:t>eller spillerutvikler/treneransvarlig.</w:t>
      </w:r>
    </w:p>
    <w:p w14:paraId="3695C73B" w14:textId="77777777" w:rsidR="003F6878" w:rsidRDefault="003F6878" w:rsidP="00693AE9">
      <w:pPr>
        <w:pStyle w:val="Listeavsnitt"/>
        <w:numPr>
          <w:ilvl w:val="0"/>
          <w:numId w:val="35"/>
        </w:numPr>
        <w:spacing w:after="160" w:line="259" w:lineRule="auto"/>
      </w:pPr>
      <w:r>
        <w:t>Delta på møte på sommeren.</w:t>
      </w:r>
    </w:p>
    <w:p w14:paraId="2B0904E4" w14:textId="77777777" w:rsidR="003F6878" w:rsidRDefault="003F6878" w:rsidP="00693AE9">
      <w:pPr>
        <w:pStyle w:val="Listeavsnitt"/>
        <w:numPr>
          <w:ilvl w:val="0"/>
          <w:numId w:val="35"/>
        </w:numPr>
        <w:spacing w:after="160" w:line="259" w:lineRule="auto"/>
      </w:pPr>
      <w:r>
        <w:t>Sørge for gode hospiteringsordninger i samarbeid med sportslig leder og spillerutvikler/treneransvarlig.</w:t>
      </w:r>
    </w:p>
    <w:p w14:paraId="140D6C3B" w14:textId="77777777" w:rsidR="003F6878" w:rsidRDefault="003F6878" w:rsidP="00693AE9">
      <w:pPr>
        <w:pStyle w:val="Listeavsnitt"/>
        <w:numPr>
          <w:ilvl w:val="0"/>
          <w:numId w:val="35"/>
        </w:numPr>
        <w:spacing w:after="160" w:line="259" w:lineRule="auto"/>
      </w:pPr>
      <w:r>
        <w:t>Bidra om det er behov for i ansettelse av trenere i disse årskullene.</w:t>
      </w:r>
    </w:p>
    <w:p w14:paraId="6F8324FC" w14:textId="77777777" w:rsidR="008B1D6E" w:rsidRDefault="008B1D6E" w:rsidP="003F6878">
      <w:pPr>
        <w:rPr>
          <w:b/>
          <w:bCs/>
        </w:rPr>
      </w:pPr>
    </w:p>
    <w:p w14:paraId="61FDDF42" w14:textId="6AE036A6" w:rsidR="003F6878" w:rsidRPr="008B1D6E" w:rsidRDefault="00115F52" w:rsidP="003F6878">
      <w:pPr>
        <w:rPr>
          <w:b/>
          <w:bCs/>
        </w:rPr>
      </w:pPr>
      <w:r>
        <w:rPr>
          <w:b/>
          <w:bCs/>
        </w:rPr>
        <w:t xml:space="preserve">Ansvarlig </w:t>
      </w:r>
      <w:r w:rsidR="003F6878" w:rsidRPr="008B1D6E">
        <w:rPr>
          <w:b/>
          <w:bCs/>
        </w:rPr>
        <w:t xml:space="preserve">for junior- og seniorfotballen: </w:t>
      </w:r>
    </w:p>
    <w:p w14:paraId="636AE049" w14:textId="77777777" w:rsidR="003F6878" w:rsidRDefault="003F6878" w:rsidP="003F6878">
      <w:r>
        <w:t>Ansvarsoppgaver:</w:t>
      </w:r>
    </w:p>
    <w:p w14:paraId="162B2D49" w14:textId="77777777" w:rsidR="003F6878" w:rsidRDefault="003F6878" w:rsidP="00693AE9">
      <w:pPr>
        <w:pStyle w:val="Listeavsnitt"/>
        <w:numPr>
          <w:ilvl w:val="0"/>
          <w:numId w:val="35"/>
        </w:numPr>
        <w:spacing w:after="160" w:line="259" w:lineRule="auto"/>
      </w:pPr>
      <w:r>
        <w:t>Bidra i ansettelse av trenere og personer i andre sportslige verv.</w:t>
      </w:r>
    </w:p>
    <w:p w14:paraId="1174F80E" w14:textId="77777777" w:rsidR="003F6878" w:rsidRDefault="003F6878" w:rsidP="00693AE9">
      <w:pPr>
        <w:pStyle w:val="Listeavsnitt"/>
        <w:numPr>
          <w:ilvl w:val="0"/>
          <w:numId w:val="35"/>
        </w:numPr>
        <w:spacing w:after="160" w:line="259" w:lineRule="auto"/>
      </w:pPr>
      <w:r>
        <w:t>Sørge for god kommunikasjon mellom junior- og seniorlag.</w:t>
      </w:r>
    </w:p>
    <w:p w14:paraId="4F5CDCD8" w14:textId="77777777" w:rsidR="003F6878" w:rsidRDefault="003F6878" w:rsidP="00693AE9">
      <w:pPr>
        <w:pStyle w:val="Listeavsnitt"/>
        <w:numPr>
          <w:ilvl w:val="0"/>
          <w:numId w:val="35"/>
        </w:numPr>
        <w:spacing w:after="160" w:line="259" w:lineRule="auto"/>
      </w:pPr>
      <w:r>
        <w:t>Følge opp hvordan ting fungerer for junior- og seniorlag.</w:t>
      </w:r>
    </w:p>
    <w:p w14:paraId="3891274E" w14:textId="77777777" w:rsidR="003F6878" w:rsidRDefault="003F6878" w:rsidP="00693AE9">
      <w:pPr>
        <w:pStyle w:val="Listeavsnitt"/>
        <w:numPr>
          <w:ilvl w:val="0"/>
          <w:numId w:val="35"/>
        </w:numPr>
        <w:spacing w:after="160" w:line="259" w:lineRule="auto"/>
      </w:pPr>
      <w:r>
        <w:t>Rapportere hvis det er noe som ikke fungerer eller generelt ting man trenger å endre på til sportslig leder eller spillerutvikler/treneransvarlig.</w:t>
      </w:r>
    </w:p>
    <w:p w14:paraId="339DB733" w14:textId="77777777" w:rsidR="003F6878" w:rsidRDefault="003F6878" w:rsidP="00693AE9">
      <w:pPr>
        <w:pStyle w:val="Listeavsnitt"/>
        <w:numPr>
          <w:ilvl w:val="0"/>
          <w:numId w:val="35"/>
        </w:numPr>
        <w:spacing w:after="160" w:line="259" w:lineRule="auto"/>
      </w:pPr>
      <w:r>
        <w:t>Ansvarlig for fotballskole på sommeren.</w:t>
      </w:r>
    </w:p>
    <w:p w14:paraId="4489ED87" w14:textId="77777777" w:rsidR="003F6878" w:rsidRDefault="003F6878" w:rsidP="00693AE9">
      <w:pPr>
        <w:pStyle w:val="Listeavsnitt"/>
        <w:numPr>
          <w:ilvl w:val="0"/>
          <w:numId w:val="35"/>
        </w:numPr>
        <w:spacing w:after="160" w:line="259" w:lineRule="auto"/>
      </w:pPr>
      <w:r>
        <w:t>Ansvarlig for dugnad med tippelapper.</w:t>
      </w:r>
    </w:p>
    <w:p w14:paraId="0A95C886" w14:textId="77777777" w:rsidR="008B1D6E" w:rsidRDefault="008B1D6E" w:rsidP="003F6878"/>
    <w:p w14:paraId="7A6A3140" w14:textId="4B02CE5A" w:rsidR="003F6878" w:rsidRPr="008B1D6E" w:rsidRDefault="00115F52" w:rsidP="003F6878">
      <w:pPr>
        <w:rPr>
          <w:b/>
          <w:bCs/>
        </w:rPr>
      </w:pPr>
      <w:r>
        <w:rPr>
          <w:b/>
          <w:bCs/>
        </w:rPr>
        <w:t>Ansvarlig</w:t>
      </w:r>
      <w:r w:rsidR="003F6878" w:rsidRPr="008B1D6E">
        <w:rPr>
          <w:b/>
          <w:bCs/>
        </w:rPr>
        <w:t xml:space="preserve"> for jente</w:t>
      </w:r>
      <w:r>
        <w:rPr>
          <w:b/>
          <w:bCs/>
        </w:rPr>
        <w:t>fotball</w:t>
      </w:r>
      <w:r w:rsidR="003F6878" w:rsidRPr="008B1D6E">
        <w:rPr>
          <w:b/>
          <w:bCs/>
        </w:rPr>
        <w:t xml:space="preserve">: </w:t>
      </w:r>
    </w:p>
    <w:p w14:paraId="56F062F4" w14:textId="77777777" w:rsidR="003F6878" w:rsidRDefault="003F6878" w:rsidP="003F6878">
      <w:bookmarkStart w:id="22" w:name="_Hlk92040708"/>
      <w:r>
        <w:t>Ansvarsoppgaver:</w:t>
      </w:r>
    </w:p>
    <w:p w14:paraId="5F110A79" w14:textId="77777777" w:rsidR="003F6878" w:rsidRDefault="003F6878" w:rsidP="00693AE9">
      <w:pPr>
        <w:pStyle w:val="Listeavsnitt"/>
        <w:numPr>
          <w:ilvl w:val="0"/>
          <w:numId w:val="35"/>
        </w:numPr>
        <w:spacing w:after="160" w:line="259" w:lineRule="auto"/>
      </w:pPr>
      <w:r>
        <w:t>Jobbe med rekruttering av jenter.</w:t>
      </w:r>
    </w:p>
    <w:p w14:paraId="2BCBAA03" w14:textId="77777777" w:rsidR="003F6878" w:rsidRDefault="003F6878" w:rsidP="00693AE9">
      <w:pPr>
        <w:pStyle w:val="Listeavsnitt"/>
        <w:numPr>
          <w:ilvl w:val="0"/>
          <w:numId w:val="35"/>
        </w:numPr>
        <w:spacing w:after="160" w:line="259" w:lineRule="auto"/>
      </w:pPr>
      <w:r>
        <w:t>Holde orden på hvordan ting fungerer og for jentekullene.</w:t>
      </w:r>
    </w:p>
    <w:bookmarkEnd w:id="22"/>
    <w:p w14:paraId="3F45F7B4" w14:textId="77777777" w:rsidR="003F6878" w:rsidRDefault="003F6878" w:rsidP="00693AE9">
      <w:pPr>
        <w:pStyle w:val="Listeavsnitt"/>
        <w:numPr>
          <w:ilvl w:val="0"/>
          <w:numId w:val="35"/>
        </w:numPr>
        <w:spacing w:after="160" w:line="259" w:lineRule="auto"/>
      </w:pPr>
      <w:r>
        <w:lastRenderedPageBreak/>
        <w:t>Rapportere hvis det er noe som ikke fungerer eller generelt ting man trenger å endre på til sportslig leder</w:t>
      </w:r>
      <w:r w:rsidRPr="00E17672">
        <w:t xml:space="preserve"> </w:t>
      </w:r>
      <w:r>
        <w:t>eller spillerutvikler/treneransvarlig.</w:t>
      </w:r>
    </w:p>
    <w:p w14:paraId="7A3C7A38" w14:textId="77777777" w:rsidR="003F6878" w:rsidRDefault="003F6878" w:rsidP="00693AE9">
      <w:pPr>
        <w:pStyle w:val="Listeavsnitt"/>
        <w:numPr>
          <w:ilvl w:val="0"/>
          <w:numId w:val="35"/>
        </w:numPr>
        <w:spacing w:after="160" w:line="259" w:lineRule="auto"/>
      </w:pPr>
      <w:r>
        <w:t>Bidra til god differensiering og hospitering i jentegruppene.</w:t>
      </w:r>
    </w:p>
    <w:p w14:paraId="73D27EFE" w14:textId="77777777" w:rsidR="00115F52" w:rsidRDefault="00115F52" w:rsidP="00115F52">
      <w:pPr>
        <w:rPr>
          <w:b/>
          <w:bCs/>
        </w:rPr>
      </w:pPr>
    </w:p>
    <w:p w14:paraId="07DCBD22" w14:textId="5A35E00E" w:rsidR="00115F52" w:rsidRPr="00115F52" w:rsidRDefault="00115F52" w:rsidP="00115F52">
      <w:pPr>
        <w:rPr>
          <w:b/>
          <w:bCs/>
        </w:rPr>
      </w:pPr>
      <w:r w:rsidRPr="00115F52">
        <w:rPr>
          <w:b/>
          <w:bCs/>
        </w:rPr>
        <w:t xml:space="preserve">Ansvarlig </w:t>
      </w:r>
      <w:r>
        <w:rPr>
          <w:b/>
          <w:bCs/>
        </w:rPr>
        <w:t>trenerkoordinator</w:t>
      </w:r>
      <w:r w:rsidRPr="00115F52">
        <w:rPr>
          <w:b/>
          <w:bCs/>
        </w:rPr>
        <w:t xml:space="preserve">: </w:t>
      </w:r>
    </w:p>
    <w:p w14:paraId="1A66DD8D" w14:textId="77777777" w:rsidR="00115F52" w:rsidRDefault="00115F52" w:rsidP="00115F52">
      <w:r>
        <w:t>Ansvarsoppgaver:</w:t>
      </w:r>
    </w:p>
    <w:p w14:paraId="774E208B" w14:textId="07E2A011" w:rsidR="00115F52" w:rsidRDefault="00115F52" w:rsidP="00693AE9">
      <w:pPr>
        <w:pStyle w:val="Listeavsnitt"/>
        <w:numPr>
          <w:ilvl w:val="0"/>
          <w:numId w:val="35"/>
        </w:numPr>
        <w:spacing w:after="160" w:line="259" w:lineRule="auto"/>
      </w:pPr>
      <w:r>
        <w:t>Være mellomleddet mellom sportslig utvalg og alle trenere</w:t>
      </w:r>
    </w:p>
    <w:p w14:paraId="6B4DC62C" w14:textId="77777777" w:rsidR="00EE6582" w:rsidRDefault="00115F52" w:rsidP="00693AE9">
      <w:pPr>
        <w:pStyle w:val="Listeavsnitt"/>
        <w:numPr>
          <w:ilvl w:val="0"/>
          <w:numId w:val="35"/>
        </w:numPr>
        <w:spacing w:after="160" w:line="259" w:lineRule="auto"/>
      </w:pPr>
      <w:r>
        <w:t xml:space="preserve">Sørge for at </w:t>
      </w:r>
      <w:r w:rsidR="00EE6582">
        <w:t>alle lag har trenere</w:t>
      </w:r>
    </w:p>
    <w:p w14:paraId="0B4368CA" w14:textId="2C1C9657" w:rsidR="00115F52" w:rsidRDefault="00EE6582" w:rsidP="00693AE9">
      <w:pPr>
        <w:pStyle w:val="Listeavsnitt"/>
        <w:numPr>
          <w:ilvl w:val="0"/>
          <w:numId w:val="35"/>
        </w:numPr>
        <w:spacing w:after="160" w:line="259" w:lineRule="auto"/>
      </w:pPr>
      <w:r>
        <w:t>Sørge for utvikling og oppdatering av trenerne og trenernes ferdigheter.</w:t>
      </w:r>
    </w:p>
    <w:p w14:paraId="6F73AC0F" w14:textId="77777777" w:rsidR="00115F52" w:rsidRDefault="00115F52" w:rsidP="00115F52">
      <w:pPr>
        <w:rPr>
          <w:b/>
          <w:bCs/>
        </w:rPr>
      </w:pPr>
    </w:p>
    <w:p w14:paraId="06848BEC" w14:textId="5FC04079" w:rsidR="00115F52" w:rsidRPr="00115F52" w:rsidRDefault="00115F52" w:rsidP="00115F52">
      <w:pPr>
        <w:rPr>
          <w:b/>
          <w:bCs/>
        </w:rPr>
      </w:pPr>
      <w:r w:rsidRPr="00115F52">
        <w:rPr>
          <w:b/>
          <w:bCs/>
        </w:rPr>
        <w:t xml:space="preserve">Ansvarlig </w:t>
      </w:r>
      <w:r>
        <w:rPr>
          <w:b/>
          <w:bCs/>
        </w:rPr>
        <w:t>spillerutvikler</w:t>
      </w:r>
      <w:r w:rsidRPr="00115F52">
        <w:rPr>
          <w:b/>
          <w:bCs/>
        </w:rPr>
        <w:t xml:space="preserve">: </w:t>
      </w:r>
    </w:p>
    <w:p w14:paraId="3417BD43" w14:textId="77777777" w:rsidR="00115F52" w:rsidRDefault="00115F52" w:rsidP="00115F52">
      <w:r>
        <w:t>Ansvarsoppgaver:</w:t>
      </w:r>
    </w:p>
    <w:p w14:paraId="258A3810" w14:textId="77777777" w:rsidR="00EE6582" w:rsidRDefault="00EE6582" w:rsidP="00693AE9">
      <w:pPr>
        <w:pStyle w:val="Listeavsnitt"/>
        <w:numPr>
          <w:ilvl w:val="0"/>
          <w:numId w:val="35"/>
        </w:numPr>
        <w:spacing w:after="160" w:line="259" w:lineRule="auto"/>
      </w:pPr>
      <w:r>
        <w:t>Følge med på alle lag for å fange opp de spillere som har et spesielt talent</w:t>
      </w:r>
    </w:p>
    <w:p w14:paraId="2DCC4D08" w14:textId="77777777" w:rsidR="00EE6582" w:rsidRDefault="00EE6582" w:rsidP="00693AE9">
      <w:pPr>
        <w:pStyle w:val="Listeavsnitt"/>
        <w:numPr>
          <w:ilvl w:val="0"/>
          <w:numId w:val="35"/>
        </w:numPr>
        <w:spacing w:after="160" w:line="259" w:lineRule="auto"/>
      </w:pPr>
      <w:r>
        <w:t>Samarbeide med trenere om videreutvikling av talenter</w:t>
      </w:r>
    </w:p>
    <w:p w14:paraId="4993ABF8" w14:textId="77777777" w:rsidR="00EE6582" w:rsidRDefault="00EE6582" w:rsidP="00693AE9">
      <w:pPr>
        <w:pStyle w:val="Listeavsnitt"/>
        <w:numPr>
          <w:ilvl w:val="0"/>
          <w:numId w:val="35"/>
        </w:numPr>
        <w:spacing w:after="160" w:line="259" w:lineRule="auto"/>
      </w:pPr>
      <w:r>
        <w:t>Sørge for rettferdighet ved oppfølging av talenter</w:t>
      </w:r>
    </w:p>
    <w:p w14:paraId="48CD8ADB" w14:textId="1781630F" w:rsidR="00115F52" w:rsidRDefault="00EE6582" w:rsidP="00693AE9">
      <w:pPr>
        <w:pStyle w:val="Listeavsnitt"/>
        <w:numPr>
          <w:ilvl w:val="0"/>
          <w:numId w:val="35"/>
        </w:numPr>
        <w:spacing w:after="160" w:line="259" w:lineRule="auto"/>
      </w:pPr>
      <w:r>
        <w:t>Fastsette kriterier for hvilke talenter som skal gis mulighet til å være med på uttak til sonetreninger osv.</w:t>
      </w:r>
    </w:p>
    <w:p w14:paraId="237F881C" w14:textId="77777777" w:rsidR="008B1D6E" w:rsidRDefault="008B1D6E" w:rsidP="00704B27">
      <w:pPr>
        <w:spacing w:before="100" w:beforeAutospacing="1" w:after="100" w:afterAutospacing="1" w:line="240" w:lineRule="auto"/>
        <w:rPr>
          <w:rFonts w:eastAsia="Times New Roman" w:cstheme="minorHAnsi"/>
          <w:b/>
          <w:bCs/>
          <w:color w:val="000000"/>
          <w:lang w:eastAsia="nb-NO"/>
        </w:rPr>
      </w:pPr>
    </w:p>
    <w:p w14:paraId="1AA0D6C4" w14:textId="77777777" w:rsidR="00704B27" w:rsidRPr="00B27F7A" w:rsidRDefault="00704B27" w:rsidP="00704B27">
      <w:pPr>
        <w:spacing w:before="100" w:beforeAutospacing="1" w:after="100" w:afterAutospacing="1" w:line="240" w:lineRule="auto"/>
        <w:rPr>
          <w:rFonts w:eastAsia="Times New Roman" w:cstheme="minorHAnsi"/>
          <w:b/>
          <w:bCs/>
          <w:color w:val="000000"/>
          <w:sz w:val="28"/>
          <w:szCs w:val="28"/>
          <w:lang w:eastAsia="nb-NO"/>
        </w:rPr>
      </w:pPr>
      <w:r w:rsidRPr="00B27F7A">
        <w:rPr>
          <w:rFonts w:eastAsia="Times New Roman" w:cstheme="minorHAnsi"/>
          <w:b/>
          <w:bCs/>
          <w:color w:val="000000"/>
          <w:sz w:val="28"/>
          <w:szCs w:val="28"/>
          <w:lang w:eastAsia="nb-NO"/>
        </w:rPr>
        <w:t>Dommerutvalg:</w:t>
      </w:r>
    </w:p>
    <w:p w14:paraId="275BED01" w14:textId="77777777" w:rsidR="00704B27" w:rsidRDefault="00704B27" w:rsidP="00704B27">
      <w:pPr>
        <w:spacing w:before="100" w:beforeAutospacing="1" w:after="100" w:afterAutospacing="1" w:line="240" w:lineRule="auto"/>
        <w:rPr>
          <w:rFonts w:eastAsia="Times New Roman" w:cstheme="minorHAnsi"/>
          <w:b/>
          <w:bCs/>
          <w:color w:val="000000"/>
          <w:lang w:eastAsia="nb-NO"/>
        </w:rPr>
      </w:pPr>
      <w:r>
        <w:rPr>
          <w:rFonts w:eastAsia="Times New Roman" w:cstheme="minorHAnsi"/>
          <w:b/>
          <w:bCs/>
          <w:noProof/>
          <w:color w:val="000000"/>
          <w:lang w:eastAsia="nb-NO"/>
        </w:rPr>
        <w:drawing>
          <wp:inline distT="0" distB="0" distL="0" distR="0" wp14:anchorId="3B5AD14A" wp14:editId="00980F23">
            <wp:extent cx="5486400" cy="320040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CA00400" w14:textId="5409A29C" w:rsidR="00704B27" w:rsidRPr="00D4185F" w:rsidRDefault="00704B27" w:rsidP="00704B27">
      <w:pPr>
        <w:spacing w:before="100" w:beforeAutospacing="1" w:after="100" w:afterAutospacing="1" w:line="240" w:lineRule="auto"/>
        <w:rPr>
          <w:rFonts w:eastAsia="Times New Roman" w:cstheme="minorHAnsi"/>
          <w:b/>
          <w:bCs/>
          <w:color w:val="000000"/>
          <w:lang w:eastAsia="nb-NO"/>
        </w:rPr>
      </w:pPr>
      <w:r w:rsidRPr="00D4185F">
        <w:rPr>
          <w:rFonts w:eastAsia="Times New Roman" w:cstheme="minorHAnsi"/>
          <w:b/>
          <w:bCs/>
          <w:color w:val="000000"/>
          <w:lang w:eastAsia="nb-NO"/>
        </w:rPr>
        <w:lastRenderedPageBreak/>
        <w:t>Oppgaver tilhørende dommer</w:t>
      </w:r>
      <w:r w:rsidR="00E96F4F">
        <w:rPr>
          <w:rFonts w:eastAsia="Times New Roman" w:cstheme="minorHAnsi"/>
          <w:b/>
          <w:bCs/>
          <w:color w:val="000000"/>
          <w:lang w:eastAsia="nb-NO"/>
        </w:rPr>
        <w:t>ansvarlig</w:t>
      </w:r>
      <w:r w:rsidRPr="00D4185F">
        <w:rPr>
          <w:rFonts w:eastAsia="Times New Roman" w:cstheme="minorHAnsi"/>
          <w:b/>
          <w:bCs/>
          <w:color w:val="000000"/>
          <w:lang w:eastAsia="nb-NO"/>
        </w:rPr>
        <w:t>:</w:t>
      </w:r>
    </w:p>
    <w:p w14:paraId="71C63629" w14:textId="10B00D52" w:rsidR="00704B27" w:rsidRDefault="00704B27"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8B1D6E">
        <w:rPr>
          <w:rFonts w:eastAsia="Times New Roman" w:cstheme="minorHAnsi"/>
          <w:color w:val="000000"/>
          <w:lang w:eastAsia="nb-NO"/>
        </w:rPr>
        <w:t xml:space="preserve">Sette opp klubbdommere til alle hjemmekamper til 3 -5 og 7. kamper </w:t>
      </w:r>
    </w:p>
    <w:p w14:paraId="4CFBC3AD" w14:textId="08AD0CFB" w:rsidR="00E96F4F" w:rsidRDefault="00E96F4F"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Lede gruppe for dommerutvikling</w:t>
      </w:r>
    </w:p>
    <w:p w14:paraId="71D7B75F" w14:textId="56D80612" w:rsidR="00E96F4F" w:rsidRPr="00E96F4F" w:rsidRDefault="00E96F4F" w:rsidP="00E96F4F">
      <w:pPr>
        <w:spacing w:before="100" w:beforeAutospacing="1" w:after="100" w:afterAutospacing="1" w:line="240" w:lineRule="auto"/>
        <w:rPr>
          <w:rFonts w:eastAsia="Times New Roman" w:cstheme="minorHAnsi"/>
          <w:b/>
          <w:bCs/>
          <w:color w:val="000000"/>
          <w:lang w:eastAsia="nb-NO"/>
        </w:rPr>
      </w:pPr>
      <w:r w:rsidRPr="00E96F4F">
        <w:rPr>
          <w:rFonts w:eastAsia="Times New Roman" w:cstheme="minorHAnsi"/>
          <w:b/>
          <w:bCs/>
          <w:color w:val="000000"/>
          <w:lang w:eastAsia="nb-NO"/>
        </w:rPr>
        <w:t>Oppgaver tilhørende gruppe for dommerutvikling:</w:t>
      </w:r>
    </w:p>
    <w:p w14:paraId="5C18ABA5" w14:textId="77777777" w:rsidR="00704B27" w:rsidRPr="008B1D6E" w:rsidRDefault="00704B27"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8B1D6E">
        <w:rPr>
          <w:rFonts w:eastAsia="Times New Roman" w:cstheme="minorHAnsi"/>
          <w:color w:val="000000"/>
          <w:lang w:eastAsia="nb-NO"/>
        </w:rPr>
        <w:t>Arrangerer klubbdommerkurs for 13-14 åringer.</w:t>
      </w:r>
    </w:p>
    <w:p w14:paraId="397DB062" w14:textId="77777777" w:rsidR="00704B27" w:rsidRPr="008B1D6E" w:rsidRDefault="00704B27"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8B1D6E">
        <w:rPr>
          <w:rFonts w:eastAsia="Times New Roman" w:cstheme="minorHAnsi"/>
          <w:color w:val="000000"/>
          <w:lang w:eastAsia="nb-NO"/>
        </w:rPr>
        <w:t>Utvikling av dommere som har lyst til å gå videre fra klubbdommer</w:t>
      </w:r>
    </w:p>
    <w:p w14:paraId="25E47878" w14:textId="77777777" w:rsidR="00704B27" w:rsidRPr="008B1D6E" w:rsidRDefault="00704B27"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8B1D6E">
        <w:rPr>
          <w:rFonts w:eastAsia="Times New Roman" w:cstheme="minorHAnsi"/>
          <w:color w:val="000000"/>
          <w:lang w:eastAsia="nb-NO"/>
        </w:rPr>
        <w:t>Utvikling mot trenere</w:t>
      </w:r>
    </w:p>
    <w:p w14:paraId="48EE5767" w14:textId="77777777" w:rsidR="00704B27" w:rsidRPr="008B1D6E" w:rsidRDefault="00704B27"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8B1D6E">
        <w:rPr>
          <w:rFonts w:eastAsia="Times New Roman" w:cstheme="minorHAnsi"/>
          <w:color w:val="000000"/>
          <w:lang w:eastAsia="nb-NO"/>
        </w:rPr>
        <w:t>Oppfølging av kretsdommere</w:t>
      </w:r>
    </w:p>
    <w:p w14:paraId="7A9BF304" w14:textId="77777777" w:rsidR="00704B27" w:rsidRDefault="00704B27" w:rsidP="00704B27">
      <w:pPr>
        <w:spacing w:before="100" w:beforeAutospacing="1" w:after="100" w:afterAutospacing="1" w:line="240" w:lineRule="auto"/>
        <w:rPr>
          <w:rFonts w:eastAsia="Times New Roman" w:cstheme="minorHAnsi"/>
          <w:color w:val="000000"/>
          <w:lang w:eastAsia="nb-NO"/>
        </w:rPr>
      </w:pPr>
    </w:p>
    <w:p w14:paraId="3A64A87D" w14:textId="637AADC2" w:rsidR="00704B27" w:rsidRDefault="00704B27" w:rsidP="00704B27">
      <w:pPr>
        <w:spacing w:before="100" w:beforeAutospacing="1" w:after="100" w:afterAutospacing="1" w:line="240" w:lineRule="auto"/>
        <w:rPr>
          <w:rFonts w:eastAsia="Times New Roman" w:cstheme="minorHAnsi"/>
          <w:b/>
          <w:bCs/>
          <w:color w:val="000000"/>
          <w:sz w:val="32"/>
          <w:szCs w:val="32"/>
          <w:lang w:eastAsia="nb-NO"/>
        </w:rPr>
      </w:pPr>
      <w:r w:rsidRPr="008735C3">
        <w:rPr>
          <w:rFonts w:eastAsia="Times New Roman" w:cstheme="minorHAnsi"/>
          <w:b/>
          <w:bCs/>
          <w:color w:val="000000"/>
          <w:sz w:val="32"/>
          <w:szCs w:val="32"/>
          <w:lang w:eastAsia="nb-NO"/>
        </w:rPr>
        <w:t>Fiks-utvalg</w:t>
      </w:r>
    </w:p>
    <w:p w14:paraId="1C9BC178" w14:textId="560792E9" w:rsidR="000856AB" w:rsidRPr="008735C3" w:rsidRDefault="000856AB" w:rsidP="00704B27">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noProof/>
          <w:color w:val="000000"/>
          <w:lang w:eastAsia="nb-NO"/>
        </w:rPr>
        <w:drawing>
          <wp:inline distT="0" distB="0" distL="0" distR="0" wp14:anchorId="7321B8BB" wp14:editId="5F3FCBF9">
            <wp:extent cx="4352925" cy="1057275"/>
            <wp:effectExtent l="0" t="0" r="0"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A1ECE9A" w14:textId="09127DD5" w:rsidR="003F6878" w:rsidRPr="000856AB" w:rsidRDefault="00E96F4F" w:rsidP="003F6878">
      <w:pPr>
        <w:pStyle w:val="NormalWeb"/>
        <w:rPr>
          <w:rFonts w:asciiTheme="minorHAnsi" w:eastAsiaTheme="minorHAnsi" w:hAnsiTheme="minorHAnsi" w:cs="Times-Roman"/>
          <w:b/>
          <w:bCs/>
          <w:sz w:val="22"/>
          <w:szCs w:val="22"/>
          <w:lang w:eastAsia="en-US"/>
        </w:rPr>
      </w:pPr>
      <w:r>
        <w:rPr>
          <w:rFonts w:asciiTheme="minorHAnsi" w:eastAsiaTheme="minorHAnsi" w:hAnsiTheme="minorHAnsi" w:cs="Times-Roman"/>
          <w:b/>
          <w:bCs/>
          <w:sz w:val="22"/>
          <w:szCs w:val="22"/>
          <w:lang w:eastAsia="en-US"/>
        </w:rPr>
        <w:t>Overordnet om FIKS- utvalg</w:t>
      </w:r>
      <w:r w:rsidR="003F6878" w:rsidRPr="000856AB">
        <w:rPr>
          <w:rFonts w:asciiTheme="minorHAnsi" w:eastAsiaTheme="minorHAnsi" w:hAnsiTheme="minorHAnsi" w:cs="Times-Roman"/>
          <w:b/>
          <w:bCs/>
          <w:sz w:val="22"/>
          <w:szCs w:val="22"/>
          <w:lang w:eastAsia="en-US"/>
        </w:rPr>
        <w:t xml:space="preserve"> </w:t>
      </w:r>
    </w:p>
    <w:p w14:paraId="4389C252" w14:textId="2BD27FE1" w:rsidR="000856AB" w:rsidRDefault="003F6878" w:rsidP="003F6878">
      <w:pPr>
        <w:pStyle w:val="NormalWeb"/>
        <w:rPr>
          <w:rFonts w:asciiTheme="minorHAnsi" w:eastAsiaTheme="minorHAnsi" w:hAnsiTheme="minorHAnsi" w:cs="Times-Roman"/>
          <w:sz w:val="22"/>
          <w:szCs w:val="22"/>
          <w:lang w:eastAsia="en-US"/>
        </w:rPr>
      </w:pPr>
      <w:r w:rsidRPr="000856AB">
        <w:rPr>
          <w:rFonts w:asciiTheme="minorHAnsi" w:eastAsiaTheme="minorHAnsi" w:hAnsiTheme="minorHAnsi" w:cs="Times-Roman"/>
          <w:sz w:val="22"/>
          <w:szCs w:val="22"/>
          <w:lang w:eastAsia="en-US"/>
        </w:rPr>
        <w:t>Fotballens informasjon og kommunikasjonssystem, FIKS, er eid av Norges Fotballforbund. I FIKS skal klubben blant annet registrere spillere, trenere og ledere, registrere kamptropper, regist</w:t>
      </w:r>
      <w:r w:rsidR="00FF631D">
        <w:rPr>
          <w:rFonts w:asciiTheme="minorHAnsi" w:eastAsiaTheme="minorHAnsi" w:hAnsiTheme="minorHAnsi" w:cs="Times-Roman"/>
          <w:sz w:val="22"/>
          <w:szCs w:val="22"/>
          <w:lang w:eastAsia="en-US"/>
        </w:rPr>
        <w:t>rere</w:t>
      </w:r>
      <w:r w:rsidRPr="000856AB">
        <w:rPr>
          <w:rFonts w:asciiTheme="minorHAnsi" w:eastAsiaTheme="minorHAnsi" w:hAnsiTheme="minorHAnsi" w:cs="Times-Roman"/>
          <w:sz w:val="22"/>
          <w:szCs w:val="22"/>
          <w:lang w:eastAsia="en-US"/>
        </w:rPr>
        <w:t xml:space="preserve"> og gjennomføre overganger samt melde på lag i seriespill. </w:t>
      </w:r>
    </w:p>
    <w:p w14:paraId="6AE8CE46" w14:textId="5A3D184F" w:rsidR="003F6878" w:rsidRPr="000856AB" w:rsidRDefault="003F6878" w:rsidP="003F6878">
      <w:pPr>
        <w:pStyle w:val="NormalWeb"/>
        <w:rPr>
          <w:rFonts w:asciiTheme="minorHAnsi" w:eastAsiaTheme="minorHAnsi" w:hAnsiTheme="minorHAnsi" w:cs="Times-Roman"/>
          <w:sz w:val="22"/>
          <w:szCs w:val="22"/>
          <w:lang w:eastAsia="en-US"/>
        </w:rPr>
      </w:pPr>
      <w:r w:rsidRPr="000856AB">
        <w:rPr>
          <w:rFonts w:asciiTheme="minorHAnsi" w:eastAsiaTheme="minorHAnsi" w:hAnsiTheme="minorHAnsi" w:cs="Times-Roman"/>
          <w:sz w:val="22"/>
          <w:szCs w:val="22"/>
          <w:lang w:eastAsia="en-US"/>
        </w:rPr>
        <w:t xml:space="preserve">Det er </w:t>
      </w:r>
      <w:r w:rsidR="00FF631D">
        <w:rPr>
          <w:rFonts w:asciiTheme="minorHAnsi" w:eastAsiaTheme="minorHAnsi" w:hAnsiTheme="minorHAnsi" w:cs="Times-Roman"/>
          <w:sz w:val="22"/>
          <w:szCs w:val="22"/>
          <w:lang w:eastAsia="en-US"/>
        </w:rPr>
        <w:t>to personer som skal være klubbadministrator i FIKS. Den ene er</w:t>
      </w:r>
      <w:r w:rsidRPr="000856AB">
        <w:rPr>
          <w:rFonts w:asciiTheme="minorHAnsi" w:eastAsiaTheme="minorHAnsi" w:hAnsiTheme="minorHAnsi" w:cs="Times-Roman"/>
          <w:sz w:val="22"/>
          <w:szCs w:val="22"/>
          <w:lang w:eastAsia="en-US"/>
        </w:rPr>
        <w:t xml:space="preserve"> FIKS-ansvarlig, </w:t>
      </w:r>
      <w:r w:rsidR="00FF631D">
        <w:rPr>
          <w:rFonts w:asciiTheme="minorHAnsi" w:eastAsiaTheme="minorHAnsi" w:hAnsiTheme="minorHAnsi" w:cs="Times-Roman"/>
          <w:sz w:val="22"/>
          <w:szCs w:val="22"/>
          <w:lang w:eastAsia="en-US"/>
        </w:rPr>
        <w:t>den andre er daglig leder i klubben.</w:t>
      </w:r>
      <w:r w:rsidRPr="000856AB">
        <w:rPr>
          <w:rFonts w:asciiTheme="minorHAnsi" w:eastAsiaTheme="minorHAnsi" w:hAnsiTheme="minorHAnsi" w:cs="Times-Roman"/>
          <w:sz w:val="22"/>
          <w:szCs w:val="22"/>
          <w:lang w:eastAsia="en-US"/>
        </w:rPr>
        <w:t xml:space="preserve"> Minst en trener/lagleder skal ha tilgang til FIKS for administrering tilknyttet sitt lag (fra det året de fyller 12). </w:t>
      </w:r>
    </w:p>
    <w:p w14:paraId="003E3597" w14:textId="77777777" w:rsidR="003F6878" w:rsidRPr="00DC0CFE" w:rsidRDefault="003F6878" w:rsidP="003F6878">
      <w:pPr>
        <w:pStyle w:val="NormalWeb"/>
        <w:rPr>
          <w:rFonts w:asciiTheme="minorHAnsi" w:eastAsiaTheme="minorHAnsi" w:hAnsiTheme="minorHAnsi" w:cs="Times-Roman"/>
          <w:b/>
          <w:bCs/>
          <w:sz w:val="22"/>
          <w:szCs w:val="22"/>
          <w:lang w:eastAsia="en-US"/>
        </w:rPr>
      </w:pPr>
      <w:r w:rsidRPr="00DC0CFE">
        <w:rPr>
          <w:rFonts w:asciiTheme="minorHAnsi" w:eastAsiaTheme="minorHAnsi" w:hAnsiTheme="minorHAnsi" w:cs="Times-Roman"/>
          <w:b/>
          <w:bCs/>
          <w:sz w:val="22"/>
          <w:szCs w:val="22"/>
          <w:lang w:eastAsia="en-US"/>
        </w:rPr>
        <w:t xml:space="preserve">Oppgaver for FIKS-ansvarlig i SSK Fotball </w:t>
      </w:r>
    </w:p>
    <w:p w14:paraId="6D9A9388" w14:textId="35E55C63" w:rsidR="003F6878" w:rsidRPr="000856AB" w:rsidRDefault="003F6878"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0856AB">
        <w:rPr>
          <w:rFonts w:eastAsia="Times New Roman" w:cstheme="minorHAnsi"/>
          <w:color w:val="000000"/>
          <w:lang w:eastAsia="nb-NO"/>
        </w:rPr>
        <w:t xml:space="preserve">Gi tilgang til FIKS for trenere, lagleder og andre som bør ha dette. </w:t>
      </w:r>
    </w:p>
    <w:p w14:paraId="5E1AB2A8" w14:textId="2A4E14E2" w:rsidR="003F6878" w:rsidRPr="000856AB" w:rsidRDefault="003F6878"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0856AB">
        <w:rPr>
          <w:rFonts w:eastAsia="Times New Roman" w:cstheme="minorHAnsi"/>
          <w:color w:val="000000"/>
          <w:lang w:eastAsia="nb-NO"/>
        </w:rPr>
        <w:t>Fortløpende regist</w:t>
      </w:r>
      <w:r w:rsidR="00FF631D">
        <w:rPr>
          <w:rFonts w:eastAsia="Times New Roman" w:cstheme="minorHAnsi"/>
          <w:color w:val="000000"/>
          <w:lang w:eastAsia="nb-NO"/>
        </w:rPr>
        <w:t>rere</w:t>
      </w:r>
      <w:r w:rsidRPr="000856AB">
        <w:rPr>
          <w:rFonts w:eastAsia="Times New Roman" w:cstheme="minorHAnsi"/>
          <w:color w:val="000000"/>
          <w:lang w:eastAsia="nb-NO"/>
        </w:rPr>
        <w:t xml:space="preserve"> klubbens nye og gamle spillere:</w:t>
      </w:r>
      <w:r w:rsidR="00E87255">
        <w:rPr>
          <w:rFonts w:eastAsia="Times New Roman" w:cstheme="minorHAnsi"/>
          <w:color w:val="000000"/>
          <w:lang w:eastAsia="nb-NO"/>
        </w:rPr>
        <w:t xml:space="preserve"> </w:t>
      </w:r>
      <w:r w:rsidRPr="000856AB">
        <w:rPr>
          <w:rFonts w:eastAsia="Times New Roman" w:cstheme="minorHAnsi"/>
          <w:color w:val="000000"/>
          <w:lang w:eastAsia="nb-NO"/>
        </w:rPr>
        <w:t xml:space="preserve">aktiv/inaktiv. </w:t>
      </w:r>
    </w:p>
    <w:p w14:paraId="4144AE9F" w14:textId="622B6F20" w:rsidR="003F6878" w:rsidRPr="000856AB" w:rsidRDefault="003F6878"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0856AB">
        <w:rPr>
          <w:rFonts w:eastAsia="Times New Roman" w:cstheme="minorHAnsi"/>
          <w:color w:val="000000"/>
          <w:lang w:eastAsia="nb-NO"/>
        </w:rPr>
        <w:t xml:space="preserve">Påse at alle spillere er registrert i FIKS med </w:t>
      </w:r>
      <w:r w:rsidR="00E87255">
        <w:rPr>
          <w:rFonts w:eastAsia="Times New Roman" w:cstheme="minorHAnsi"/>
          <w:color w:val="000000"/>
          <w:lang w:eastAsia="nb-NO"/>
        </w:rPr>
        <w:t>lisens/</w:t>
      </w:r>
      <w:r w:rsidRPr="000856AB">
        <w:rPr>
          <w:rFonts w:eastAsia="Times New Roman" w:cstheme="minorHAnsi"/>
          <w:color w:val="000000"/>
          <w:lang w:eastAsia="nb-NO"/>
        </w:rPr>
        <w:t xml:space="preserve">rette forsikringer/kontrakter. </w:t>
      </w:r>
    </w:p>
    <w:p w14:paraId="02EBF091" w14:textId="1890B601" w:rsidR="003F6878" w:rsidRPr="000856AB" w:rsidRDefault="003F6878"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0856AB">
        <w:rPr>
          <w:rFonts w:eastAsia="Times New Roman" w:cstheme="minorHAnsi"/>
          <w:color w:val="000000"/>
          <w:lang w:eastAsia="nb-NO"/>
        </w:rPr>
        <w:t>Regist</w:t>
      </w:r>
      <w:r w:rsidR="00FF631D">
        <w:rPr>
          <w:rFonts w:eastAsia="Times New Roman" w:cstheme="minorHAnsi"/>
          <w:color w:val="000000"/>
          <w:lang w:eastAsia="nb-NO"/>
        </w:rPr>
        <w:t>rere</w:t>
      </w:r>
      <w:r w:rsidRPr="000856AB">
        <w:rPr>
          <w:rFonts w:eastAsia="Times New Roman" w:cstheme="minorHAnsi"/>
          <w:color w:val="000000"/>
          <w:lang w:eastAsia="nb-NO"/>
        </w:rPr>
        <w:t xml:space="preserve"> personer med verv i klubben i FIKS. </w:t>
      </w:r>
    </w:p>
    <w:p w14:paraId="3078A63F" w14:textId="61B7FA60" w:rsidR="003F6878" w:rsidRPr="000856AB" w:rsidRDefault="003F6878"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0856AB">
        <w:rPr>
          <w:rFonts w:eastAsia="Times New Roman" w:cstheme="minorHAnsi"/>
          <w:color w:val="000000"/>
          <w:lang w:eastAsia="nb-NO"/>
        </w:rPr>
        <w:t xml:space="preserve">Sørge for at alle med bruker i systemet kan sine oppgaver. </w:t>
      </w:r>
    </w:p>
    <w:p w14:paraId="391947B1" w14:textId="10AD8388" w:rsidR="003F6878" w:rsidRPr="00DC0CFE" w:rsidRDefault="00E87255"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O</w:t>
      </w:r>
      <w:r w:rsidR="003F6878" w:rsidRPr="000856AB">
        <w:rPr>
          <w:rFonts w:eastAsia="Times New Roman" w:cstheme="minorHAnsi"/>
          <w:color w:val="000000"/>
          <w:lang w:eastAsia="nb-NO"/>
        </w:rPr>
        <w:t xml:space="preserve">pplæring av klubbrukere i hvordan man bruker kamprapport og resultatregistrering. </w:t>
      </w:r>
    </w:p>
    <w:p w14:paraId="19E0188F" w14:textId="3A09929F" w:rsidR="003F6878" w:rsidRPr="000856AB" w:rsidRDefault="003F6878"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0856AB">
        <w:rPr>
          <w:rFonts w:eastAsia="Times New Roman" w:cstheme="minorHAnsi"/>
          <w:color w:val="000000"/>
          <w:lang w:eastAsia="nb-NO"/>
        </w:rPr>
        <w:t xml:space="preserve">Veilede og hjelpe klubbrukere ved spørsmål. </w:t>
      </w:r>
    </w:p>
    <w:p w14:paraId="451AF5D3" w14:textId="7AC5915A" w:rsidR="003F6878" w:rsidRPr="000856AB" w:rsidRDefault="003F6878"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0856AB">
        <w:rPr>
          <w:rFonts w:eastAsia="Times New Roman" w:cstheme="minorHAnsi"/>
          <w:color w:val="000000"/>
          <w:lang w:eastAsia="nb-NO"/>
        </w:rPr>
        <w:t xml:space="preserve">Melde på klubbens lag i seriespill, evt antilag ved behov. </w:t>
      </w:r>
    </w:p>
    <w:p w14:paraId="36556B42" w14:textId="542E199C" w:rsidR="003F6878" w:rsidRPr="000856AB" w:rsidRDefault="003F6878"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0856AB">
        <w:rPr>
          <w:rFonts w:eastAsia="Times New Roman" w:cstheme="minorHAnsi"/>
          <w:color w:val="000000"/>
          <w:lang w:eastAsia="nb-NO"/>
        </w:rPr>
        <w:t xml:space="preserve">Administrere klubbens anlegg ved behov mot krets som må foreta justeringer i systemet. </w:t>
      </w:r>
    </w:p>
    <w:p w14:paraId="2E910E3D" w14:textId="0B2A2B7B" w:rsidR="00704B27" w:rsidRPr="00E87255" w:rsidRDefault="003F6878" w:rsidP="00693AE9">
      <w:pPr>
        <w:pStyle w:val="Listeavsnitt"/>
        <w:numPr>
          <w:ilvl w:val="0"/>
          <w:numId w:val="36"/>
        </w:numPr>
        <w:spacing w:before="100" w:beforeAutospacing="1" w:after="100" w:afterAutospacing="1" w:line="240" w:lineRule="auto"/>
        <w:rPr>
          <w:rFonts w:cs="Times-Roman"/>
        </w:rPr>
      </w:pPr>
      <w:r w:rsidRPr="000856AB">
        <w:rPr>
          <w:rFonts w:eastAsia="Times New Roman" w:cstheme="minorHAnsi"/>
          <w:color w:val="000000"/>
          <w:lang w:eastAsia="nb-NO"/>
        </w:rPr>
        <w:t xml:space="preserve">Informere i januar på trener/lagleder/styremøte hva FIKS er og hvilke lag som skal bruke det. </w:t>
      </w:r>
    </w:p>
    <w:p w14:paraId="0DDBFDC0" w14:textId="77777777" w:rsidR="00704B27" w:rsidRDefault="00704B27"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Påmelding av lag til serier</w:t>
      </w:r>
    </w:p>
    <w:p w14:paraId="4BA25C15" w14:textId="77777777" w:rsidR="00704B27" w:rsidRDefault="00704B27"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Spesielle regler for spillere uten norsk pass. Tove kommer med en forklaring på reglene.</w:t>
      </w:r>
    </w:p>
    <w:p w14:paraId="37E7CE27" w14:textId="4F7310E7" w:rsidR="00704B27" w:rsidRPr="00E87255" w:rsidRDefault="00704B27"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Søke om overårede fotballspillere, må søkes om hvert år.</w:t>
      </w:r>
    </w:p>
    <w:p w14:paraId="685010B9" w14:textId="4867053F" w:rsidR="00DC0CFE" w:rsidRPr="00DC0CFE" w:rsidRDefault="00DC0CFE" w:rsidP="00DC0CFE">
      <w:pPr>
        <w:pStyle w:val="NormalWeb"/>
        <w:rPr>
          <w:rFonts w:asciiTheme="minorHAnsi" w:eastAsiaTheme="minorHAnsi" w:hAnsiTheme="minorHAnsi" w:cs="Times-Roman"/>
          <w:b/>
          <w:bCs/>
          <w:sz w:val="22"/>
          <w:szCs w:val="22"/>
          <w:lang w:eastAsia="en-US"/>
        </w:rPr>
      </w:pPr>
      <w:r w:rsidRPr="00DC0CFE">
        <w:rPr>
          <w:rFonts w:asciiTheme="minorHAnsi" w:eastAsiaTheme="minorHAnsi" w:hAnsiTheme="minorHAnsi" w:cs="Times-Roman"/>
          <w:b/>
          <w:bCs/>
          <w:sz w:val="22"/>
          <w:szCs w:val="22"/>
          <w:lang w:eastAsia="en-US"/>
        </w:rPr>
        <w:lastRenderedPageBreak/>
        <w:t xml:space="preserve">Oppgaver for </w:t>
      </w:r>
      <w:r>
        <w:rPr>
          <w:rFonts w:asciiTheme="minorHAnsi" w:eastAsiaTheme="minorHAnsi" w:hAnsiTheme="minorHAnsi" w:cs="Times-Roman"/>
          <w:b/>
          <w:bCs/>
          <w:sz w:val="22"/>
          <w:szCs w:val="22"/>
          <w:lang w:eastAsia="en-US"/>
        </w:rPr>
        <w:t>ansvarlig for spilleroverganger</w:t>
      </w:r>
      <w:r w:rsidRPr="00DC0CFE">
        <w:rPr>
          <w:rFonts w:asciiTheme="minorHAnsi" w:eastAsiaTheme="minorHAnsi" w:hAnsiTheme="minorHAnsi" w:cs="Times-Roman"/>
          <w:b/>
          <w:bCs/>
          <w:sz w:val="22"/>
          <w:szCs w:val="22"/>
          <w:lang w:eastAsia="en-US"/>
        </w:rPr>
        <w:t xml:space="preserve"> </w:t>
      </w:r>
      <w:r w:rsidRPr="00DC0CFE">
        <w:rPr>
          <w:rFonts w:cstheme="minorHAnsi"/>
          <w:color w:val="000000"/>
        </w:rPr>
        <w:t xml:space="preserve"> </w:t>
      </w:r>
    </w:p>
    <w:p w14:paraId="629E8583" w14:textId="7E879465" w:rsidR="00DC0CFE" w:rsidRDefault="00DC0CFE"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0856AB">
        <w:rPr>
          <w:rFonts w:eastAsia="Times New Roman" w:cstheme="minorHAnsi"/>
          <w:color w:val="000000"/>
          <w:lang w:eastAsia="nb-NO"/>
        </w:rPr>
        <w:t xml:space="preserve">Administrere overganger inn og ut av klubben. </w:t>
      </w:r>
    </w:p>
    <w:p w14:paraId="3254DD1E" w14:textId="58B097C6" w:rsidR="00DC0CFE" w:rsidRPr="000856AB" w:rsidRDefault="00DC0CFE"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Kontakt med økonomiansvarlig for betaling i tilknytning til overganger</w:t>
      </w:r>
    </w:p>
    <w:p w14:paraId="42A2F26A" w14:textId="28B9C9FD" w:rsidR="00FF631D" w:rsidRPr="00E87255" w:rsidRDefault="00DC0CFE" w:rsidP="00693AE9">
      <w:pPr>
        <w:pStyle w:val="Listeavsnitt"/>
        <w:numPr>
          <w:ilvl w:val="0"/>
          <w:numId w:val="36"/>
        </w:numPr>
        <w:spacing w:before="100" w:beforeAutospacing="1" w:after="100" w:afterAutospacing="1" w:line="240" w:lineRule="auto"/>
        <w:rPr>
          <w:rFonts w:eastAsia="Times New Roman" w:cstheme="minorHAnsi"/>
          <w:color w:val="000000"/>
          <w:lang w:eastAsia="nb-NO"/>
        </w:rPr>
      </w:pPr>
      <w:r w:rsidRPr="00F54BC3">
        <w:rPr>
          <w:rFonts w:eastAsia="Times New Roman" w:cstheme="minorHAnsi"/>
          <w:color w:val="000000"/>
          <w:lang w:eastAsia="nb-NO"/>
        </w:rPr>
        <w:t>Ansvarlig for overganger / spillerlogistikk</w:t>
      </w:r>
    </w:p>
    <w:p w14:paraId="63859E98" w14:textId="77777777" w:rsidR="00FF631D" w:rsidRDefault="00FF631D" w:rsidP="00704B27">
      <w:pPr>
        <w:spacing w:before="100" w:beforeAutospacing="1" w:after="100" w:afterAutospacing="1" w:line="240" w:lineRule="auto"/>
        <w:rPr>
          <w:rFonts w:eastAsia="Times New Roman" w:cstheme="minorHAnsi"/>
          <w:b/>
          <w:bCs/>
          <w:color w:val="000000"/>
          <w:sz w:val="28"/>
          <w:szCs w:val="28"/>
          <w:lang w:eastAsia="nb-NO"/>
        </w:rPr>
      </w:pPr>
    </w:p>
    <w:p w14:paraId="6E897294" w14:textId="6B9BC5A8" w:rsidR="00FF631D" w:rsidRDefault="00FF631D" w:rsidP="00704B27">
      <w:pPr>
        <w:spacing w:before="100" w:beforeAutospacing="1" w:after="100" w:afterAutospacing="1" w:line="240" w:lineRule="auto"/>
        <w:rPr>
          <w:rFonts w:eastAsia="Times New Roman" w:cstheme="minorHAnsi"/>
          <w:b/>
          <w:bCs/>
          <w:color w:val="000000"/>
          <w:sz w:val="28"/>
          <w:szCs w:val="28"/>
          <w:lang w:eastAsia="nb-NO"/>
        </w:rPr>
      </w:pPr>
    </w:p>
    <w:p w14:paraId="51FAA249" w14:textId="77777777" w:rsidR="00E87255" w:rsidRDefault="00E87255" w:rsidP="00704B27">
      <w:pPr>
        <w:spacing w:before="100" w:beforeAutospacing="1" w:after="100" w:afterAutospacing="1" w:line="240" w:lineRule="auto"/>
        <w:rPr>
          <w:rFonts w:eastAsia="Times New Roman" w:cstheme="minorHAnsi"/>
          <w:b/>
          <w:bCs/>
          <w:color w:val="000000"/>
          <w:sz w:val="28"/>
          <w:szCs w:val="28"/>
          <w:lang w:eastAsia="nb-NO"/>
        </w:rPr>
      </w:pPr>
    </w:p>
    <w:p w14:paraId="52DC7BDE" w14:textId="182214EC" w:rsidR="00704B27" w:rsidRPr="0023008F" w:rsidRDefault="00704B27" w:rsidP="00704B27">
      <w:pPr>
        <w:spacing w:before="100" w:beforeAutospacing="1" w:after="100" w:afterAutospacing="1" w:line="240" w:lineRule="auto"/>
        <w:rPr>
          <w:rFonts w:eastAsia="Times New Roman" w:cstheme="minorHAnsi"/>
          <w:b/>
          <w:bCs/>
          <w:color w:val="000000"/>
          <w:sz w:val="28"/>
          <w:szCs w:val="28"/>
          <w:lang w:eastAsia="nb-NO"/>
        </w:rPr>
      </w:pPr>
      <w:r w:rsidRPr="0023008F">
        <w:rPr>
          <w:rFonts w:eastAsia="Times New Roman" w:cstheme="minorHAnsi"/>
          <w:b/>
          <w:bCs/>
          <w:color w:val="000000"/>
          <w:sz w:val="28"/>
          <w:szCs w:val="28"/>
          <w:lang w:eastAsia="nb-NO"/>
        </w:rPr>
        <w:t>Dugnadsutvalg</w:t>
      </w:r>
    </w:p>
    <w:p w14:paraId="6F88DB59" w14:textId="77777777" w:rsidR="00704B27" w:rsidRDefault="00704B27" w:rsidP="00704B27">
      <w:pPr>
        <w:spacing w:before="100" w:beforeAutospacing="1" w:after="100" w:afterAutospacing="1" w:line="240" w:lineRule="auto"/>
        <w:rPr>
          <w:rFonts w:eastAsia="Times New Roman" w:cstheme="minorHAnsi"/>
          <w:color w:val="000000"/>
          <w:lang w:eastAsia="nb-NO"/>
        </w:rPr>
      </w:pPr>
      <w:r>
        <w:rPr>
          <w:rFonts w:eastAsia="Times New Roman" w:cstheme="minorHAnsi"/>
          <w:noProof/>
          <w:color w:val="000000"/>
          <w:lang w:eastAsia="nb-NO"/>
        </w:rPr>
        <w:drawing>
          <wp:inline distT="0" distB="0" distL="0" distR="0" wp14:anchorId="3101FF17" wp14:editId="2356D8FB">
            <wp:extent cx="5486400" cy="350520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93CE19C" w14:textId="6D8BEE9A" w:rsidR="00DC0CFE" w:rsidRPr="000856AB" w:rsidRDefault="00DC0CFE" w:rsidP="00DC0CFE">
      <w:pPr>
        <w:pStyle w:val="NormalWeb"/>
        <w:rPr>
          <w:rFonts w:asciiTheme="minorHAnsi" w:eastAsiaTheme="minorHAnsi" w:hAnsiTheme="minorHAnsi" w:cs="Times-Roman"/>
          <w:b/>
          <w:bCs/>
          <w:sz w:val="22"/>
          <w:szCs w:val="22"/>
          <w:lang w:eastAsia="en-US"/>
        </w:rPr>
      </w:pPr>
      <w:r>
        <w:rPr>
          <w:rFonts w:asciiTheme="minorHAnsi" w:eastAsiaTheme="minorHAnsi" w:hAnsiTheme="minorHAnsi" w:cs="Times-Roman"/>
          <w:b/>
          <w:bCs/>
          <w:sz w:val="22"/>
          <w:szCs w:val="22"/>
          <w:lang w:eastAsia="en-US"/>
        </w:rPr>
        <w:t xml:space="preserve">Overordnet om </w:t>
      </w:r>
      <w:r w:rsidR="00E87255">
        <w:rPr>
          <w:rFonts w:asciiTheme="minorHAnsi" w:eastAsiaTheme="minorHAnsi" w:hAnsiTheme="minorHAnsi" w:cs="Times-Roman"/>
          <w:b/>
          <w:bCs/>
          <w:sz w:val="22"/>
          <w:szCs w:val="22"/>
          <w:lang w:eastAsia="en-US"/>
        </w:rPr>
        <w:t>dugnads</w:t>
      </w:r>
      <w:r>
        <w:rPr>
          <w:rFonts w:asciiTheme="minorHAnsi" w:eastAsiaTheme="minorHAnsi" w:hAnsiTheme="minorHAnsi" w:cs="Times-Roman"/>
          <w:b/>
          <w:bCs/>
          <w:sz w:val="22"/>
          <w:szCs w:val="22"/>
          <w:lang w:eastAsia="en-US"/>
        </w:rPr>
        <w:t>utvalg</w:t>
      </w:r>
      <w:r w:rsidR="00E87255">
        <w:rPr>
          <w:rFonts w:asciiTheme="minorHAnsi" w:eastAsiaTheme="minorHAnsi" w:hAnsiTheme="minorHAnsi" w:cs="Times-Roman"/>
          <w:b/>
          <w:bCs/>
          <w:sz w:val="22"/>
          <w:szCs w:val="22"/>
          <w:lang w:eastAsia="en-US"/>
        </w:rPr>
        <w:t xml:space="preserve"> og dugnadsansvarlig</w:t>
      </w:r>
      <w:r w:rsidRPr="000856AB">
        <w:rPr>
          <w:rFonts w:asciiTheme="minorHAnsi" w:eastAsiaTheme="minorHAnsi" w:hAnsiTheme="minorHAnsi" w:cs="Times-Roman"/>
          <w:b/>
          <w:bCs/>
          <w:sz w:val="22"/>
          <w:szCs w:val="22"/>
          <w:lang w:eastAsia="en-US"/>
        </w:rPr>
        <w:t xml:space="preserve"> </w:t>
      </w:r>
    </w:p>
    <w:p w14:paraId="16655594" w14:textId="224FB64A" w:rsidR="00DC0CFE" w:rsidRDefault="00E87255" w:rsidP="00DC0CFE">
      <w:pPr>
        <w:pStyle w:val="NormalWeb"/>
        <w:rPr>
          <w:rFonts w:asciiTheme="minorHAnsi" w:eastAsiaTheme="minorHAnsi" w:hAnsiTheme="minorHAnsi" w:cs="Times-Roman"/>
          <w:sz w:val="22"/>
          <w:szCs w:val="22"/>
          <w:lang w:eastAsia="en-US"/>
        </w:rPr>
      </w:pPr>
      <w:r>
        <w:rPr>
          <w:rFonts w:asciiTheme="minorHAnsi" w:eastAsiaTheme="minorHAnsi" w:hAnsiTheme="minorHAnsi" w:cs="Times-Roman"/>
          <w:sz w:val="22"/>
          <w:szCs w:val="22"/>
          <w:lang w:eastAsia="en-US"/>
        </w:rPr>
        <w:t>Dugnadsutvalgets oppgaver er å skaffe dugnader som gir inntekter til fotballgruppas drift og satsning på etablering av ny kunstgressbane.  Dugnadsansvarlig sitt ansvar er å organisere dette arbeidet</w:t>
      </w:r>
      <w:r w:rsidR="00D6315A">
        <w:rPr>
          <w:rFonts w:asciiTheme="minorHAnsi" w:eastAsiaTheme="minorHAnsi" w:hAnsiTheme="minorHAnsi" w:cs="Times-Roman"/>
          <w:sz w:val="22"/>
          <w:szCs w:val="22"/>
          <w:lang w:eastAsia="en-US"/>
        </w:rPr>
        <w:t xml:space="preserve"> sammen med undergruppene.</w:t>
      </w:r>
      <w:r w:rsidR="00DC0CFE" w:rsidRPr="000856AB">
        <w:rPr>
          <w:rFonts w:asciiTheme="minorHAnsi" w:eastAsiaTheme="minorHAnsi" w:hAnsiTheme="minorHAnsi" w:cs="Times-Roman"/>
          <w:sz w:val="22"/>
          <w:szCs w:val="22"/>
          <w:lang w:eastAsia="en-US"/>
        </w:rPr>
        <w:t xml:space="preserve"> </w:t>
      </w:r>
    </w:p>
    <w:p w14:paraId="0FA3381B" w14:textId="51BEE5C4" w:rsidR="00D6315A" w:rsidRPr="00D6315A" w:rsidRDefault="00D6315A" w:rsidP="00D6315A">
      <w:pPr>
        <w:spacing w:before="100" w:beforeAutospacing="1" w:after="100" w:afterAutospacing="1" w:line="240" w:lineRule="auto"/>
        <w:rPr>
          <w:rFonts w:eastAsia="Times New Roman" w:cstheme="minorHAnsi"/>
          <w:b/>
          <w:bCs/>
          <w:color w:val="000000"/>
          <w:lang w:eastAsia="nb-NO"/>
        </w:rPr>
      </w:pPr>
      <w:r w:rsidRPr="00D6315A">
        <w:rPr>
          <w:rFonts w:eastAsia="Times New Roman" w:cstheme="minorHAnsi"/>
          <w:b/>
          <w:bCs/>
          <w:color w:val="000000"/>
          <w:lang w:eastAsia="nb-NO"/>
        </w:rPr>
        <w:t xml:space="preserve">Oppgaver for </w:t>
      </w:r>
      <w:r w:rsidR="00BD3023">
        <w:rPr>
          <w:rFonts w:eastAsia="Times New Roman" w:cstheme="minorHAnsi"/>
          <w:b/>
          <w:bCs/>
          <w:color w:val="000000"/>
          <w:lang w:eastAsia="nb-NO"/>
        </w:rPr>
        <w:t>ansvarlig for andre dugnader</w:t>
      </w:r>
      <w:r w:rsidRPr="00D6315A">
        <w:rPr>
          <w:rFonts w:eastAsia="Times New Roman" w:cstheme="minorHAnsi"/>
          <w:b/>
          <w:bCs/>
          <w:color w:val="000000"/>
          <w:lang w:eastAsia="nb-NO"/>
        </w:rPr>
        <w:t xml:space="preserve">: </w:t>
      </w:r>
    </w:p>
    <w:p w14:paraId="03AC11D2" w14:textId="77777777" w:rsidR="00D6315A" w:rsidRDefault="00D6315A"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sidRPr="006F2CB1">
        <w:rPr>
          <w:rFonts w:eastAsia="Times New Roman" w:cstheme="minorHAnsi"/>
          <w:color w:val="000000"/>
          <w:lang w:eastAsia="nb-NO"/>
        </w:rPr>
        <w:t>Drift/innkjøp av varer for kiosk i Dyegata Idrettsanlegg og Lersbrygga.</w:t>
      </w:r>
    </w:p>
    <w:p w14:paraId="7B3446A1" w14:textId="77777777" w:rsidR="00D6315A" w:rsidRPr="00D6315A" w:rsidRDefault="00D6315A"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Ansvarlig for kasseoppgjør</w:t>
      </w:r>
    </w:p>
    <w:p w14:paraId="1F86882D" w14:textId="77777777" w:rsidR="00D6315A" w:rsidRDefault="00D6315A"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Administrere vaktordningen for hvem som skal stå i kiosken</w:t>
      </w:r>
    </w:p>
    <w:p w14:paraId="0722D93A" w14:textId="77777777" w:rsidR="00D6315A" w:rsidRDefault="00D6315A"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Lage prislister</w:t>
      </w:r>
    </w:p>
    <w:p w14:paraId="6710EEBA" w14:textId="1F98CBEF" w:rsidR="00D6315A" w:rsidRPr="00BD3023" w:rsidRDefault="00D6315A"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Utarbeide/vedlikeholde rutiner for kiosken</w:t>
      </w:r>
    </w:p>
    <w:p w14:paraId="5A18B2DD" w14:textId="77777777" w:rsidR="00704B27" w:rsidRPr="00D6315A" w:rsidRDefault="00704B27" w:rsidP="00704B27">
      <w:pPr>
        <w:spacing w:before="100" w:beforeAutospacing="1" w:after="100" w:afterAutospacing="1" w:line="240" w:lineRule="auto"/>
        <w:rPr>
          <w:rFonts w:eastAsia="Times New Roman" w:cstheme="minorHAnsi"/>
          <w:b/>
          <w:bCs/>
          <w:color w:val="000000"/>
          <w:lang w:eastAsia="nb-NO"/>
        </w:rPr>
      </w:pPr>
      <w:r w:rsidRPr="00D6315A">
        <w:rPr>
          <w:rFonts w:eastAsia="Times New Roman" w:cstheme="minorHAnsi"/>
          <w:b/>
          <w:bCs/>
          <w:color w:val="000000"/>
          <w:lang w:eastAsia="nb-NO"/>
        </w:rPr>
        <w:lastRenderedPageBreak/>
        <w:t xml:space="preserve">Oppgaver for kioskutvalg: </w:t>
      </w:r>
    </w:p>
    <w:p w14:paraId="0092BC81" w14:textId="77777777" w:rsidR="00704B27" w:rsidRDefault="00704B27"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sidRPr="006F2CB1">
        <w:rPr>
          <w:rFonts w:eastAsia="Times New Roman" w:cstheme="minorHAnsi"/>
          <w:color w:val="000000"/>
          <w:lang w:eastAsia="nb-NO"/>
        </w:rPr>
        <w:t>Drift/innkjøp av varer for kiosk i Dyegata Idrettsanlegg og Lersbrygga.</w:t>
      </w:r>
    </w:p>
    <w:p w14:paraId="41591183" w14:textId="38810729" w:rsidR="00704B27" w:rsidRPr="00D6315A" w:rsidRDefault="00704B27"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Ansvarlig for kasseoppgjør</w:t>
      </w:r>
    </w:p>
    <w:p w14:paraId="1101B91B" w14:textId="4EEC03F0" w:rsidR="00704B27" w:rsidRDefault="00D6315A"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 xml:space="preserve">Administrere vaktordningen </w:t>
      </w:r>
      <w:r w:rsidR="00704B27">
        <w:rPr>
          <w:rFonts w:eastAsia="Times New Roman" w:cstheme="minorHAnsi"/>
          <w:color w:val="000000"/>
          <w:lang w:eastAsia="nb-NO"/>
        </w:rPr>
        <w:t>for hvem som skal stå i kiosken</w:t>
      </w:r>
    </w:p>
    <w:p w14:paraId="0A26E8D3" w14:textId="77777777" w:rsidR="00704B27" w:rsidRDefault="00704B27"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Lage prislister</w:t>
      </w:r>
    </w:p>
    <w:p w14:paraId="4CB4BF95" w14:textId="2EE89227" w:rsidR="00704B27" w:rsidRDefault="00D6315A"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Utarbeide/vedlikeholde rutiner for kiosken</w:t>
      </w:r>
    </w:p>
    <w:p w14:paraId="7616D2A8" w14:textId="128207F0" w:rsidR="00BD3023" w:rsidRPr="00D6315A" w:rsidRDefault="00BD3023" w:rsidP="00BD3023">
      <w:pPr>
        <w:spacing w:before="100" w:beforeAutospacing="1" w:after="100" w:afterAutospacing="1" w:line="240" w:lineRule="auto"/>
        <w:rPr>
          <w:rFonts w:eastAsia="Times New Roman" w:cstheme="minorHAnsi"/>
          <w:b/>
          <w:bCs/>
          <w:color w:val="000000"/>
          <w:lang w:eastAsia="nb-NO"/>
        </w:rPr>
      </w:pPr>
      <w:r w:rsidRPr="00D6315A">
        <w:rPr>
          <w:rFonts w:eastAsia="Times New Roman" w:cstheme="minorHAnsi"/>
          <w:b/>
          <w:bCs/>
          <w:color w:val="000000"/>
          <w:lang w:eastAsia="nb-NO"/>
        </w:rPr>
        <w:t xml:space="preserve">Oppgaver for </w:t>
      </w:r>
      <w:r>
        <w:rPr>
          <w:rFonts w:eastAsia="Times New Roman" w:cstheme="minorHAnsi"/>
          <w:b/>
          <w:bCs/>
          <w:color w:val="000000"/>
          <w:lang w:eastAsia="nb-NO"/>
        </w:rPr>
        <w:t>ansvarlig for fotballotteriet</w:t>
      </w:r>
      <w:r w:rsidRPr="00D6315A">
        <w:rPr>
          <w:rFonts w:eastAsia="Times New Roman" w:cstheme="minorHAnsi"/>
          <w:b/>
          <w:bCs/>
          <w:color w:val="000000"/>
          <w:lang w:eastAsia="nb-NO"/>
        </w:rPr>
        <w:t xml:space="preserve">: </w:t>
      </w:r>
    </w:p>
    <w:p w14:paraId="649C7EF3" w14:textId="4F8DFA4A" w:rsidR="00BD3023" w:rsidRDefault="003621FC"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Organisere kommunikasjon i forbindelse med fotballotteriet</w:t>
      </w:r>
      <w:r w:rsidR="00BD3023" w:rsidRPr="006F2CB1">
        <w:rPr>
          <w:rFonts w:eastAsia="Times New Roman" w:cstheme="minorHAnsi"/>
          <w:color w:val="000000"/>
          <w:lang w:eastAsia="nb-NO"/>
        </w:rPr>
        <w:t>.</w:t>
      </w:r>
    </w:p>
    <w:p w14:paraId="0EDA1219" w14:textId="730A5106" w:rsidR="00BD3023" w:rsidRPr="003621FC" w:rsidRDefault="003621FC"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Har ikke oversikt over hvordan dette fungerer</w:t>
      </w:r>
    </w:p>
    <w:p w14:paraId="5EF501A7" w14:textId="4C6DCA7D" w:rsidR="00BD3023" w:rsidRPr="00D6315A" w:rsidRDefault="00BD3023" w:rsidP="00BD3023">
      <w:pPr>
        <w:spacing w:before="100" w:beforeAutospacing="1" w:after="100" w:afterAutospacing="1" w:line="240" w:lineRule="auto"/>
        <w:rPr>
          <w:rFonts w:eastAsia="Times New Roman" w:cstheme="minorHAnsi"/>
          <w:b/>
          <w:bCs/>
          <w:color w:val="000000"/>
          <w:lang w:eastAsia="nb-NO"/>
        </w:rPr>
      </w:pPr>
      <w:r w:rsidRPr="00D6315A">
        <w:rPr>
          <w:rFonts w:eastAsia="Times New Roman" w:cstheme="minorHAnsi"/>
          <w:b/>
          <w:bCs/>
          <w:color w:val="000000"/>
          <w:lang w:eastAsia="nb-NO"/>
        </w:rPr>
        <w:t xml:space="preserve">Oppgaver for </w:t>
      </w:r>
      <w:r>
        <w:rPr>
          <w:rFonts w:eastAsia="Times New Roman" w:cstheme="minorHAnsi"/>
          <w:b/>
          <w:bCs/>
          <w:color w:val="000000"/>
          <w:lang w:eastAsia="nb-NO"/>
        </w:rPr>
        <w:t>julekalenderdugnad</w:t>
      </w:r>
      <w:r w:rsidRPr="00D6315A">
        <w:rPr>
          <w:rFonts w:eastAsia="Times New Roman" w:cstheme="minorHAnsi"/>
          <w:b/>
          <w:bCs/>
          <w:color w:val="000000"/>
          <w:lang w:eastAsia="nb-NO"/>
        </w:rPr>
        <w:t xml:space="preserve">: </w:t>
      </w:r>
    </w:p>
    <w:p w14:paraId="784D42D3" w14:textId="058CFB48" w:rsidR="00BD3023" w:rsidRDefault="003621FC"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Skaffe lag og i</w:t>
      </w:r>
      <w:r w:rsidR="00BD3023">
        <w:rPr>
          <w:rFonts w:eastAsia="Times New Roman" w:cstheme="minorHAnsi"/>
          <w:color w:val="000000"/>
          <w:lang w:eastAsia="nb-NO"/>
        </w:rPr>
        <w:t>nnkalle til julekalenderdugnad</w:t>
      </w:r>
      <w:r>
        <w:rPr>
          <w:rFonts w:eastAsia="Times New Roman" w:cstheme="minorHAnsi"/>
          <w:color w:val="000000"/>
          <w:lang w:eastAsia="nb-NO"/>
        </w:rPr>
        <w:t>. Det er lag fra barnefotballen som skal gjennomføre denne dugnaden</w:t>
      </w:r>
      <w:r w:rsidR="00BD3023" w:rsidRPr="006F2CB1">
        <w:rPr>
          <w:rFonts w:eastAsia="Times New Roman" w:cstheme="minorHAnsi"/>
          <w:color w:val="000000"/>
          <w:lang w:eastAsia="nb-NO"/>
        </w:rPr>
        <w:t>.</w:t>
      </w:r>
    </w:p>
    <w:p w14:paraId="47098CB7" w14:textId="0FAB4E41" w:rsidR="00BD3023" w:rsidRPr="00D6315A" w:rsidRDefault="003621FC"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Være tilstede på klubbhuset på dagen for dugnad, og fordele roder mellom biler og spillere.</w:t>
      </w:r>
    </w:p>
    <w:p w14:paraId="5144F8EB" w14:textId="0A6C0EDC" w:rsidR="00BD3023" w:rsidRPr="003621FC" w:rsidRDefault="003621FC" w:rsidP="00693AE9">
      <w:pPr>
        <w:pStyle w:val="Listeavsnitt"/>
        <w:numPr>
          <w:ilvl w:val="0"/>
          <w:numId w:val="26"/>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Ta imot oppgjør, og overlevere dette til klubbens ansvarlig.</w:t>
      </w:r>
    </w:p>
    <w:p w14:paraId="2B3BB51D" w14:textId="77777777" w:rsidR="00BD3023" w:rsidRPr="00BD3023" w:rsidRDefault="00BD3023" w:rsidP="00BD3023">
      <w:pPr>
        <w:spacing w:before="100" w:beforeAutospacing="1" w:after="100" w:afterAutospacing="1" w:line="240" w:lineRule="auto"/>
        <w:rPr>
          <w:rFonts w:eastAsia="Times New Roman" w:cstheme="minorHAnsi"/>
          <w:color w:val="000000"/>
          <w:lang w:eastAsia="nb-NO"/>
        </w:rPr>
      </w:pPr>
    </w:p>
    <w:p w14:paraId="4D2695D6" w14:textId="1A4AF822" w:rsidR="00704B27" w:rsidRPr="00D6315A" w:rsidRDefault="00D6315A" w:rsidP="00704B27">
      <w:pPr>
        <w:spacing w:before="100" w:beforeAutospacing="1" w:after="100" w:afterAutospacing="1" w:line="240" w:lineRule="auto"/>
        <w:rPr>
          <w:rFonts w:eastAsia="Times New Roman" w:cstheme="minorHAnsi"/>
          <w:b/>
          <w:bCs/>
          <w:color w:val="000000"/>
          <w:sz w:val="28"/>
          <w:szCs w:val="28"/>
          <w:lang w:eastAsia="nb-NO"/>
        </w:rPr>
      </w:pPr>
      <w:r>
        <w:rPr>
          <w:rFonts w:eastAsia="Times New Roman" w:cstheme="minorHAnsi"/>
          <w:b/>
          <w:bCs/>
          <w:color w:val="000000"/>
          <w:sz w:val="28"/>
          <w:szCs w:val="28"/>
          <w:lang w:eastAsia="nb-NO"/>
        </w:rPr>
        <w:t>Sponsor/Markedsførings</w:t>
      </w:r>
      <w:r w:rsidRPr="00D6315A">
        <w:rPr>
          <w:rFonts w:eastAsia="Times New Roman" w:cstheme="minorHAnsi"/>
          <w:b/>
          <w:bCs/>
          <w:color w:val="000000"/>
          <w:sz w:val="28"/>
          <w:szCs w:val="28"/>
          <w:lang w:eastAsia="nb-NO"/>
        </w:rPr>
        <w:t>utvalg</w:t>
      </w:r>
    </w:p>
    <w:p w14:paraId="5C4F235C" w14:textId="77777777" w:rsidR="00704B27" w:rsidRDefault="00704B27" w:rsidP="00704B27">
      <w:pPr>
        <w:spacing w:before="100" w:beforeAutospacing="1" w:after="100" w:afterAutospacing="1" w:line="240" w:lineRule="auto"/>
        <w:rPr>
          <w:rFonts w:eastAsia="Times New Roman" w:cstheme="minorHAnsi"/>
          <w:color w:val="000000"/>
          <w:lang w:eastAsia="nb-NO"/>
        </w:rPr>
      </w:pPr>
      <w:r>
        <w:rPr>
          <w:rFonts w:eastAsia="Times New Roman" w:cstheme="minorHAnsi"/>
          <w:noProof/>
          <w:color w:val="000000"/>
          <w:lang w:eastAsia="nb-NO"/>
        </w:rPr>
        <w:drawing>
          <wp:inline distT="0" distB="0" distL="0" distR="0" wp14:anchorId="0EC3325C" wp14:editId="07EA88F1">
            <wp:extent cx="5486400" cy="320040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75C81C6" w14:textId="64D0CE38" w:rsidR="00B9428B" w:rsidRPr="0015781A" w:rsidRDefault="00B9428B" w:rsidP="00B9428B">
      <w:pPr>
        <w:spacing w:before="100" w:beforeAutospacing="1" w:after="100" w:afterAutospacing="1" w:line="240" w:lineRule="auto"/>
        <w:rPr>
          <w:rFonts w:eastAsia="Times New Roman" w:cstheme="minorHAnsi"/>
          <w:b/>
          <w:bCs/>
          <w:color w:val="000000"/>
          <w:lang w:eastAsia="nb-NO"/>
        </w:rPr>
      </w:pPr>
      <w:r w:rsidRPr="0015781A">
        <w:rPr>
          <w:rFonts w:eastAsia="Times New Roman" w:cstheme="minorHAnsi"/>
          <w:b/>
          <w:bCs/>
          <w:color w:val="000000"/>
          <w:lang w:eastAsia="nb-NO"/>
        </w:rPr>
        <w:t>Oppgaver for Sponsor</w:t>
      </w:r>
      <w:r w:rsidR="0015781A" w:rsidRPr="0015781A">
        <w:rPr>
          <w:rFonts w:eastAsia="Times New Roman" w:cstheme="minorHAnsi"/>
          <w:b/>
          <w:bCs/>
          <w:color w:val="000000"/>
          <w:lang w:eastAsia="nb-NO"/>
        </w:rPr>
        <w:t>ansvarlig og sponsor</w:t>
      </w:r>
      <w:r w:rsidRPr="0015781A">
        <w:rPr>
          <w:rFonts w:eastAsia="Times New Roman" w:cstheme="minorHAnsi"/>
          <w:b/>
          <w:bCs/>
          <w:color w:val="000000"/>
          <w:lang w:eastAsia="nb-NO"/>
        </w:rPr>
        <w:t>utvalg</w:t>
      </w:r>
    </w:p>
    <w:p w14:paraId="52EB4ACA" w14:textId="081C6854" w:rsidR="00B9428B" w:rsidRPr="00BA1EBB" w:rsidRDefault="00B9428B" w:rsidP="00693AE9">
      <w:pPr>
        <w:pStyle w:val="Listeavsnitt"/>
        <w:numPr>
          <w:ilvl w:val="0"/>
          <w:numId w:val="27"/>
        </w:numPr>
        <w:spacing w:before="100" w:beforeAutospacing="1" w:after="100" w:afterAutospacing="1" w:line="240" w:lineRule="auto"/>
        <w:rPr>
          <w:rFonts w:eastAsia="Times New Roman" w:cstheme="minorHAnsi"/>
          <w:color w:val="000000"/>
          <w:lang w:eastAsia="nb-NO"/>
        </w:rPr>
      </w:pPr>
      <w:r w:rsidRPr="00BA1EBB">
        <w:rPr>
          <w:rFonts w:eastAsia="Times New Roman" w:cstheme="minorHAnsi"/>
          <w:color w:val="000000"/>
          <w:lang w:eastAsia="nb-NO"/>
        </w:rPr>
        <w:t>S</w:t>
      </w:r>
      <w:r w:rsidR="0015781A">
        <w:rPr>
          <w:rFonts w:eastAsia="Times New Roman" w:cstheme="minorHAnsi"/>
          <w:color w:val="000000"/>
          <w:lang w:eastAsia="nb-NO"/>
        </w:rPr>
        <w:t xml:space="preserve">ponsoransvarlig skal organisere klubbens sponsorarbeid sammen med økonomiansvarlig i styret, og </w:t>
      </w:r>
      <w:r w:rsidR="00C936CB">
        <w:rPr>
          <w:rFonts w:eastAsia="Times New Roman" w:cstheme="minorHAnsi"/>
          <w:color w:val="000000"/>
          <w:lang w:eastAsia="nb-NO"/>
        </w:rPr>
        <w:t>resten av sponsorgruppen</w:t>
      </w:r>
    </w:p>
    <w:p w14:paraId="27A11AA0" w14:textId="7D95FC54" w:rsidR="00B9428B" w:rsidRDefault="00C936CB" w:rsidP="00693AE9">
      <w:pPr>
        <w:pStyle w:val="Listeavsnitt"/>
        <w:numPr>
          <w:ilvl w:val="0"/>
          <w:numId w:val="27"/>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lastRenderedPageBreak/>
        <w:t>Sponsorgruppa skal jobbe for å skaffe e</w:t>
      </w:r>
      <w:r w:rsidR="00B9428B" w:rsidRPr="00BA1EBB">
        <w:rPr>
          <w:rFonts w:eastAsia="Times New Roman" w:cstheme="minorHAnsi"/>
          <w:color w:val="000000"/>
          <w:lang w:eastAsia="nb-NO"/>
        </w:rPr>
        <w:t>gne sponsorer for fotballgruppa</w:t>
      </w:r>
      <w:r>
        <w:rPr>
          <w:rFonts w:eastAsia="Times New Roman" w:cstheme="minorHAnsi"/>
          <w:color w:val="000000"/>
          <w:lang w:eastAsia="nb-NO"/>
        </w:rPr>
        <w:t xml:space="preserve"> i samsvar med retningslinjer fra Sande Sportsklubb</w:t>
      </w:r>
    </w:p>
    <w:p w14:paraId="714FFE73" w14:textId="6A6491DC" w:rsidR="00B9428B" w:rsidRPr="00C936CB" w:rsidRDefault="00C936CB" w:rsidP="00693AE9">
      <w:pPr>
        <w:pStyle w:val="Listeavsnitt"/>
        <w:numPr>
          <w:ilvl w:val="0"/>
          <w:numId w:val="27"/>
        </w:numPr>
        <w:rPr>
          <w:sz w:val="24"/>
          <w:szCs w:val="24"/>
        </w:rPr>
      </w:pPr>
      <w:r>
        <w:rPr>
          <w:sz w:val="24"/>
          <w:szCs w:val="24"/>
        </w:rPr>
        <w:t>Sponsorgruppa skal jobbe for å skaffe</w:t>
      </w:r>
      <w:r w:rsidR="00B9428B" w:rsidRPr="00C936CB">
        <w:rPr>
          <w:sz w:val="24"/>
          <w:szCs w:val="24"/>
        </w:rPr>
        <w:t xml:space="preserve"> sponsoravtaler til drakter og arena. </w:t>
      </w:r>
      <w:r>
        <w:rPr>
          <w:sz w:val="24"/>
          <w:szCs w:val="24"/>
        </w:rPr>
        <w:t>Sponsoravtaler skal godkjennes av styret.</w:t>
      </w:r>
    </w:p>
    <w:p w14:paraId="155EAC12" w14:textId="684B4E13" w:rsidR="00C936CB" w:rsidRPr="0015781A" w:rsidRDefault="00C936CB" w:rsidP="00C936CB">
      <w:pPr>
        <w:spacing w:before="100" w:beforeAutospacing="1" w:after="100" w:afterAutospacing="1" w:line="240" w:lineRule="auto"/>
        <w:rPr>
          <w:rFonts w:eastAsia="Times New Roman" w:cstheme="minorHAnsi"/>
          <w:b/>
          <w:bCs/>
          <w:color w:val="000000"/>
          <w:lang w:eastAsia="nb-NO"/>
        </w:rPr>
      </w:pPr>
      <w:r w:rsidRPr="0015781A">
        <w:rPr>
          <w:rFonts w:eastAsia="Times New Roman" w:cstheme="minorHAnsi"/>
          <w:b/>
          <w:bCs/>
          <w:color w:val="000000"/>
          <w:lang w:eastAsia="nb-NO"/>
        </w:rPr>
        <w:t xml:space="preserve">Oppgaver for </w:t>
      </w:r>
      <w:r>
        <w:rPr>
          <w:rFonts w:eastAsia="Times New Roman" w:cstheme="minorHAnsi"/>
          <w:b/>
          <w:bCs/>
          <w:color w:val="000000"/>
          <w:lang w:eastAsia="nb-NO"/>
        </w:rPr>
        <w:t>media/informasjonsansvarlig</w:t>
      </w:r>
    </w:p>
    <w:p w14:paraId="254CF2E5" w14:textId="77777777" w:rsidR="00C936CB" w:rsidRDefault="00C936CB" w:rsidP="00693AE9">
      <w:pPr>
        <w:pStyle w:val="Listeavsnitt"/>
        <w:numPr>
          <w:ilvl w:val="0"/>
          <w:numId w:val="27"/>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Media-/Informasjonsansvarlig skal ha ansvaret for gruppas nettside.</w:t>
      </w:r>
    </w:p>
    <w:p w14:paraId="6F91A493" w14:textId="31AAAD7B" w:rsidR="00C936CB" w:rsidRDefault="00C936CB" w:rsidP="00693AE9">
      <w:pPr>
        <w:pStyle w:val="Listeavsnitt"/>
        <w:numPr>
          <w:ilvl w:val="0"/>
          <w:numId w:val="27"/>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Media-/Informasjonsansvarlig skal sette opp retningslinjer for klubbens og lagenes facebooksider.</w:t>
      </w:r>
    </w:p>
    <w:p w14:paraId="7BCE12FC" w14:textId="7B98C70D" w:rsidR="006A62DA" w:rsidRDefault="006A62DA" w:rsidP="00693AE9">
      <w:pPr>
        <w:pStyle w:val="Listeavsnitt"/>
        <w:numPr>
          <w:ilvl w:val="0"/>
          <w:numId w:val="27"/>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Skal markedsført kamper og gruppas aktiviteter</w:t>
      </w:r>
    </w:p>
    <w:p w14:paraId="76ADBC2A" w14:textId="77777777" w:rsidR="00704B27" w:rsidRDefault="00704B27" w:rsidP="00704B27">
      <w:pPr>
        <w:spacing w:before="100" w:beforeAutospacing="1" w:after="100" w:afterAutospacing="1" w:line="240" w:lineRule="auto"/>
        <w:rPr>
          <w:rFonts w:eastAsia="Times New Roman" w:cstheme="minorHAnsi"/>
          <w:b/>
          <w:bCs/>
          <w:color w:val="000000"/>
          <w:sz w:val="28"/>
          <w:szCs w:val="28"/>
          <w:lang w:eastAsia="nb-NO"/>
        </w:rPr>
      </w:pPr>
    </w:p>
    <w:p w14:paraId="021880D6" w14:textId="77777777" w:rsidR="00704B27" w:rsidRPr="00735369" w:rsidRDefault="00704B27" w:rsidP="00704B27">
      <w:pPr>
        <w:spacing w:before="100" w:beforeAutospacing="1" w:after="100" w:afterAutospacing="1" w:line="240" w:lineRule="auto"/>
        <w:rPr>
          <w:rFonts w:eastAsia="Times New Roman" w:cstheme="minorHAnsi"/>
          <w:color w:val="000000"/>
          <w:lang w:eastAsia="nb-NO"/>
        </w:rPr>
      </w:pPr>
      <w:r w:rsidRPr="00735369">
        <w:rPr>
          <w:rFonts w:eastAsia="Times New Roman" w:cstheme="minorHAnsi"/>
          <w:b/>
          <w:bCs/>
          <w:color w:val="000000"/>
          <w:sz w:val="28"/>
          <w:szCs w:val="28"/>
          <w:lang w:eastAsia="nb-NO"/>
        </w:rPr>
        <w:t>Utvalg for bane og materiell:</w:t>
      </w:r>
    </w:p>
    <w:p w14:paraId="011342AD" w14:textId="77777777" w:rsidR="00704B27" w:rsidRDefault="00704B27" w:rsidP="00704B27">
      <w:pPr>
        <w:spacing w:before="100" w:beforeAutospacing="1" w:after="100" w:afterAutospacing="1" w:line="240" w:lineRule="auto"/>
        <w:rPr>
          <w:rFonts w:eastAsia="Times New Roman" w:cstheme="minorHAnsi"/>
          <w:color w:val="000000"/>
          <w:lang w:eastAsia="nb-NO"/>
        </w:rPr>
      </w:pPr>
    </w:p>
    <w:p w14:paraId="5AF18B6A" w14:textId="77777777" w:rsidR="00704B27" w:rsidRPr="00E0160B" w:rsidRDefault="00704B27" w:rsidP="00704B27">
      <w:pPr>
        <w:spacing w:before="100" w:beforeAutospacing="1" w:after="100" w:afterAutospacing="1" w:line="240" w:lineRule="auto"/>
        <w:rPr>
          <w:rFonts w:eastAsia="Times New Roman" w:cstheme="minorHAnsi"/>
          <w:color w:val="000000"/>
          <w:lang w:eastAsia="nb-NO"/>
        </w:rPr>
      </w:pPr>
      <w:r>
        <w:rPr>
          <w:rFonts w:eastAsia="Times New Roman" w:cstheme="minorHAnsi"/>
          <w:noProof/>
          <w:color w:val="000000"/>
          <w:lang w:eastAsia="nb-NO"/>
        </w:rPr>
        <w:drawing>
          <wp:inline distT="0" distB="0" distL="0" distR="0" wp14:anchorId="62B05F3E" wp14:editId="688EBE00">
            <wp:extent cx="5486400" cy="3200400"/>
            <wp:effectExtent l="0" t="0" r="0" b="571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Pr="006A62DA">
        <w:rPr>
          <w:rFonts w:eastAsia="Times New Roman" w:cstheme="minorHAnsi"/>
          <w:b/>
          <w:bCs/>
          <w:color w:val="000000"/>
          <w:lang w:eastAsia="nb-NO"/>
        </w:rPr>
        <w:t>Oppgaver for materialforvalter:</w:t>
      </w:r>
    </w:p>
    <w:p w14:paraId="7F7E448E" w14:textId="77777777" w:rsidR="00704B27" w:rsidRDefault="00704B27" w:rsidP="00693AE9">
      <w:pPr>
        <w:pStyle w:val="Listeavsnitt"/>
        <w:numPr>
          <w:ilvl w:val="0"/>
          <w:numId w:val="28"/>
        </w:numPr>
        <w:spacing w:before="100" w:beforeAutospacing="1" w:after="100" w:afterAutospacing="1" w:line="240" w:lineRule="auto"/>
        <w:rPr>
          <w:rFonts w:eastAsia="Times New Roman" w:cstheme="minorHAnsi"/>
          <w:color w:val="000000"/>
          <w:lang w:eastAsia="nb-NO"/>
        </w:rPr>
      </w:pPr>
      <w:r w:rsidRPr="00BA1EBB">
        <w:rPr>
          <w:rFonts w:eastAsia="Times New Roman" w:cstheme="minorHAnsi"/>
          <w:color w:val="000000"/>
          <w:lang w:eastAsia="nb-NO"/>
        </w:rPr>
        <w:t xml:space="preserve">Innkjøp av alt utstyr. </w:t>
      </w:r>
    </w:p>
    <w:p w14:paraId="2A18EDA1" w14:textId="77777777" w:rsidR="00704B27" w:rsidRDefault="00704B27" w:rsidP="00693AE9">
      <w:pPr>
        <w:pStyle w:val="Listeavsnitt"/>
        <w:numPr>
          <w:ilvl w:val="0"/>
          <w:numId w:val="28"/>
        </w:numPr>
        <w:spacing w:before="100" w:beforeAutospacing="1" w:after="100" w:afterAutospacing="1" w:line="240" w:lineRule="auto"/>
        <w:rPr>
          <w:rFonts w:eastAsia="Times New Roman" w:cstheme="minorHAnsi"/>
          <w:color w:val="000000"/>
          <w:lang w:eastAsia="nb-NO"/>
        </w:rPr>
      </w:pPr>
      <w:r w:rsidRPr="00BA1EBB">
        <w:rPr>
          <w:rFonts w:eastAsia="Times New Roman" w:cstheme="minorHAnsi"/>
          <w:color w:val="000000"/>
          <w:lang w:eastAsia="nb-NO"/>
        </w:rPr>
        <w:t xml:space="preserve">Ansvarlig for lager av utstyr. </w:t>
      </w:r>
    </w:p>
    <w:p w14:paraId="1960FEA6" w14:textId="77777777" w:rsidR="00704B27" w:rsidRDefault="00704B27" w:rsidP="00693AE9">
      <w:pPr>
        <w:pStyle w:val="Listeavsnitt"/>
        <w:numPr>
          <w:ilvl w:val="0"/>
          <w:numId w:val="28"/>
        </w:numPr>
        <w:spacing w:before="100" w:beforeAutospacing="1" w:after="100" w:afterAutospacing="1" w:line="240" w:lineRule="auto"/>
        <w:rPr>
          <w:rFonts w:eastAsia="Times New Roman" w:cstheme="minorHAnsi"/>
          <w:color w:val="000000"/>
          <w:lang w:eastAsia="nb-NO"/>
        </w:rPr>
      </w:pPr>
      <w:r w:rsidRPr="00BA1EBB">
        <w:rPr>
          <w:rFonts w:eastAsia="Times New Roman" w:cstheme="minorHAnsi"/>
          <w:color w:val="000000"/>
          <w:lang w:eastAsia="nb-NO"/>
        </w:rPr>
        <w:t xml:space="preserve">Ansvarlig for at alle får det utstyret de skal ha til lagene før sesongstart. </w:t>
      </w:r>
    </w:p>
    <w:p w14:paraId="3915F2E2" w14:textId="77777777" w:rsidR="00704B27" w:rsidRPr="00BA1EBB" w:rsidRDefault="00704B27" w:rsidP="00693AE9">
      <w:pPr>
        <w:pStyle w:val="Listeavsnitt"/>
        <w:numPr>
          <w:ilvl w:val="0"/>
          <w:numId w:val="28"/>
        </w:numPr>
        <w:spacing w:before="100" w:beforeAutospacing="1" w:after="100" w:afterAutospacing="1" w:line="240" w:lineRule="auto"/>
        <w:rPr>
          <w:rFonts w:eastAsia="Times New Roman" w:cstheme="minorHAnsi"/>
          <w:color w:val="000000"/>
          <w:lang w:eastAsia="nb-NO"/>
        </w:rPr>
      </w:pPr>
      <w:r w:rsidRPr="00BA1EBB">
        <w:rPr>
          <w:rFonts w:eastAsia="Times New Roman" w:cstheme="minorHAnsi"/>
          <w:color w:val="000000"/>
          <w:lang w:eastAsia="nb-NO"/>
        </w:rPr>
        <w:t>Ansvar for avtale med Torshov Sport AS</w:t>
      </w:r>
    </w:p>
    <w:p w14:paraId="1A139402" w14:textId="77777777" w:rsidR="00704B27" w:rsidRPr="006A62DA" w:rsidRDefault="00704B27" w:rsidP="00704B27">
      <w:pPr>
        <w:spacing w:before="100" w:beforeAutospacing="1" w:after="100" w:afterAutospacing="1" w:line="240" w:lineRule="auto"/>
        <w:rPr>
          <w:rFonts w:eastAsia="Times New Roman" w:cstheme="minorHAnsi"/>
          <w:b/>
          <w:bCs/>
          <w:color w:val="000000"/>
          <w:lang w:eastAsia="nb-NO"/>
        </w:rPr>
      </w:pPr>
      <w:r w:rsidRPr="006A62DA">
        <w:rPr>
          <w:rFonts w:eastAsia="Times New Roman" w:cstheme="minorHAnsi"/>
          <w:b/>
          <w:bCs/>
          <w:color w:val="000000"/>
          <w:lang w:eastAsia="nb-NO"/>
        </w:rPr>
        <w:t xml:space="preserve">Oppgaver for anleggsansvarlig: </w:t>
      </w:r>
    </w:p>
    <w:p w14:paraId="7C21C446" w14:textId="77777777" w:rsidR="00704B27" w:rsidRDefault="00704B27" w:rsidP="00693AE9">
      <w:pPr>
        <w:pStyle w:val="Listeavsnitt"/>
        <w:numPr>
          <w:ilvl w:val="0"/>
          <w:numId w:val="29"/>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Innkjøp av merkemateriell til banene</w:t>
      </w:r>
    </w:p>
    <w:p w14:paraId="3673B06F" w14:textId="77777777" w:rsidR="00704B27" w:rsidRDefault="00704B27" w:rsidP="00693AE9">
      <w:pPr>
        <w:pStyle w:val="Listeavsnitt"/>
        <w:numPr>
          <w:ilvl w:val="0"/>
          <w:numId w:val="29"/>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 xml:space="preserve">Ansvar for vedlikehold av gressklippere </w:t>
      </w:r>
    </w:p>
    <w:p w14:paraId="0F4467AC" w14:textId="77777777" w:rsidR="00704B27" w:rsidRPr="00BA1EBB" w:rsidRDefault="00704B27" w:rsidP="00693AE9">
      <w:pPr>
        <w:pStyle w:val="Listeavsnitt"/>
        <w:numPr>
          <w:ilvl w:val="0"/>
          <w:numId w:val="29"/>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lastRenderedPageBreak/>
        <w:t>Opplæring av personer som kan merke baner</w:t>
      </w:r>
    </w:p>
    <w:p w14:paraId="4E49E0B0" w14:textId="77777777" w:rsidR="00704B27" w:rsidRPr="006A62DA" w:rsidRDefault="00704B27" w:rsidP="00704B27">
      <w:pPr>
        <w:spacing w:before="100" w:beforeAutospacing="1" w:after="100" w:afterAutospacing="1" w:line="240" w:lineRule="auto"/>
        <w:rPr>
          <w:rFonts w:eastAsia="Times New Roman" w:cstheme="minorHAnsi"/>
          <w:b/>
          <w:bCs/>
          <w:color w:val="000000"/>
          <w:lang w:eastAsia="nb-NO"/>
        </w:rPr>
      </w:pPr>
      <w:r w:rsidRPr="006A62DA">
        <w:rPr>
          <w:rFonts w:eastAsia="Times New Roman" w:cstheme="minorHAnsi"/>
          <w:b/>
          <w:bCs/>
          <w:color w:val="000000"/>
          <w:lang w:eastAsia="nb-NO"/>
        </w:rPr>
        <w:t>Ansvarlig for banen på Dyegata</w:t>
      </w:r>
    </w:p>
    <w:p w14:paraId="033DAA6A" w14:textId="77777777" w:rsidR="00704B27" w:rsidRDefault="00704B27" w:rsidP="00693AE9">
      <w:pPr>
        <w:pStyle w:val="Listeavsnitt"/>
        <w:numPr>
          <w:ilvl w:val="0"/>
          <w:numId w:val="30"/>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Klippe gress på banene</w:t>
      </w:r>
    </w:p>
    <w:p w14:paraId="6FBF5C40" w14:textId="77777777" w:rsidR="00704B27" w:rsidRDefault="00704B27" w:rsidP="00693AE9">
      <w:pPr>
        <w:pStyle w:val="Listeavsnitt"/>
        <w:numPr>
          <w:ilvl w:val="0"/>
          <w:numId w:val="30"/>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Merking av banene</w:t>
      </w:r>
    </w:p>
    <w:p w14:paraId="1B4308DA" w14:textId="77777777" w:rsidR="00704B27" w:rsidRPr="00BA1EBB" w:rsidRDefault="00704B27" w:rsidP="00693AE9">
      <w:pPr>
        <w:pStyle w:val="Listeavsnitt"/>
        <w:numPr>
          <w:ilvl w:val="0"/>
          <w:numId w:val="30"/>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Holder orden på mål, målnett etc i Dyegata</w:t>
      </w:r>
    </w:p>
    <w:p w14:paraId="75B75880" w14:textId="77777777" w:rsidR="00704B27" w:rsidRPr="006A62DA" w:rsidRDefault="00704B27" w:rsidP="00704B27">
      <w:pPr>
        <w:spacing w:before="100" w:beforeAutospacing="1" w:after="100" w:afterAutospacing="1" w:line="240" w:lineRule="auto"/>
        <w:rPr>
          <w:rFonts w:eastAsia="Times New Roman" w:cstheme="minorHAnsi"/>
          <w:b/>
          <w:bCs/>
          <w:color w:val="000000"/>
          <w:lang w:eastAsia="nb-NO"/>
        </w:rPr>
      </w:pPr>
      <w:r w:rsidRPr="006A62DA">
        <w:rPr>
          <w:rFonts w:eastAsia="Times New Roman" w:cstheme="minorHAnsi"/>
          <w:b/>
          <w:bCs/>
          <w:color w:val="000000"/>
          <w:lang w:eastAsia="nb-NO"/>
        </w:rPr>
        <w:t>Ansvarlig for banen på Lersbryggen</w:t>
      </w:r>
    </w:p>
    <w:p w14:paraId="15CB2761" w14:textId="7BF43445" w:rsidR="00704B27" w:rsidRDefault="00704B27" w:rsidP="00693AE9">
      <w:pPr>
        <w:pStyle w:val="Listeavsnitt"/>
        <w:numPr>
          <w:ilvl w:val="0"/>
          <w:numId w:val="30"/>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Holder kunstgressbanen på Lersbryggen i orden</w:t>
      </w:r>
    </w:p>
    <w:p w14:paraId="62863D84" w14:textId="661AF633" w:rsidR="009506D0" w:rsidRDefault="009506D0" w:rsidP="00693AE9">
      <w:pPr>
        <w:pStyle w:val="Listeavsnitt"/>
        <w:numPr>
          <w:ilvl w:val="0"/>
          <w:numId w:val="30"/>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Klippe gress på banen, og merke</w:t>
      </w:r>
    </w:p>
    <w:p w14:paraId="2DB277E6" w14:textId="471BFA5D" w:rsidR="00704B27" w:rsidRDefault="00704B27" w:rsidP="00693AE9">
      <w:pPr>
        <w:pStyle w:val="Listeavsnitt"/>
        <w:numPr>
          <w:ilvl w:val="0"/>
          <w:numId w:val="30"/>
        </w:numPr>
        <w:spacing w:before="100" w:beforeAutospacing="1" w:after="100" w:afterAutospacing="1" w:line="240" w:lineRule="auto"/>
        <w:rPr>
          <w:rFonts w:eastAsia="Times New Roman" w:cstheme="minorHAnsi"/>
          <w:color w:val="000000"/>
          <w:lang w:eastAsia="nb-NO"/>
        </w:rPr>
      </w:pPr>
      <w:r>
        <w:rPr>
          <w:rFonts w:eastAsia="Times New Roman" w:cstheme="minorHAnsi"/>
          <w:color w:val="000000"/>
          <w:lang w:eastAsia="nb-NO"/>
        </w:rPr>
        <w:t>Salter, koster, brøyter, ordner nett, målnett</w:t>
      </w:r>
    </w:p>
    <w:p w14:paraId="17609F00" w14:textId="77777777" w:rsidR="006A62DA" w:rsidRPr="00BA1EBB" w:rsidRDefault="006A62DA" w:rsidP="006A62DA">
      <w:pPr>
        <w:pStyle w:val="Listeavsnitt"/>
        <w:spacing w:before="100" w:beforeAutospacing="1" w:after="100" w:afterAutospacing="1" w:line="240" w:lineRule="auto"/>
        <w:rPr>
          <w:rFonts w:eastAsia="Times New Roman" w:cstheme="minorHAnsi"/>
          <w:color w:val="000000"/>
          <w:lang w:eastAsia="nb-NO"/>
        </w:rPr>
      </w:pPr>
    </w:p>
    <w:p w14:paraId="32AE8D38" w14:textId="77777777" w:rsidR="00704B27" w:rsidRPr="006A62DA" w:rsidRDefault="00704B27" w:rsidP="00704B27">
      <w:pPr>
        <w:spacing w:before="100" w:beforeAutospacing="1" w:after="100" w:afterAutospacing="1" w:line="240" w:lineRule="auto"/>
        <w:rPr>
          <w:rFonts w:eastAsia="Times New Roman" w:cstheme="minorHAnsi"/>
          <w:b/>
          <w:bCs/>
          <w:color w:val="000000"/>
          <w:lang w:eastAsia="nb-NO"/>
        </w:rPr>
      </w:pPr>
      <w:r w:rsidRPr="006A62DA">
        <w:rPr>
          <w:rFonts w:eastAsia="Times New Roman" w:cstheme="minorHAnsi"/>
          <w:b/>
          <w:bCs/>
          <w:color w:val="000000"/>
          <w:lang w:eastAsia="nb-NO"/>
        </w:rPr>
        <w:t>Ansvarlig for banen ved Sandehallen</w:t>
      </w:r>
    </w:p>
    <w:p w14:paraId="5988B533" w14:textId="7612A23A" w:rsidR="003D576F" w:rsidRPr="006A62DA" w:rsidRDefault="00704B27" w:rsidP="00693AE9">
      <w:pPr>
        <w:pStyle w:val="Listeavsnitt"/>
        <w:numPr>
          <w:ilvl w:val="0"/>
          <w:numId w:val="31"/>
        </w:numPr>
        <w:spacing w:before="100" w:beforeAutospacing="1" w:after="100" w:afterAutospacing="1" w:line="240" w:lineRule="auto"/>
        <w:rPr>
          <w:rFonts w:eastAsia="Times New Roman" w:cstheme="minorHAnsi"/>
          <w:color w:val="000000"/>
          <w:lang w:eastAsia="nb-NO"/>
        </w:rPr>
      </w:pPr>
      <w:r w:rsidRPr="00B432F6">
        <w:rPr>
          <w:rFonts w:eastAsia="Times New Roman" w:cstheme="minorHAnsi"/>
          <w:color w:val="000000"/>
          <w:lang w:eastAsia="nb-NO"/>
        </w:rPr>
        <w:t>Har ansvar for kunstgressbanen ved Sandehallen, inkl. nøkler til fotball lager og garderober.</w:t>
      </w:r>
    </w:p>
    <w:p w14:paraId="65FEFFF8" w14:textId="77777777" w:rsidR="00437265" w:rsidRDefault="00437265" w:rsidP="003447AB">
      <w:pPr>
        <w:pStyle w:val="Overskrift2"/>
        <w:spacing w:line="240" w:lineRule="auto"/>
        <w:contextualSpacing/>
      </w:pPr>
      <w:bookmarkStart w:id="23" w:name="_Toc32216719"/>
      <w:r>
        <w:t>Ansatte</w:t>
      </w:r>
      <w:bookmarkEnd w:id="23"/>
    </w:p>
    <w:p w14:paraId="05AADDEF" w14:textId="02678E0A" w:rsidR="001239A9" w:rsidRDefault="00316C46" w:rsidP="002F7D17">
      <w:pPr>
        <w:spacing w:after="0" w:line="240" w:lineRule="auto"/>
      </w:pPr>
      <w:r>
        <w:t>Fotballgruppa har ingen administrativt ansatte, men kan benytte seg av daglig leder i Sande Sportsklubb til å få utført enkelte oppgaver.</w:t>
      </w:r>
    </w:p>
    <w:p w14:paraId="59C0C74F" w14:textId="7A6DFC93" w:rsidR="00A87A3B" w:rsidRDefault="00A87A3B" w:rsidP="002F7D17">
      <w:pPr>
        <w:spacing w:after="0" w:line="240" w:lineRule="auto"/>
      </w:pPr>
    </w:p>
    <w:p w14:paraId="687F8E22" w14:textId="77777777" w:rsidR="00A87A3B" w:rsidRDefault="00A87A3B" w:rsidP="002F7D17">
      <w:pPr>
        <w:spacing w:after="0" w:line="240" w:lineRule="auto"/>
      </w:pPr>
    </w:p>
    <w:p w14:paraId="7B129569" w14:textId="77777777" w:rsidR="00437265" w:rsidRDefault="00437265" w:rsidP="003447AB">
      <w:pPr>
        <w:pStyle w:val="Overskrift1"/>
        <w:spacing w:line="240" w:lineRule="auto"/>
        <w:contextualSpacing/>
      </w:pPr>
      <w:bookmarkStart w:id="24" w:name="_Toc354564540"/>
      <w:bookmarkStart w:id="25" w:name="_Toc32216721"/>
      <w:r>
        <w:t>Medlemskap</w:t>
      </w:r>
      <w:bookmarkEnd w:id="24"/>
      <w:bookmarkEnd w:id="25"/>
    </w:p>
    <w:p w14:paraId="12FACB84" w14:textId="77777777" w:rsidR="00437265" w:rsidRDefault="00437265" w:rsidP="003447AB">
      <w:pPr>
        <w:spacing w:before="180" w:after="150" w:line="240" w:lineRule="auto"/>
        <w:contextualSpacing/>
        <w:rPr>
          <w:rFonts w:cs="Times-Roman"/>
        </w:rPr>
      </w:pPr>
      <w:r>
        <w:rPr>
          <w:rFonts w:cs="Times-Roman"/>
          <w:color w:val="000000" w:themeColor="text1"/>
        </w:rPr>
        <w:t>Ved innmelding skal medlemmene registreres med navn, fødselsdato, adresse, e</w:t>
      </w:r>
      <w:r>
        <w:rPr>
          <w:rFonts w:cs="Times-Roman"/>
          <w:color w:val="000000" w:themeColor="text1"/>
        </w:rPr>
        <w:noBreakHyphen/>
        <w:t xml:space="preserve">postadresse og telefonnummer. Medlemmene skal melde seg inn i klubbens medlemssystem som enten er min idrett eller medlemssystem som tilbys av integrasjonspartner med avtale med NIF.  </w:t>
      </w:r>
      <w:r>
        <w:rPr>
          <w:rFonts w:cs="Times-Roman"/>
        </w:rPr>
        <w:t xml:space="preserve">Navn og kontaktinformasjon til foresatte må oppgis dersom medlemmet er under 15 år. Alle medlemmer har en egen </w:t>
      </w:r>
      <w:r>
        <w:rPr>
          <w:rFonts w:eastAsia="Times New Roman" w:cs="Arial"/>
          <w:bCs/>
          <w:color w:val="000000"/>
          <w:lang w:eastAsia="nb-NO"/>
        </w:rPr>
        <w:t>personlig idrettsside på Min Idrett. Denne personlige siden må hvert enkelt medlem aktivere før den kan brukes. Her kan du som medlem, utøver, tillitsvalgt eller administrativt ansatt melde deg på arrangementer og kurs, endre dine egne personopplysninger, finne informasjon knyttet til lisensinnbetaling, dine kommende aktiviteter og andre funksjoner og tjenester som kan være aktuelle og interessante for deg.</w:t>
      </w:r>
    </w:p>
    <w:p w14:paraId="3A5E4FDC" w14:textId="77777777" w:rsidR="003D576F" w:rsidRDefault="003D576F" w:rsidP="003447AB">
      <w:pPr>
        <w:spacing w:line="240" w:lineRule="auto"/>
        <w:contextualSpacing/>
      </w:pPr>
    </w:p>
    <w:p w14:paraId="4F2A7AA5" w14:textId="77777777" w:rsidR="00437265" w:rsidRDefault="00437265" w:rsidP="003447AB">
      <w:pPr>
        <w:spacing w:line="240" w:lineRule="auto"/>
        <w:contextualSpacing/>
        <w:rPr>
          <w:rFonts w:cs="Times-Roman"/>
        </w:rPr>
      </w:pPr>
      <w:r>
        <w:t xml:space="preserve">Når man vil bli medlem i en klubb, kan man ikke ha uoppgjorte økonomiske forpliktelser til </w:t>
      </w:r>
      <w:r w:rsidR="00C70DEB">
        <w:t>klubben</w:t>
      </w:r>
      <w:r>
        <w:t xml:space="preserve"> eller andre organisasjonsledd i NIF. Alle som har betalt medlemskontingent i klubben, er medlemmer. </w:t>
      </w:r>
      <w:r>
        <w:rPr>
          <w:rFonts w:cs="Times-Roman"/>
        </w:rPr>
        <w:t>Medlemskapet regnes fra den dagen kontingenten er betalt.</w:t>
      </w:r>
    </w:p>
    <w:p w14:paraId="2BAFEFF9" w14:textId="77777777" w:rsidR="00437265" w:rsidRDefault="00437265" w:rsidP="003447AB">
      <w:pPr>
        <w:spacing w:after="0" w:line="240" w:lineRule="auto"/>
        <w:contextualSpacing/>
      </w:pPr>
      <w:r>
        <w:rPr>
          <w:rFonts w:cs="Times-Roman"/>
        </w:rPr>
        <w:t xml:space="preserve">En ansatt kan være medlem i </w:t>
      </w:r>
      <w:r w:rsidR="00C70DEB">
        <w:rPr>
          <w:rFonts w:cs="Times-Roman"/>
        </w:rPr>
        <w:t>klubben</w:t>
      </w:r>
      <w:r>
        <w:rPr>
          <w:rFonts w:cs="Times-Roman"/>
        </w:rPr>
        <w:t xml:space="preserve">, men har ikke stemmerett på årsmøtet og kan heller ikke inneha årsmøtevalgte verv i </w:t>
      </w:r>
      <w:r w:rsidR="00C70DEB">
        <w:rPr>
          <w:rFonts w:cs="Times-Roman"/>
        </w:rPr>
        <w:t>klubben</w:t>
      </w:r>
      <w:r>
        <w:t xml:space="preserve">. </w:t>
      </w:r>
    </w:p>
    <w:p w14:paraId="1795E9BE" w14:textId="77777777" w:rsidR="003D576F" w:rsidRDefault="003D576F" w:rsidP="003447AB">
      <w:pPr>
        <w:spacing w:line="240" w:lineRule="auto"/>
        <w:contextualSpacing/>
        <w:rPr>
          <w:rFonts w:cs="Times-Roman"/>
          <w:color w:val="000000" w:themeColor="text1"/>
        </w:rPr>
      </w:pPr>
    </w:p>
    <w:p w14:paraId="6D34E008" w14:textId="77777777" w:rsidR="00437265" w:rsidRDefault="00437265" w:rsidP="003447AB">
      <w:pPr>
        <w:spacing w:line="240" w:lineRule="auto"/>
        <w:contextualSpacing/>
        <w:rPr>
          <w:rFonts w:cs="Times-Roman"/>
          <w:color w:val="000000" w:themeColor="text1"/>
        </w:rPr>
      </w:pPr>
      <w:r>
        <w:rPr>
          <w:rFonts w:cs="Times-Roman"/>
          <w:color w:val="000000" w:themeColor="text1"/>
        </w:rPr>
        <w:t xml:space="preserve">Medlemskapet i </w:t>
      </w:r>
      <w:r w:rsidR="00C70DEB">
        <w:rPr>
          <w:rFonts w:cs="Times-Roman"/>
          <w:color w:val="000000" w:themeColor="text1"/>
        </w:rPr>
        <w:t>klubben</w:t>
      </w:r>
      <w:r>
        <w:rPr>
          <w:rFonts w:cs="Times-Roman"/>
          <w:color w:val="000000" w:themeColor="text1"/>
        </w:rPr>
        <w:t xml:space="preserve"> kan opphøre ved utmelding, manglende betalt medlemskontingent eller eksklusjon. </w:t>
      </w:r>
      <w:r>
        <w:rPr>
          <w:rFonts w:cs="Times-Roman"/>
        </w:rPr>
        <w:t xml:space="preserve">En utmelding skal skje skriftlig og får virkning når den er mottatt. Et medlem som skylder kontingent for mer enn ett år, kan strykes, og da kan ikke medlemmet tas opp igjen før den skyldige kontingenten er betalt. Hvis medlemmet skylder kontingent etter forfalt to års kontingent, skal medlemskapet bringes til opphør ved strykning fra </w:t>
      </w:r>
      <w:r w:rsidR="00C70DEB">
        <w:rPr>
          <w:rFonts w:cs="Times-Roman"/>
        </w:rPr>
        <w:t>klubben</w:t>
      </w:r>
      <w:r>
        <w:rPr>
          <w:rFonts w:cs="Times-Roman"/>
        </w:rPr>
        <w:t xml:space="preserve">s side. </w:t>
      </w:r>
      <w:r>
        <w:rPr>
          <w:rFonts w:cs="Times-Roman"/>
          <w:color w:val="000000" w:themeColor="text1"/>
        </w:rPr>
        <w:t xml:space="preserve">Dersom </w:t>
      </w:r>
      <w:r w:rsidR="00C70DEB">
        <w:rPr>
          <w:rFonts w:cs="Times-Roman"/>
          <w:color w:val="000000" w:themeColor="text1"/>
        </w:rPr>
        <w:t>klubben</w:t>
      </w:r>
      <w:r>
        <w:rPr>
          <w:rFonts w:cs="Times-Roman"/>
          <w:color w:val="000000" w:themeColor="text1"/>
        </w:rPr>
        <w:t xml:space="preserve"> vurderer </w:t>
      </w:r>
      <w:r>
        <w:rPr>
          <w:rFonts w:cs="Times-Roman"/>
          <w:color w:val="000000" w:themeColor="text1"/>
        </w:rPr>
        <w:lastRenderedPageBreak/>
        <w:t>ekskludering av et medlem, må det ta kontakt med idrettskretsen. Beslutning om eksklusjon ilegges av NIFs domsutvalg.</w:t>
      </w:r>
    </w:p>
    <w:p w14:paraId="20839416" w14:textId="77777777" w:rsidR="003D576F" w:rsidRDefault="003D576F" w:rsidP="003447AB">
      <w:pPr>
        <w:spacing w:line="240" w:lineRule="auto"/>
        <w:contextualSpacing/>
        <w:rPr>
          <w:rFonts w:cs="Times-Roman"/>
          <w:color w:val="000000" w:themeColor="text1"/>
        </w:rPr>
      </w:pPr>
    </w:p>
    <w:p w14:paraId="72D4C929" w14:textId="77777777" w:rsidR="00437265" w:rsidRDefault="00437265" w:rsidP="003447AB">
      <w:pPr>
        <w:spacing w:line="240" w:lineRule="auto"/>
        <w:contextualSpacing/>
        <w:rPr>
          <w:rStyle w:val="Overskrift2Tegn"/>
        </w:rPr>
      </w:pPr>
      <w:bookmarkStart w:id="26" w:name="_Toc32216722"/>
      <w:r>
        <w:rPr>
          <w:rStyle w:val="Overskrift2Tegn"/>
        </w:rPr>
        <w:t>Medlemskontingent</w:t>
      </w:r>
      <w:bookmarkEnd w:id="26"/>
    </w:p>
    <w:p w14:paraId="68361A6F" w14:textId="61D3AD65" w:rsidR="00437265" w:rsidRDefault="001C0F8C" w:rsidP="003447AB">
      <w:pPr>
        <w:autoSpaceDE w:val="0"/>
        <w:autoSpaceDN w:val="0"/>
        <w:adjustRightInd w:val="0"/>
        <w:spacing w:after="0" w:line="240" w:lineRule="auto"/>
        <w:contextualSpacing/>
        <w:rPr>
          <w:rFonts w:cs="Times-Roman"/>
        </w:rPr>
      </w:pPr>
      <w:r>
        <w:rPr>
          <w:rFonts w:cs="Times-Roman"/>
        </w:rPr>
        <w:t>Alle som ønsker å være medlem av Sande Sportsklubb må betale en medlemskontingent til hovedstyret i Sande Sportsklubb. Medlemskontingenten vedtas på årsmøtet i Sande Sportsklubb</w:t>
      </w:r>
      <w:r w:rsidR="00437265">
        <w:rPr>
          <w:rFonts w:cs="Times-Roman"/>
        </w:rPr>
        <w:t>.</w:t>
      </w:r>
    </w:p>
    <w:p w14:paraId="2D4DD601" w14:textId="1E17AA6C" w:rsidR="00316C46" w:rsidRDefault="00316C46" w:rsidP="003447AB">
      <w:pPr>
        <w:autoSpaceDE w:val="0"/>
        <w:autoSpaceDN w:val="0"/>
        <w:adjustRightInd w:val="0"/>
        <w:spacing w:after="0" w:line="240" w:lineRule="auto"/>
        <w:contextualSpacing/>
        <w:rPr>
          <w:rFonts w:cs="Times-Roman"/>
        </w:rPr>
      </w:pPr>
    </w:p>
    <w:p w14:paraId="0CF1C4B5" w14:textId="3A904F5B" w:rsidR="00316C46" w:rsidRDefault="00316C46" w:rsidP="003447AB">
      <w:pPr>
        <w:autoSpaceDE w:val="0"/>
        <w:autoSpaceDN w:val="0"/>
        <w:adjustRightInd w:val="0"/>
        <w:spacing w:after="0" w:line="240" w:lineRule="auto"/>
        <w:contextualSpacing/>
        <w:rPr>
          <w:rFonts w:cs="Times-Roman"/>
        </w:rPr>
      </w:pPr>
      <w:r>
        <w:rPr>
          <w:rFonts w:cs="Times-Roman"/>
        </w:rPr>
        <w:t>Sande Sportsklubb har følgende medlemskontingenter</w:t>
      </w:r>
      <w:r w:rsidR="001C0F8C">
        <w:rPr>
          <w:rFonts w:cs="Times-Roman"/>
        </w:rPr>
        <w:t xml:space="preserve"> vedtatt på siste årsmøte</w:t>
      </w:r>
      <w:r>
        <w:rPr>
          <w:rFonts w:cs="Times-Roman"/>
        </w:rPr>
        <w:t>:</w:t>
      </w:r>
    </w:p>
    <w:p w14:paraId="538ECBFA" w14:textId="536924F7" w:rsidR="00316C46" w:rsidRDefault="00316C46" w:rsidP="00693AE9">
      <w:pPr>
        <w:pStyle w:val="Listeavsnitt"/>
        <w:numPr>
          <w:ilvl w:val="0"/>
          <w:numId w:val="31"/>
        </w:numPr>
        <w:autoSpaceDE w:val="0"/>
        <w:autoSpaceDN w:val="0"/>
        <w:adjustRightInd w:val="0"/>
        <w:spacing w:after="0" w:line="240" w:lineRule="auto"/>
        <w:rPr>
          <w:rFonts w:cs="Times-Roman"/>
        </w:rPr>
      </w:pPr>
      <w:r>
        <w:rPr>
          <w:rFonts w:cs="Times-Roman"/>
        </w:rPr>
        <w:t>Familie</w:t>
      </w:r>
      <w:r w:rsidR="008F7677">
        <w:rPr>
          <w:rFonts w:cs="Times-Roman"/>
        </w:rPr>
        <w:t xml:space="preserve"> kr 500</w:t>
      </w:r>
    </w:p>
    <w:p w14:paraId="5315A2F0" w14:textId="4A26BD5D" w:rsidR="00316C46" w:rsidRDefault="00316C46" w:rsidP="00693AE9">
      <w:pPr>
        <w:pStyle w:val="Listeavsnitt"/>
        <w:numPr>
          <w:ilvl w:val="0"/>
          <w:numId w:val="31"/>
        </w:numPr>
        <w:autoSpaceDE w:val="0"/>
        <w:autoSpaceDN w:val="0"/>
        <w:adjustRightInd w:val="0"/>
        <w:spacing w:after="0" w:line="240" w:lineRule="auto"/>
        <w:rPr>
          <w:rFonts w:cs="Times-Roman"/>
        </w:rPr>
      </w:pPr>
      <w:r>
        <w:rPr>
          <w:rFonts w:cs="Times-Roman"/>
        </w:rPr>
        <w:t>Senior</w:t>
      </w:r>
      <w:r w:rsidR="008F7677">
        <w:rPr>
          <w:rFonts w:cs="Times-Roman"/>
        </w:rPr>
        <w:t xml:space="preserve"> kr 350</w:t>
      </w:r>
    </w:p>
    <w:p w14:paraId="631FF864" w14:textId="42AE7C24" w:rsidR="00316C46" w:rsidRDefault="00316C46" w:rsidP="00693AE9">
      <w:pPr>
        <w:pStyle w:val="Listeavsnitt"/>
        <w:numPr>
          <w:ilvl w:val="0"/>
          <w:numId w:val="31"/>
        </w:numPr>
        <w:autoSpaceDE w:val="0"/>
        <w:autoSpaceDN w:val="0"/>
        <w:adjustRightInd w:val="0"/>
        <w:spacing w:after="0" w:line="240" w:lineRule="auto"/>
        <w:rPr>
          <w:rFonts w:cs="Times-Roman"/>
        </w:rPr>
      </w:pPr>
      <w:r>
        <w:rPr>
          <w:rFonts w:cs="Times-Roman"/>
        </w:rPr>
        <w:t>Ungdom</w:t>
      </w:r>
    </w:p>
    <w:p w14:paraId="3ADD3DE1" w14:textId="4B3B6B35" w:rsidR="00316C46" w:rsidRDefault="00316C46" w:rsidP="00693AE9">
      <w:pPr>
        <w:pStyle w:val="Listeavsnitt"/>
        <w:numPr>
          <w:ilvl w:val="0"/>
          <w:numId w:val="31"/>
        </w:numPr>
        <w:autoSpaceDE w:val="0"/>
        <w:autoSpaceDN w:val="0"/>
        <w:adjustRightInd w:val="0"/>
        <w:spacing w:after="0" w:line="240" w:lineRule="auto"/>
        <w:rPr>
          <w:rFonts w:cs="Times-Roman"/>
        </w:rPr>
      </w:pPr>
      <w:r>
        <w:rPr>
          <w:rFonts w:cs="Times-Roman"/>
        </w:rPr>
        <w:t>Barn</w:t>
      </w:r>
      <w:r w:rsidR="008F7677">
        <w:rPr>
          <w:rFonts w:cs="Times-Roman"/>
        </w:rPr>
        <w:t xml:space="preserve"> tom 19 kr 250</w:t>
      </w:r>
    </w:p>
    <w:p w14:paraId="418CA29A" w14:textId="26859B1A" w:rsidR="008F7677" w:rsidRPr="00316C46" w:rsidRDefault="008F7677" w:rsidP="00693AE9">
      <w:pPr>
        <w:pStyle w:val="Listeavsnitt"/>
        <w:numPr>
          <w:ilvl w:val="0"/>
          <w:numId w:val="31"/>
        </w:numPr>
        <w:autoSpaceDE w:val="0"/>
        <w:autoSpaceDN w:val="0"/>
        <w:adjustRightInd w:val="0"/>
        <w:spacing w:after="0" w:line="240" w:lineRule="auto"/>
        <w:rPr>
          <w:rFonts w:cs="Times-Roman"/>
        </w:rPr>
      </w:pPr>
      <w:r>
        <w:rPr>
          <w:rFonts w:cs="Times-Roman"/>
        </w:rPr>
        <w:t>Pensjonist/trygdede kr 250</w:t>
      </w:r>
    </w:p>
    <w:p w14:paraId="7EA10DEE" w14:textId="77777777" w:rsidR="00437265" w:rsidRDefault="00437265" w:rsidP="003447AB">
      <w:pPr>
        <w:autoSpaceDE w:val="0"/>
        <w:autoSpaceDN w:val="0"/>
        <w:adjustRightInd w:val="0"/>
        <w:spacing w:after="0" w:line="240" w:lineRule="auto"/>
        <w:contextualSpacing/>
        <w:rPr>
          <w:rFonts w:cs="Times-Roman"/>
        </w:rPr>
      </w:pPr>
    </w:p>
    <w:p w14:paraId="03A05C19" w14:textId="407D2A96" w:rsidR="00437265" w:rsidRDefault="00437265" w:rsidP="003447AB">
      <w:pPr>
        <w:autoSpaceDE w:val="0"/>
        <w:autoSpaceDN w:val="0"/>
        <w:adjustRightInd w:val="0"/>
        <w:spacing w:after="0" w:line="240" w:lineRule="auto"/>
        <w:contextualSpacing/>
        <w:rPr>
          <w:rFonts w:cs="Times-Roman"/>
          <w:color w:val="000000" w:themeColor="text1"/>
        </w:rPr>
      </w:pPr>
      <w:r>
        <w:rPr>
          <w:rFonts w:cs="Times-Roman"/>
          <w:color w:val="000000" w:themeColor="text1"/>
        </w:rPr>
        <w:t>Det er ikke et felles medlemskap for hele familien, men et eget medlemskap for hvert enkelt familiemedlem. Alle skal registreres med navn, fødselsdato, adresse og e</w:t>
      </w:r>
      <w:r>
        <w:rPr>
          <w:rFonts w:cs="Times-Roman"/>
          <w:color w:val="000000" w:themeColor="text1"/>
        </w:rPr>
        <w:noBreakHyphen/>
        <w:t xml:space="preserve">postadresse, siden revisoren skal kontrollere medlemslistene mot regnskapet. </w:t>
      </w:r>
    </w:p>
    <w:p w14:paraId="39F9EFA4" w14:textId="77777777" w:rsidR="00437265" w:rsidRDefault="00437265" w:rsidP="003447AB">
      <w:pPr>
        <w:autoSpaceDE w:val="0"/>
        <w:autoSpaceDN w:val="0"/>
        <w:adjustRightInd w:val="0"/>
        <w:spacing w:after="0" w:line="240" w:lineRule="auto"/>
        <w:contextualSpacing/>
        <w:rPr>
          <w:rFonts w:cs="Times-Roman"/>
        </w:rPr>
      </w:pPr>
    </w:p>
    <w:p w14:paraId="446B4823" w14:textId="5FB4BC52" w:rsidR="00437265" w:rsidRDefault="001C0F8C" w:rsidP="003447AB">
      <w:pPr>
        <w:autoSpaceDE w:val="0"/>
        <w:autoSpaceDN w:val="0"/>
        <w:adjustRightInd w:val="0"/>
        <w:spacing w:after="0" w:line="240" w:lineRule="auto"/>
        <w:contextualSpacing/>
        <w:rPr>
          <w:rFonts w:cs="Times-Roman"/>
        </w:rPr>
      </w:pPr>
      <w:r>
        <w:rPr>
          <w:rFonts w:cs="Times-Roman"/>
        </w:rPr>
        <w:t>I tillegg vil de ulike grupper fakturere en treningsavgift. Årsmøtet har gitt gruppestyrene fu</w:t>
      </w:r>
      <w:r w:rsidR="00437265">
        <w:rPr>
          <w:rFonts w:cs="Times-Roman"/>
        </w:rPr>
        <w:t>llmakt til å fastsette disse.</w:t>
      </w:r>
    </w:p>
    <w:p w14:paraId="62BB2D38" w14:textId="77777777" w:rsidR="00437265" w:rsidRDefault="00437265" w:rsidP="003447AB">
      <w:pPr>
        <w:autoSpaceDE w:val="0"/>
        <w:autoSpaceDN w:val="0"/>
        <w:adjustRightInd w:val="0"/>
        <w:spacing w:after="0" w:line="240" w:lineRule="auto"/>
        <w:contextualSpacing/>
        <w:rPr>
          <w:rFonts w:cs="Times-Roman"/>
          <w:sz w:val="24"/>
          <w:szCs w:val="24"/>
        </w:rPr>
      </w:pPr>
    </w:p>
    <w:p w14:paraId="41C2BAA0" w14:textId="77777777" w:rsidR="00437265" w:rsidRDefault="00437265" w:rsidP="003447AB">
      <w:pPr>
        <w:pStyle w:val="Overskrift2"/>
        <w:spacing w:line="240" w:lineRule="auto"/>
        <w:contextualSpacing/>
      </w:pPr>
      <w:bookmarkStart w:id="27" w:name="_Toc32216723"/>
      <w:r>
        <w:t>Treningsavgifter</w:t>
      </w:r>
      <w:bookmarkEnd w:id="27"/>
    </w:p>
    <w:p w14:paraId="1741AD3A" w14:textId="307A6F2D" w:rsidR="001C0F8C" w:rsidRDefault="001C0F8C" w:rsidP="003447AB">
      <w:pPr>
        <w:autoSpaceDE w:val="0"/>
        <w:autoSpaceDN w:val="0"/>
        <w:adjustRightInd w:val="0"/>
        <w:spacing w:after="0" w:line="240" w:lineRule="auto"/>
        <w:contextualSpacing/>
        <w:rPr>
          <w:rFonts w:cs="Times-Roman"/>
        </w:rPr>
      </w:pPr>
      <w:r>
        <w:rPr>
          <w:rFonts w:cs="Times-Roman"/>
        </w:rPr>
        <w:t xml:space="preserve">Styret i fotballgruppa </w:t>
      </w:r>
      <w:r w:rsidR="00902AD4">
        <w:rPr>
          <w:rFonts w:cs="Times-Roman"/>
        </w:rPr>
        <w:t>fastsetter treningsavgifter årlig. For sesongen 202</w:t>
      </w:r>
      <w:r w:rsidR="00A87A3B">
        <w:rPr>
          <w:rFonts w:cs="Times-Roman"/>
        </w:rPr>
        <w:t>2</w:t>
      </w:r>
      <w:r w:rsidR="00902AD4">
        <w:rPr>
          <w:rFonts w:cs="Times-Roman"/>
        </w:rPr>
        <w:t xml:space="preserve"> har fotballstyret</w:t>
      </w:r>
      <w:r>
        <w:rPr>
          <w:rFonts w:cs="Times-Roman"/>
        </w:rPr>
        <w:t xml:space="preserve"> fastsatt følgende</w:t>
      </w:r>
      <w:r w:rsidR="00437265">
        <w:rPr>
          <w:rFonts w:cs="Times-Roman"/>
        </w:rPr>
        <w:t xml:space="preserve"> treningsavgifter og eventuelle moderasjoner. </w:t>
      </w:r>
    </w:p>
    <w:p w14:paraId="76E92106" w14:textId="77777777" w:rsidR="00902AD4" w:rsidRDefault="00902AD4" w:rsidP="003447AB">
      <w:pPr>
        <w:autoSpaceDE w:val="0"/>
        <w:autoSpaceDN w:val="0"/>
        <w:adjustRightInd w:val="0"/>
        <w:spacing w:after="0" w:line="240" w:lineRule="auto"/>
        <w:contextualSpacing/>
        <w:rPr>
          <w:rFonts w:cs="Times-Roman"/>
        </w:rPr>
      </w:pPr>
    </w:p>
    <w:p w14:paraId="6F75C695" w14:textId="6C97E57D" w:rsidR="001C0F8C" w:rsidRDefault="001C0F8C" w:rsidP="003447AB">
      <w:pPr>
        <w:autoSpaceDE w:val="0"/>
        <w:autoSpaceDN w:val="0"/>
        <w:adjustRightInd w:val="0"/>
        <w:spacing w:after="0" w:line="240" w:lineRule="auto"/>
        <w:contextualSpacing/>
        <w:rPr>
          <w:rFonts w:cs="Times-Roman"/>
        </w:rPr>
      </w:pPr>
      <w:r>
        <w:rPr>
          <w:rFonts w:cs="Times-Roman"/>
        </w:rPr>
        <w:t>Barnefotball 3 og 5’er</w:t>
      </w:r>
      <w:r>
        <w:rPr>
          <w:rFonts w:cs="Times-Roman"/>
        </w:rPr>
        <w:tab/>
      </w:r>
      <w:r w:rsidR="009278BB">
        <w:rPr>
          <w:rFonts w:cs="Times-Roman"/>
        </w:rPr>
        <w:tab/>
      </w:r>
      <w:r w:rsidR="009278BB">
        <w:rPr>
          <w:rFonts w:cs="Times-Roman"/>
        </w:rPr>
        <w:tab/>
      </w:r>
      <w:r w:rsidR="009278BB">
        <w:rPr>
          <w:rFonts w:cs="Times-Roman"/>
        </w:rPr>
        <w:tab/>
      </w:r>
      <w:r>
        <w:rPr>
          <w:rFonts w:cs="Times-Roman"/>
        </w:rPr>
        <w:t xml:space="preserve">kr </w:t>
      </w:r>
      <w:r w:rsidR="00A87A3B">
        <w:rPr>
          <w:rFonts w:cs="Times-Roman"/>
        </w:rPr>
        <w:t>700</w:t>
      </w:r>
    </w:p>
    <w:p w14:paraId="50364770" w14:textId="232BECE7" w:rsidR="001C0F8C" w:rsidRDefault="001C0F8C" w:rsidP="003447AB">
      <w:pPr>
        <w:autoSpaceDE w:val="0"/>
        <w:autoSpaceDN w:val="0"/>
        <w:adjustRightInd w:val="0"/>
        <w:spacing w:after="0" w:line="240" w:lineRule="auto"/>
        <w:contextualSpacing/>
        <w:rPr>
          <w:rFonts w:cs="Times-Roman"/>
        </w:rPr>
      </w:pPr>
      <w:r>
        <w:rPr>
          <w:rFonts w:cs="Times-Roman"/>
        </w:rPr>
        <w:t>Barnefotball 7’er</w:t>
      </w:r>
      <w:r>
        <w:rPr>
          <w:rFonts w:cs="Times-Roman"/>
        </w:rPr>
        <w:tab/>
      </w:r>
      <w:r w:rsidR="00266790">
        <w:rPr>
          <w:rFonts w:cs="Times-Roman"/>
        </w:rPr>
        <w:tab/>
      </w:r>
      <w:r w:rsidR="00266790">
        <w:rPr>
          <w:rFonts w:cs="Times-Roman"/>
        </w:rPr>
        <w:tab/>
      </w:r>
      <w:r w:rsidR="00266790">
        <w:rPr>
          <w:rFonts w:cs="Times-Roman"/>
        </w:rPr>
        <w:tab/>
      </w:r>
      <w:r>
        <w:rPr>
          <w:rFonts w:cs="Times-Roman"/>
        </w:rPr>
        <w:t>kr 7</w:t>
      </w:r>
      <w:r w:rsidR="00A87A3B">
        <w:rPr>
          <w:rFonts w:cs="Times-Roman"/>
        </w:rPr>
        <w:t>00</w:t>
      </w:r>
    </w:p>
    <w:p w14:paraId="70A2BFB6" w14:textId="1E448250" w:rsidR="00266790" w:rsidRDefault="00266790" w:rsidP="003447AB">
      <w:pPr>
        <w:autoSpaceDE w:val="0"/>
        <w:autoSpaceDN w:val="0"/>
        <w:adjustRightInd w:val="0"/>
        <w:spacing w:after="0" w:line="240" w:lineRule="auto"/>
        <w:contextualSpacing/>
        <w:rPr>
          <w:rFonts w:cs="Times-Roman"/>
        </w:rPr>
      </w:pPr>
      <w:r>
        <w:rPr>
          <w:rFonts w:cs="Times-Roman"/>
        </w:rPr>
        <w:t>Barnefotball 9’er 12 år</w:t>
      </w:r>
      <w:r>
        <w:rPr>
          <w:rFonts w:cs="Times-Roman"/>
        </w:rPr>
        <w:tab/>
      </w:r>
      <w:r>
        <w:rPr>
          <w:rFonts w:cs="Times-Roman"/>
        </w:rPr>
        <w:tab/>
      </w:r>
      <w:r>
        <w:rPr>
          <w:rFonts w:cs="Times-Roman"/>
        </w:rPr>
        <w:tab/>
      </w:r>
      <w:r>
        <w:rPr>
          <w:rFonts w:cs="Times-Roman"/>
        </w:rPr>
        <w:tab/>
        <w:t xml:space="preserve">kr </w:t>
      </w:r>
      <w:r w:rsidR="00A87A3B">
        <w:rPr>
          <w:rFonts w:cs="Times-Roman"/>
        </w:rPr>
        <w:t>1 200</w:t>
      </w:r>
    </w:p>
    <w:p w14:paraId="23448FDD" w14:textId="48B34EF3" w:rsidR="001C0F8C" w:rsidRDefault="001C0F8C" w:rsidP="003447AB">
      <w:pPr>
        <w:autoSpaceDE w:val="0"/>
        <w:autoSpaceDN w:val="0"/>
        <w:adjustRightInd w:val="0"/>
        <w:spacing w:after="0" w:line="240" w:lineRule="auto"/>
        <w:contextualSpacing/>
        <w:rPr>
          <w:rFonts w:cs="Times-Roman"/>
        </w:rPr>
      </w:pPr>
      <w:r>
        <w:rPr>
          <w:rFonts w:cs="Times-Roman"/>
        </w:rPr>
        <w:t>Ungdomsfotball</w:t>
      </w:r>
      <w:r w:rsidR="00266790">
        <w:rPr>
          <w:rFonts w:cs="Times-Roman"/>
        </w:rPr>
        <w:t xml:space="preserve"> 9’er 13 år</w:t>
      </w:r>
      <w:r w:rsidR="00266790">
        <w:rPr>
          <w:rFonts w:cs="Times-Roman"/>
        </w:rPr>
        <w:tab/>
      </w:r>
      <w:r>
        <w:rPr>
          <w:rFonts w:cs="Times-Roman"/>
        </w:rPr>
        <w:t xml:space="preserve"> </w:t>
      </w:r>
      <w:r>
        <w:rPr>
          <w:rFonts w:cs="Times-Roman"/>
        </w:rPr>
        <w:tab/>
      </w:r>
      <w:r w:rsidR="00266790">
        <w:rPr>
          <w:rFonts w:cs="Times-Roman"/>
        </w:rPr>
        <w:tab/>
      </w:r>
      <w:r>
        <w:rPr>
          <w:rFonts w:cs="Times-Roman"/>
        </w:rPr>
        <w:t xml:space="preserve">kr </w:t>
      </w:r>
      <w:r w:rsidR="00266790">
        <w:rPr>
          <w:rFonts w:cs="Times-Roman"/>
        </w:rPr>
        <w:t>1</w:t>
      </w:r>
      <w:r w:rsidR="00A87A3B">
        <w:rPr>
          <w:rFonts w:cs="Times-Roman"/>
        </w:rPr>
        <w:t xml:space="preserve"> 750</w:t>
      </w:r>
    </w:p>
    <w:p w14:paraId="72CED166" w14:textId="7F7FFD2E" w:rsidR="001C0F8C" w:rsidRDefault="001C0F8C" w:rsidP="003447AB">
      <w:pPr>
        <w:autoSpaceDE w:val="0"/>
        <w:autoSpaceDN w:val="0"/>
        <w:adjustRightInd w:val="0"/>
        <w:spacing w:after="0" w:line="240" w:lineRule="auto"/>
        <w:contextualSpacing/>
        <w:rPr>
          <w:rFonts w:cs="Times-Roman"/>
        </w:rPr>
      </w:pPr>
      <w:r>
        <w:rPr>
          <w:rFonts w:cs="Times-Roman"/>
        </w:rPr>
        <w:t>Ungdomsfotball 11’er</w:t>
      </w:r>
      <w:r w:rsidR="00266790">
        <w:rPr>
          <w:rFonts w:cs="Times-Roman"/>
        </w:rPr>
        <w:t xml:space="preserve"> 14 år</w:t>
      </w:r>
      <w:r>
        <w:rPr>
          <w:rFonts w:cs="Times-Roman"/>
        </w:rPr>
        <w:tab/>
      </w:r>
      <w:r w:rsidR="00266790">
        <w:rPr>
          <w:rFonts w:cs="Times-Roman"/>
        </w:rPr>
        <w:tab/>
      </w:r>
      <w:r w:rsidR="00266790">
        <w:rPr>
          <w:rFonts w:cs="Times-Roman"/>
        </w:rPr>
        <w:tab/>
      </w:r>
      <w:r>
        <w:rPr>
          <w:rFonts w:cs="Times-Roman"/>
        </w:rPr>
        <w:t xml:space="preserve">kr 1 </w:t>
      </w:r>
      <w:r w:rsidR="00A87A3B">
        <w:rPr>
          <w:rFonts w:cs="Times-Roman"/>
        </w:rPr>
        <w:t>750</w:t>
      </w:r>
    </w:p>
    <w:p w14:paraId="18B091A9" w14:textId="35FAE114" w:rsidR="001C0F8C" w:rsidRDefault="001C0F8C" w:rsidP="003447AB">
      <w:pPr>
        <w:autoSpaceDE w:val="0"/>
        <w:autoSpaceDN w:val="0"/>
        <w:adjustRightInd w:val="0"/>
        <w:spacing w:after="0" w:line="240" w:lineRule="auto"/>
        <w:contextualSpacing/>
        <w:rPr>
          <w:rFonts w:cs="Times-Roman"/>
        </w:rPr>
      </w:pPr>
      <w:r>
        <w:rPr>
          <w:rFonts w:cs="Times-Roman"/>
        </w:rPr>
        <w:t>Juniorfotball</w:t>
      </w:r>
      <w:r>
        <w:rPr>
          <w:rFonts w:cs="Times-Roman"/>
        </w:rPr>
        <w:tab/>
      </w:r>
      <w:r>
        <w:rPr>
          <w:rFonts w:cs="Times-Roman"/>
        </w:rPr>
        <w:tab/>
      </w:r>
      <w:r w:rsidR="009278BB">
        <w:rPr>
          <w:rFonts w:cs="Times-Roman"/>
        </w:rPr>
        <w:tab/>
      </w:r>
      <w:r w:rsidR="009278BB">
        <w:rPr>
          <w:rFonts w:cs="Times-Roman"/>
        </w:rPr>
        <w:tab/>
      </w:r>
      <w:r w:rsidR="009278BB">
        <w:rPr>
          <w:rFonts w:cs="Times-Roman"/>
        </w:rPr>
        <w:tab/>
      </w:r>
      <w:r>
        <w:rPr>
          <w:rFonts w:cs="Times-Roman"/>
        </w:rPr>
        <w:t xml:space="preserve">kr </w:t>
      </w:r>
      <w:r w:rsidR="00A87A3B">
        <w:rPr>
          <w:rFonts w:cs="Times-Roman"/>
        </w:rPr>
        <w:t>2 700</w:t>
      </w:r>
    </w:p>
    <w:p w14:paraId="15280EC6" w14:textId="2BE61021" w:rsidR="001C0F8C" w:rsidRDefault="001C0F8C" w:rsidP="003447AB">
      <w:pPr>
        <w:autoSpaceDE w:val="0"/>
        <w:autoSpaceDN w:val="0"/>
        <w:adjustRightInd w:val="0"/>
        <w:spacing w:after="0" w:line="240" w:lineRule="auto"/>
        <w:contextualSpacing/>
        <w:rPr>
          <w:rFonts w:cs="Times-Roman"/>
        </w:rPr>
      </w:pPr>
      <w:r>
        <w:rPr>
          <w:rFonts w:cs="Times-Roman"/>
        </w:rPr>
        <w:t>Seniorfotball</w:t>
      </w:r>
      <w:r w:rsidR="00A87A3B">
        <w:rPr>
          <w:rFonts w:cs="Times-Roman"/>
        </w:rPr>
        <w:t xml:space="preserve"> A-lag</w:t>
      </w:r>
      <w:r>
        <w:rPr>
          <w:rFonts w:cs="Times-Roman"/>
        </w:rPr>
        <w:tab/>
      </w:r>
      <w:r w:rsidR="009278BB">
        <w:rPr>
          <w:rFonts w:cs="Times-Roman"/>
        </w:rPr>
        <w:tab/>
      </w:r>
      <w:r w:rsidR="009278BB">
        <w:rPr>
          <w:rFonts w:cs="Times-Roman"/>
        </w:rPr>
        <w:tab/>
      </w:r>
      <w:r w:rsidR="009278BB">
        <w:rPr>
          <w:rFonts w:cs="Times-Roman"/>
        </w:rPr>
        <w:tab/>
      </w:r>
      <w:r>
        <w:rPr>
          <w:rFonts w:cs="Times-Roman"/>
        </w:rPr>
        <w:t xml:space="preserve">kr </w:t>
      </w:r>
      <w:r w:rsidR="00A87A3B">
        <w:rPr>
          <w:rFonts w:cs="Times-Roman"/>
        </w:rPr>
        <w:t>3 000</w:t>
      </w:r>
    </w:p>
    <w:p w14:paraId="0936B3FD" w14:textId="3E758C72" w:rsidR="00A87A3B" w:rsidRDefault="00A87A3B" w:rsidP="003447AB">
      <w:pPr>
        <w:autoSpaceDE w:val="0"/>
        <w:autoSpaceDN w:val="0"/>
        <w:adjustRightInd w:val="0"/>
        <w:spacing w:after="0" w:line="240" w:lineRule="auto"/>
        <w:contextualSpacing/>
        <w:rPr>
          <w:rFonts w:cs="Times-Roman"/>
        </w:rPr>
      </w:pPr>
      <w:r>
        <w:rPr>
          <w:rFonts w:cs="Times-Roman"/>
        </w:rPr>
        <w:t>Seniorfotball B-lag</w:t>
      </w:r>
      <w:r>
        <w:rPr>
          <w:rFonts w:cs="Times-Roman"/>
        </w:rPr>
        <w:tab/>
      </w:r>
      <w:r>
        <w:rPr>
          <w:rFonts w:cs="Times-Roman"/>
        </w:rPr>
        <w:tab/>
      </w:r>
      <w:r>
        <w:rPr>
          <w:rFonts w:cs="Times-Roman"/>
        </w:rPr>
        <w:tab/>
      </w:r>
      <w:r>
        <w:rPr>
          <w:rFonts w:cs="Times-Roman"/>
        </w:rPr>
        <w:tab/>
        <w:t>kr 2 600</w:t>
      </w:r>
    </w:p>
    <w:p w14:paraId="74059321" w14:textId="77777777" w:rsidR="001C0F8C" w:rsidRDefault="001C0F8C" w:rsidP="003447AB">
      <w:pPr>
        <w:autoSpaceDE w:val="0"/>
        <w:autoSpaceDN w:val="0"/>
        <w:adjustRightInd w:val="0"/>
        <w:spacing w:after="0" w:line="240" w:lineRule="auto"/>
        <w:contextualSpacing/>
        <w:rPr>
          <w:rFonts w:cs="Times-Roman"/>
        </w:rPr>
      </w:pPr>
    </w:p>
    <w:p w14:paraId="667E5A93" w14:textId="6146ED43" w:rsidR="00437265" w:rsidRDefault="00902AD4" w:rsidP="003447AB">
      <w:pPr>
        <w:autoSpaceDE w:val="0"/>
        <w:autoSpaceDN w:val="0"/>
        <w:adjustRightInd w:val="0"/>
        <w:spacing w:after="0" w:line="240" w:lineRule="auto"/>
        <w:contextualSpacing/>
        <w:rPr>
          <w:rFonts w:cs="Times-Roman"/>
        </w:rPr>
      </w:pPr>
      <w:r>
        <w:rPr>
          <w:rFonts w:cs="Times-Roman"/>
        </w:rPr>
        <w:t>Treningsavgiften skal dekke kostnader klubben har til drift av lagene, dommerutgifter, spillerdrakter, nødvendig vedlikehold osv.</w:t>
      </w:r>
    </w:p>
    <w:p w14:paraId="3F93929B" w14:textId="77777777" w:rsidR="00437265" w:rsidRDefault="00437265" w:rsidP="003447AB">
      <w:pPr>
        <w:pStyle w:val="Overskrift2"/>
        <w:spacing w:line="240" w:lineRule="auto"/>
        <w:contextualSpacing/>
      </w:pPr>
      <w:bookmarkStart w:id="28" w:name="_Toc32216724"/>
      <w:r>
        <w:t>Turneringer og ekstratilbud</w:t>
      </w:r>
      <w:bookmarkEnd w:id="28"/>
    </w:p>
    <w:p w14:paraId="06EA374A" w14:textId="45268F4B" w:rsidR="00902AD4" w:rsidRDefault="00902AD4" w:rsidP="003447AB">
      <w:pPr>
        <w:autoSpaceDE w:val="0"/>
        <w:autoSpaceDN w:val="0"/>
        <w:adjustRightInd w:val="0"/>
        <w:spacing w:after="0" w:line="240" w:lineRule="auto"/>
        <w:contextualSpacing/>
        <w:rPr>
          <w:rFonts w:cs="Times-Roman"/>
          <w:color w:val="000000" w:themeColor="text1"/>
        </w:rPr>
      </w:pPr>
      <w:r>
        <w:rPr>
          <w:rFonts w:cs="Times-Roman"/>
          <w:color w:val="000000" w:themeColor="text1"/>
        </w:rPr>
        <w:t>Hvert lag får</w:t>
      </w:r>
      <w:r w:rsidR="00A87A3B">
        <w:rPr>
          <w:rFonts w:cs="Times-Roman"/>
          <w:color w:val="000000" w:themeColor="text1"/>
        </w:rPr>
        <w:t xml:space="preserve"> i utgangspunktet</w:t>
      </w:r>
      <w:r>
        <w:rPr>
          <w:rFonts w:cs="Times-Roman"/>
          <w:color w:val="000000" w:themeColor="text1"/>
        </w:rPr>
        <w:t xml:space="preserve"> kr 2 000 av fotballgruppa til deltakelse på cup eller turneringer hvert år. </w:t>
      </w:r>
      <w:r w:rsidR="00A87A3B">
        <w:rPr>
          <w:rFonts w:cs="Times-Roman"/>
          <w:color w:val="000000" w:themeColor="text1"/>
        </w:rPr>
        <w:t>Som en del av fotballgruppas</w:t>
      </w:r>
      <w:r w:rsidR="00926F16">
        <w:rPr>
          <w:rFonts w:cs="Times-Roman"/>
          <w:color w:val="000000" w:themeColor="text1"/>
        </w:rPr>
        <w:t xml:space="preserve"> fremskaffing av midler til å finansiere ny kunstgressbane på Dyegata, så er det for 2022 foreslått at dette er lagenes «dugnad» i forbindelse med denne anskaffelsen.</w:t>
      </w:r>
    </w:p>
    <w:p w14:paraId="7354140C" w14:textId="7B920E76" w:rsidR="00926F16" w:rsidRDefault="00926F16" w:rsidP="003447AB">
      <w:pPr>
        <w:autoSpaceDE w:val="0"/>
        <w:autoSpaceDN w:val="0"/>
        <w:adjustRightInd w:val="0"/>
        <w:spacing w:after="0" w:line="240" w:lineRule="auto"/>
        <w:contextualSpacing/>
        <w:rPr>
          <w:rFonts w:cs="Times-Roman"/>
          <w:color w:val="000000" w:themeColor="text1"/>
        </w:rPr>
      </w:pPr>
    </w:p>
    <w:p w14:paraId="2D41B9AF" w14:textId="339E7F63" w:rsidR="00926F16" w:rsidRDefault="00926F16" w:rsidP="003447AB">
      <w:pPr>
        <w:autoSpaceDE w:val="0"/>
        <w:autoSpaceDN w:val="0"/>
        <w:adjustRightInd w:val="0"/>
        <w:spacing w:after="0" w:line="240" w:lineRule="auto"/>
        <w:contextualSpacing/>
        <w:rPr>
          <w:rFonts w:cs="Times-Roman"/>
          <w:color w:val="000000" w:themeColor="text1"/>
        </w:rPr>
      </w:pPr>
      <w:r>
        <w:rPr>
          <w:rFonts w:cs="Times-Roman"/>
          <w:color w:val="000000" w:themeColor="text1"/>
        </w:rPr>
        <w:t>Lagene må selv finansiere turneringer, treningsleire og andre ekstratilbud. Styret oppfordrer til å finansiere dette ved mest mulig dugnad, slik at alle spillerne skal ha lik mulighet til deltakelse.</w:t>
      </w:r>
    </w:p>
    <w:p w14:paraId="1B6C04E5" w14:textId="62FBD89C" w:rsidR="00437265" w:rsidRPr="0063292C" w:rsidRDefault="00902AD4" w:rsidP="003447AB">
      <w:pPr>
        <w:pStyle w:val="Overskrift1"/>
        <w:spacing w:line="240" w:lineRule="auto"/>
        <w:contextualSpacing/>
      </w:pPr>
      <w:bookmarkStart w:id="29" w:name="_Toc32216725"/>
      <w:r>
        <w:lastRenderedPageBreak/>
        <w:t>Fotballgruppa</w:t>
      </w:r>
      <w:r w:rsidR="00437265" w:rsidRPr="0048163D">
        <w:t>s aktivitetstilbud</w:t>
      </w:r>
      <w:bookmarkEnd w:id="18"/>
      <w:bookmarkEnd w:id="29"/>
    </w:p>
    <w:p w14:paraId="3331E103" w14:textId="77777777" w:rsidR="00C018B4" w:rsidRDefault="00437265" w:rsidP="003447AB">
      <w:pPr>
        <w:spacing w:line="240" w:lineRule="auto"/>
        <w:contextualSpacing/>
      </w:pPr>
      <w:r>
        <w:rPr>
          <w:sz w:val="24"/>
          <w:szCs w:val="24"/>
        </w:rPr>
        <w:br/>
      </w:r>
      <w:r w:rsidR="00C018B4">
        <w:t>Vanlig treninger</w:t>
      </w:r>
    </w:p>
    <w:p w14:paraId="38B15C9B" w14:textId="42CA0F91" w:rsidR="00C018B4" w:rsidRDefault="00C018B4" w:rsidP="003447AB">
      <w:pPr>
        <w:spacing w:line="240" w:lineRule="auto"/>
        <w:contextualSpacing/>
      </w:pPr>
      <w:r>
        <w:t>Ekstra treninger fra 2005-2011, 9 til 15 år</w:t>
      </w:r>
    </w:p>
    <w:p w14:paraId="67B1A100" w14:textId="77777777" w:rsidR="00C018B4" w:rsidRDefault="00C018B4" w:rsidP="003447AB">
      <w:pPr>
        <w:spacing w:line="240" w:lineRule="auto"/>
        <w:contextualSpacing/>
      </w:pPr>
      <w:r>
        <w:t>Fotballskole</w:t>
      </w:r>
    </w:p>
    <w:p w14:paraId="325DC065" w14:textId="77777777" w:rsidR="00C018B4" w:rsidRDefault="00C018B4" w:rsidP="003447AB">
      <w:pPr>
        <w:spacing w:line="240" w:lineRule="auto"/>
        <w:contextualSpacing/>
      </w:pPr>
      <w:r>
        <w:t>Vanlige seriekamper</w:t>
      </w:r>
    </w:p>
    <w:p w14:paraId="4064C937" w14:textId="77777777" w:rsidR="00C018B4" w:rsidRDefault="00C018B4" w:rsidP="003447AB">
      <w:pPr>
        <w:spacing w:line="240" w:lineRule="auto"/>
        <w:contextualSpacing/>
      </w:pPr>
      <w:r>
        <w:t>Aktivitetskvelder for små</w:t>
      </w:r>
    </w:p>
    <w:p w14:paraId="0E05E154" w14:textId="77777777" w:rsidR="00C018B4" w:rsidRDefault="00C018B4" w:rsidP="003447AB">
      <w:pPr>
        <w:spacing w:line="240" w:lineRule="auto"/>
        <w:contextualSpacing/>
      </w:pPr>
      <w:r>
        <w:t>Keepertreninger</w:t>
      </w:r>
    </w:p>
    <w:p w14:paraId="7CB51F9E" w14:textId="77777777" w:rsidR="00C018B4" w:rsidRDefault="00C018B4" w:rsidP="003447AB">
      <w:pPr>
        <w:spacing w:line="240" w:lineRule="auto"/>
        <w:contextualSpacing/>
      </w:pPr>
      <w:r>
        <w:t>Trenerkurs</w:t>
      </w:r>
    </w:p>
    <w:p w14:paraId="34B92BEF" w14:textId="399FFB57" w:rsidR="00C018B4" w:rsidRDefault="00C018B4" w:rsidP="003447AB">
      <w:pPr>
        <w:spacing w:line="240" w:lineRule="auto"/>
        <w:contextualSpacing/>
      </w:pPr>
      <w:r>
        <w:t>Dommerkurs/klubbdommerkurs</w:t>
      </w:r>
    </w:p>
    <w:p w14:paraId="497A1DD5" w14:textId="5B1483F2" w:rsidR="00C018B4" w:rsidRDefault="00C018B4" w:rsidP="003447AB">
      <w:pPr>
        <w:spacing w:line="240" w:lineRule="auto"/>
        <w:contextualSpacing/>
      </w:pPr>
      <w:r>
        <w:t>Skadeforebyggende trening</w:t>
      </w:r>
    </w:p>
    <w:p w14:paraId="2EF8358F" w14:textId="77777777" w:rsidR="00C018B4" w:rsidRDefault="00C018B4" w:rsidP="003447AB">
      <w:pPr>
        <w:spacing w:line="240" w:lineRule="auto"/>
        <w:contextualSpacing/>
      </w:pPr>
      <w:r>
        <w:t>Laglederkurs</w:t>
      </w:r>
    </w:p>
    <w:p w14:paraId="57A8A3C4" w14:textId="77777777" w:rsidR="00C018B4" w:rsidRDefault="00C018B4" w:rsidP="003447AB">
      <w:pPr>
        <w:spacing w:line="240" w:lineRule="auto"/>
        <w:contextualSpacing/>
      </w:pPr>
      <w:r>
        <w:t>Førstehjelpskurs</w:t>
      </w:r>
    </w:p>
    <w:p w14:paraId="307A3212" w14:textId="77777777" w:rsidR="00C018B4" w:rsidRDefault="00C018B4" w:rsidP="003447AB">
      <w:pPr>
        <w:spacing w:line="240" w:lineRule="auto"/>
        <w:contextualSpacing/>
      </w:pPr>
    </w:p>
    <w:p w14:paraId="44B76457" w14:textId="77777777" w:rsidR="00C018B4" w:rsidRDefault="00C018B4" w:rsidP="003447AB">
      <w:pPr>
        <w:spacing w:line="240" w:lineRule="auto"/>
        <w:contextualSpacing/>
      </w:pPr>
      <w:r>
        <w:t>Treningstider opplyses på en facebookgruppe. Aktivitetskalender, treningskalender</w:t>
      </w:r>
    </w:p>
    <w:p w14:paraId="3D70DFF6" w14:textId="77777777" w:rsidR="00C018B4" w:rsidRDefault="00C018B4" w:rsidP="003447AB">
      <w:pPr>
        <w:spacing w:line="240" w:lineRule="auto"/>
        <w:contextualSpacing/>
      </w:pPr>
    </w:p>
    <w:p w14:paraId="1A0495E4" w14:textId="4A912623" w:rsidR="00437265" w:rsidRPr="0063292C" w:rsidRDefault="00437265" w:rsidP="003447AB">
      <w:pPr>
        <w:spacing w:line="240" w:lineRule="auto"/>
        <w:contextualSpacing/>
      </w:pPr>
      <w:r w:rsidRPr="0048163D">
        <w:t xml:space="preserve">List opp og beskriv kort hvilke aktiviteter klubben tilbyr til medlemmene. Det er i tillegg nyttig å vise en oversikt over alle </w:t>
      </w:r>
      <w:r>
        <w:t xml:space="preserve">lagene i klubben.  </w:t>
      </w:r>
      <w:r w:rsidRPr="0048163D">
        <w:t xml:space="preserve">Det kan være lurt å henvise til hvor man finner mer detaljert informasjon om alle treningstider og treningssteder for de ulike </w:t>
      </w:r>
      <w:r>
        <w:t>lagene</w:t>
      </w:r>
      <w:r w:rsidRPr="0048163D">
        <w:t>.</w:t>
      </w:r>
      <w:r>
        <w:br/>
      </w:r>
    </w:p>
    <w:p w14:paraId="3CF7175B" w14:textId="77777777" w:rsidR="00437265" w:rsidRDefault="00437265" w:rsidP="003447AB">
      <w:pPr>
        <w:spacing w:line="240" w:lineRule="auto"/>
        <w:contextualSpacing/>
      </w:pPr>
      <w:r w:rsidRPr="00304CFE">
        <w:rPr>
          <w:b/>
          <w:bCs/>
        </w:rPr>
        <w:t>Les mer</w:t>
      </w:r>
      <w:r w:rsidRPr="00505C4B">
        <w:br/>
        <w:t>&lt;Sett inn lenke til klubbens hjemmeside, med aktiviteter og treningstider.&gt;</w:t>
      </w:r>
    </w:p>
    <w:p w14:paraId="6E47DB7E" w14:textId="77777777" w:rsidR="00ED4786" w:rsidRDefault="62D3CF28" w:rsidP="7CE129BD">
      <w:pPr>
        <w:spacing w:line="240" w:lineRule="auto"/>
        <w:contextualSpacing/>
      </w:pPr>
      <w:r w:rsidRPr="7CE129BD">
        <w:t>&lt;</w:t>
      </w:r>
      <w:r w:rsidR="00ED4786" w:rsidRPr="7CE129BD">
        <w:t>Link til klubbens sportspla</w:t>
      </w:r>
      <w:r w:rsidR="004561CC" w:rsidRPr="7CE129BD">
        <w:t>n</w:t>
      </w:r>
      <w:r w:rsidR="30668A49" w:rsidRPr="7CE129BD">
        <w:t>&gt;</w:t>
      </w:r>
    </w:p>
    <w:p w14:paraId="55BC5E05" w14:textId="77777777" w:rsidR="00304CFE" w:rsidRDefault="00304CFE" w:rsidP="7CE129BD">
      <w:pPr>
        <w:spacing w:line="240" w:lineRule="auto"/>
        <w:contextualSpacing/>
      </w:pPr>
    </w:p>
    <w:p w14:paraId="366FB95D" w14:textId="77777777" w:rsidR="00304CFE" w:rsidRDefault="00304CFE" w:rsidP="7CE129BD">
      <w:pPr>
        <w:spacing w:line="240" w:lineRule="auto"/>
        <w:contextualSpacing/>
      </w:pPr>
    </w:p>
    <w:p w14:paraId="7726EC90" w14:textId="77777777" w:rsidR="00304CFE" w:rsidRDefault="00304CFE" w:rsidP="7CE129BD">
      <w:pPr>
        <w:spacing w:line="240" w:lineRule="auto"/>
        <w:contextualSpacing/>
      </w:pPr>
    </w:p>
    <w:p w14:paraId="2B4E50F7" w14:textId="77777777" w:rsidR="00304CFE" w:rsidRDefault="00304CFE" w:rsidP="7CE129BD">
      <w:pPr>
        <w:spacing w:line="240" w:lineRule="auto"/>
        <w:contextualSpacing/>
      </w:pPr>
    </w:p>
    <w:p w14:paraId="7684E8EC" w14:textId="77777777" w:rsidR="00304CFE" w:rsidRPr="00ED4786" w:rsidRDefault="00304CFE" w:rsidP="7CE129BD">
      <w:pPr>
        <w:spacing w:line="240" w:lineRule="auto"/>
        <w:contextualSpacing/>
      </w:pPr>
    </w:p>
    <w:p w14:paraId="63E893BA" w14:textId="77777777" w:rsidR="00437265" w:rsidRPr="0063292C" w:rsidRDefault="00437265" w:rsidP="003447AB">
      <w:pPr>
        <w:pStyle w:val="Overskrift2"/>
        <w:spacing w:line="240" w:lineRule="auto"/>
        <w:contextualSpacing/>
        <w:rPr>
          <w:sz w:val="24"/>
          <w:szCs w:val="24"/>
        </w:rPr>
      </w:pPr>
      <w:bookmarkStart w:id="30" w:name="_Toc32216726"/>
      <w:r w:rsidRPr="0063292C">
        <w:t>Barne- og ungdomsidrett</w:t>
      </w:r>
      <w:bookmarkEnd w:id="30"/>
    </w:p>
    <w:p w14:paraId="6C783948" w14:textId="77777777" w:rsidR="00437265" w:rsidRDefault="00437265" w:rsidP="003447AB">
      <w:pPr>
        <w:spacing w:line="240" w:lineRule="auto"/>
        <w:contextualSpacing/>
      </w:pPr>
      <w:r w:rsidRPr="0063292C">
        <w:t>Beskriv hvordan klubben arbeider for å sikre gode aktiviteter for barna og ungdommene i klubben.</w:t>
      </w:r>
    </w:p>
    <w:p w14:paraId="5B3A82E1" w14:textId="77777777" w:rsidR="00437265" w:rsidRPr="0063292C" w:rsidRDefault="00437265" w:rsidP="003447AB">
      <w:pPr>
        <w:spacing w:line="240" w:lineRule="auto"/>
        <w:contextualSpacing/>
      </w:pPr>
      <w:r>
        <w:br/>
      </w:r>
      <w:r w:rsidRPr="00505C4B">
        <w:t>EKSEMPEL</w:t>
      </w:r>
    </w:p>
    <w:p w14:paraId="6EBBD82A" w14:textId="77777777" w:rsidR="00437265" w:rsidRPr="0063292C" w:rsidRDefault="00437265" w:rsidP="003447AB">
      <w:pPr>
        <w:spacing w:line="240" w:lineRule="auto"/>
        <w:contextualSpacing/>
      </w:pPr>
      <w:r w:rsidRPr="00505C4B">
        <w:t>Klubben ønsker å beholde flest mulig barn og unge lengst mulig!</w:t>
      </w:r>
    </w:p>
    <w:p w14:paraId="3760A8B6" w14:textId="77777777" w:rsidR="00437265" w:rsidRPr="0063292C" w:rsidRDefault="00437265" w:rsidP="003447AB">
      <w:pPr>
        <w:spacing w:line="240" w:lineRule="auto"/>
        <w:contextualSpacing/>
      </w:pPr>
    </w:p>
    <w:p w14:paraId="123525DD" w14:textId="77777777" w:rsidR="00437265" w:rsidRPr="0063292C" w:rsidRDefault="00437265" w:rsidP="003447AB">
      <w:pPr>
        <w:spacing w:line="240" w:lineRule="auto"/>
        <w:contextualSpacing/>
        <w:rPr>
          <w:b/>
        </w:rPr>
      </w:pPr>
      <w:r w:rsidRPr="00505C4B">
        <w:rPr>
          <w:b/>
        </w:rPr>
        <w:t>Barneidrett</w:t>
      </w:r>
    </w:p>
    <w:p w14:paraId="1BFA374D" w14:textId="77777777" w:rsidR="00437265" w:rsidRPr="00274BBC" w:rsidRDefault="00437265" w:rsidP="003447AB">
      <w:pPr>
        <w:spacing w:line="240" w:lineRule="auto"/>
        <w:contextualSpacing/>
        <w:rPr>
          <w:color w:val="000000" w:themeColor="text1"/>
        </w:rPr>
      </w:pPr>
      <w:r w:rsidRPr="00505C4B">
        <w:t xml:space="preserve">Alle som har ansvar for barn eller er trenere for barn, skal kjenne til idrettens barnerettigheter og bestemmelser om barneidrett. All aktivitet for barn skal legges opp slik at klubben følger intensjonene i retningslinjene og bestemmelsene. </w:t>
      </w:r>
      <w:r w:rsidRPr="00274BBC">
        <w:rPr>
          <w:color w:val="000000" w:themeColor="text1"/>
        </w:rPr>
        <w:t xml:space="preserve">Styret må i denne forbindelse oppnevne en ansvarlig (tillitsvalgt eller ansatt) for barneidretten (Lovnorm - </w:t>
      </w:r>
      <w:r w:rsidRPr="00274BBC">
        <w:rPr>
          <w:i/>
          <w:color w:val="000000" w:themeColor="text1"/>
        </w:rPr>
        <w:t xml:space="preserve">§ 18 Idrettslagets styre </w:t>
      </w:r>
      <w:r w:rsidRPr="00274BBC">
        <w:rPr>
          <w:color w:val="000000" w:themeColor="text1"/>
        </w:rPr>
        <w:t xml:space="preserve">(2) f). </w:t>
      </w:r>
    </w:p>
    <w:p w14:paraId="6928384C" w14:textId="77777777" w:rsidR="00437265" w:rsidRDefault="00437265" w:rsidP="003447AB">
      <w:pPr>
        <w:spacing w:line="240" w:lineRule="auto"/>
        <w:contextualSpacing/>
      </w:pPr>
    </w:p>
    <w:p w14:paraId="4704A5B5" w14:textId="77777777" w:rsidR="00437265" w:rsidRPr="0063292C" w:rsidRDefault="00437265" w:rsidP="003447AB">
      <w:pPr>
        <w:spacing w:line="240" w:lineRule="auto"/>
        <w:contextualSpacing/>
      </w:pPr>
      <w:r w:rsidRPr="00505C4B">
        <w:t>Det</w:t>
      </w:r>
      <w:r>
        <w:t>te</w:t>
      </w:r>
      <w:r w:rsidRPr="00505C4B">
        <w:t xml:space="preserve"> innebærer at</w:t>
      </w:r>
    </w:p>
    <w:p w14:paraId="1855F263" w14:textId="77777777" w:rsidR="00437265" w:rsidRDefault="00437265" w:rsidP="00EC111F">
      <w:pPr>
        <w:pStyle w:val="Listeavsnitt"/>
        <w:numPr>
          <w:ilvl w:val="1"/>
          <w:numId w:val="10"/>
        </w:numPr>
        <w:spacing w:line="240" w:lineRule="auto"/>
        <w:ind w:left="709"/>
      </w:pPr>
      <w:r w:rsidRPr="00505C4B">
        <w:t>aktiviteten skjer på barnas premisser</w:t>
      </w:r>
    </w:p>
    <w:p w14:paraId="34408D71" w14:textId="77777777" w:rsidR="00437265" w:rsidRDefault="00437265" w:rsidP="00EC111F">
      <w:pPr>
        <w:pStyle w:val="Listeavsnitt"/>
        <w:numPr>
          <w:ilvl w:val="1"/>
          <w:numId w:val="10"/>
        </w:numPr>
        <w:spacing w:line="240" w:lineRule="auto"/>
        <w:ind w:left="709"/>
      </w:pPr>
      <w:r w:rsidRPr="00505C4B">
        <w:t>barna har det trygt</w:t>
      </w:r>
    </w:p>
    <w:p w14:paraId="2B7EFAD9" w14:textId="77777777" w:rsidR="00437265" w:rsidRDefault="00437265" w:rsidP="00EC111F">
      <w:pPr>
        <w:pStyle w:val="Listeavsnitt"/>
        <w:numPr>
          <w:ilvl w:val="1"/>
          <w:numId w:val="10"/>
        </w:numPr>
        <w:spacing w:line="240" w:lineRule="auto"/>
        <w:ind w:left="709"/>
      </w:pPr>
      <w:r w:rsidRPr="00505C4B">
        <w:t>barna har venner og trives</w:t>
      </w:r>
    </w:p>
    <w:p w14:paraId="416A25A8" w14:textId="77777777" w:rsidR="00437265" w:rsidRDefault="00437265" w:rsidP="00EC111F">
      <w:pPr>
        <w:pStyle w:val="Listeavsnitt"/>
        <w:numPr>
          <w:ilvl w:val="1"/>
          <w:numId w:val="10"/>
        </w:numPr>
        <w:spacing w:line="240" w:lineRule="auto"/>
        <w:ind w:left="709"/>
      </w:pPr>
      <w:r w:rsidRPr="00505C4B">
        <w:t>barna opplever mestring</w:t>
      </w:r>
    </w:p>
    <w:p w14:paraId="20337B2B" w14:textId="77777777" w:rsidR="00437265" w:rsidRDefault="00437265" w:rsidP="00EC111F">
      <w:pPr>
        <w:pStyle w:val="Listeavsnitt"/>
        <w:numPr>
          <w:ilvl w:val="1"/>
          <w:numId w:val="10"/>
        </w:numPr>
        <w:spacing w:line="240" w:lineRule="auto"/>
        <w:ind w:left="709"/>
      </w:pPr>
      <w:r w:rsidRPr="00505C4B">
        <w:t>barna får påvirke egen aktivitet</w:t>
      </w:r>
    </w:p>
    <w:p w14:paraId="7208F1FE" w14:textId="77777777" w:rsidR="00437265" w:rsidRDefault="00437265" w:rsidP="00EC111F">
      <w:pPr>
        <w:pStyle w:val="Listeavsnitt"/>
        <w:numPr>
          <w:ilvl w:val="1"/>
          <w:numId w:val="10"/>
        </w:numPr>
        <w:spacing w:line="240" w:lineRule="auto"/>
        <w:ind w:left="709"/>
      </w:pPr>
      <w:r w:rsidRPr="00505C4B">
        <w:t>barna kan velge om og hvor mye de vil konkurrere</w:t>
      </w:r>
    </w:p>
    <w:p w14:paraId="5C388127" w14:textId="77777777" w:rsidR="00437265" w:rsidRPr="00184828" w:rsidRDefault="00437265" w:rsidP="003447AB">
      <w:pPr>
        <w:spacing w:line="240" w:lineRule="auto"/>
        <w:contextualSpacing/>
        <w:rPr>
          <w:rStyle w:val="Hyperkobling"/>
        </w:rPr>
      </w:pPr>
      <w:r>
        <w:lastRenderedPageBreak/>
        <w:br/>
      </w:r>
      <w:r w:rsidRPr="00304CFE">
        <w:rPr>
          <w:b/>
          <w:bCs/>
        </w:rPr>
        <w:t>Les mer</w:t>
      </w:r>
      <w:r w:rsidRPr="00505C4B">
        <w:br/>
      </w:r>
      <w:r>
        <w:fldChar w:fldCharType="begin"/>
      </w:r>
      <w:r>
        <w:instrText xml:space="preserve"> HYPERLINK "https://www.idrettsforbundet.no/tema/barneidrett/" </w:instrText>
      </w:r>
      <w:r>
        <w:fldChar w:fldCharType="separate"/>
      </w:r>
      <w:r w:rsidRPr="00D83C9B">
        <w:rPr>
          <w:rStyle w:val="Hyperkobling"/>
        </w:rPr>
        <w:t>Idrettens barnerettigheter og bestemmelser om barneidrett</w:t>
      </w:r>
    </w:p>
    <w:p w14:paraId="7EBF93F3" w14:textId="77777777" w:rsidR="00437265" w:rsidRPr="0063292C" w:rsidRDefault="00437265" w:rsidP="003447AB">
      <w:pPr>
        <w:spacing w:line="240" w:lineRule="auto"/>
        <w:contextualSpacing/>
      </w:pPr>
      <w:r>
        <w:fldChar w:fldCharType="end"/>
      </w:r>
    </w:p>
    <w:p w14:paraId="169BC8DE" w14:textId="77777777" w:rsidR="00437265" w:rsidRPr="0063292C" w:rsidRDefault="00437265" w:rsidP="003447AB">
      <w:pPr>
        <w:spacing w:line="240" w:lineRule="auto"/>
        <w:contextualSpacing/>
        <w:rPr>
          <w:b/>
        </w:rPr>
      </w:pPr>
      <w:r w:rsidRPr="00505C4B">
        <w:rPr>
          <w:b/>
        </w:rPr>
        <w:t>Ungdomsidrett</w:t>
      </w:r>
    </w:p>
    <w:p w14:paraId="71759C3A" w14:textId="77777777" w:rsidR="00437265" w:rsidRPr="0063292C" w:rsidRDefault="00437265" w:rsidP="003447AB">
      <w:pPr>
        <w:spacing w:line="240" w:lineRule="auto"/>
        <w:contextualSpacing/>
      </w:pPr>
      <w:r w:rsidRPr="00505C4B">
        <w:t>Alle som er trenere for ungdom i klubben, skal kjenne til retningslinjene for ungdomsidrett. Klubben og trenerne skal sørge for</w:t>
      </w:r>
    </w:p>
    <w:p w14:paraId="47F74406" w14:textId="77777777" w:rsidR="00437265" w:rsidRDefault="00437265" w:rsidP="00EC111F">
      <w:pPr>
        <w:pStyle w:val="Listeavsnitt"/>
        <w:numPr>
          <w:ilvl w:val="1"/>
          <w:numId w:val="6"/>
        </w:numPr>
        <w:spacing w:line="240" w:lineRule="auto"/>
        <w:ind w:left="709"/>
      </w:pPr>
      <w:r w:rsidRPr="00505C4B">
        <w:t>at ungdom kan bli så gode som de selv vil</w:t>
      </w:r>
    </w:p>
    <w:p w14:paraId="73F963D5" w14:textId="77777777" w:rsidR="00437265" w:rsidRDefault="00437265" w:rsidP="00EC111F">
      <w:pPr>
        <w:pStyle w:val="Listeavsnitt"/>
        <w:numPr>
          <w:ilvl w:val="1"/>
          <w:numId w:val="6"/>
        </w:numPr>
        <w:spacing w:line="240" w:lineRule="auto"/>
        <w:ind w:left="709"/>
      </w:pPr>
      <w:r w:rsidRPr="00505C4B">
        <w:t>å legge til rette både for dem som vil konkurrere, og dem som ikke ønsker å konkurrere</w:t>
      </w:r>
    </w:p>
    <w:p w14:paraId="4177D16C" w14:textId="77777777" w:rsidR="00437265" w:rsidRDefault="00437265" w:rsidP="00EC111F">
      <w:pPr>
        <w:pStyle w:val="Listeavsnitt"/>
        <w:numPr>
          <w:ilvl w:val="1"/>
          <w:numId w:val="6"/>
        </w:numPr>
        <w:spacing w:line="240" w:lineRule="auto"/>
        <w:ind w:left="709"/>
      </w:pPr>
      <w:r w:rsidRPr="00505C4B">
        <w:t>at ungdom får være med på å bestemme over egen aktivitet</w:t>
      </w:r>
    </w:p>
    <w:p w14:paraId="2CA9FD91" w14:textId="77777777" w:rsidR="00437265" w:rsidRDefault="00437265" w:rsidP="00EC111F">
      <w:pPr>
        <w:pStyle w:val="Listeavsnitt"/>
        <w:numPr>
          <w:ilvl w:val="1"/>
          <w:numId w:val="6"/>
        </w:numPr>
        <w:spacing w:line="240" w:lineRule="auto"/>
        <w:ind w:left="709"/>
      </w:pPr>
      <w:r w:rsidRPr="00505C4B">
        <w:t>at ungdom får bidra med det de kan</w:t>
      </w:r>
    </w:p>
    <w:p w14:paraId="10717BA5" w14:textId="77777777" w:rsidR="00437265" w:rsidRDefault="00437265" w:rsidP="00EC111F">
      <w:pPr>
        <w:pStyle w:val="Listeavsnitt"/>
        <w:numPr>
          <w:ilvl w:val="1"/>
          <w:numId w:val="6"/>
        </w:numPr>
        <w:spacing w:line="240" w:lineRule="auto"/>
        <w:ind w:left="709"/>
      </w:pPr>
      <w:r w:rsidRPr="00505C4B">
        <w:t>at ungdom får utdanning eller kurs for å utvikle seg</w:t>
      </w:r>
    </w:p>
    <w:p w14:paraId="6CA125DB" w14:textId="77777777" w:rsidR="00437265" w:rsidRDefault="00437265" w:rsidP="00EC111F">
      <w:pPr>
        <w:pStyle w:val="Listeavsnitt"/>
        <w:numPr>
          <w:ilvl w:val="1"/>
          <w:numId w:val="6"/>
        </w:numPr>
        <w:spacing w:line="240" w:lineRule="auto"/>
        <w:ind w:left="709"/>
      </w:pPr>
      <w:r w:rsidRPr="00505C4B">
        <w:t>at treningsavgiften er overkommelig for ungdom</w:t>
      </w:r>
    </w:p>
    <w:p w14:paraId="7D36363F" w14:textId="77777777" w:rsidR="00437265" w:rsidRPr="0063292C" w:rsidRDefault="00437265" w:rsidP="003447AB">
      <w:pPr>
        <w:spacing w:line="240" w:lineRule="auto"/>
        <w:contextualSpacing/>
      </w:pPr>
      <w:r>
        <w:br/>
      </w:r>
      <w:r w:rsidRPr="00304CFE">
        <w:rPr>
          <w:b/>
          <w:bCs/>
        </w:rPr>
        <w:t>Les mer</w:t>
      </w:r>
      <w:r w:rsidRPr="00505C4B">
        <w:br/>
      </w:r>
      <w:hyperlink r:id="rId65" w:history="1">
        <w:r>
          <w:rPr>
            <w:rStyle w:val="Hyperkobling"/>
          </w:rPr>
          <w:t>Retningslinjer for ungdomsidrett</w:t>
        </w:r>
      </w:hyperlink>
      <w:r>
        <w:t xml:space="preserve"> fra Norges Idrettsforbund</w:t>
      </w:r>
    </w:p>
    <w:p w14:paraId="23CBFA1C" w14:textId="77777777" w:rsidR="004561CC" w:rsidRDefault="004561CC" w:rsidP="003447AB">
      <w:pPr>
        <w:spacing w:line="240" w:lineRule="auto"/>
        <w:contextualSpacing/>
        <w:rPr>
          <w:b/>
        </w:rPr>
      </w:pPr>
      <w:bookmarkStart w:id="31" w:name="_Hlk16766563"/>
    </w:p>
    <w:p w14:paraId="6346DB50" w14:textId="77777777" w:rsidR="00437265" w:rsidRPr="00E97833" w:rsidRDefault="00437265" w:rsidP="003447AB">
      <w:pPr>
        <w:spacing w:line="240" w:lineRule="auto"/>
        <w:contextualSpacing/>
        <w:rPr>
          <w:b/>
          <w:sz w:val="24"/>
          <w:szCs w:val="24"/>
        </w:rPr>
      </w:pPr>
      <w:r w:rsidRPr="7CE129BD">
        <w:rPr>
          <w:b/>
          <w:bCs/>
        </w:rPr>
        <w:t>Tilrettelagt fotball</w:t>
      </w:r>
      <w:r>
        <w:br/>
      </w:r>
      <w:r w:rsidRPr="7CE129BD">
        <w:rPr>
          <w:rFonts w:cs="Arial"/>
          <w:color w:val="000000" w:themeColor="text1"/>
        </w:rPr>
        <w:t xml:space="preserve">Dersom klubben har tilbud for </w:t>
      </w:r>
      <w:r w:rsidR="22F7E32A" w:rsidRPr="7CE129BD">
        <w:rPr>
          <w:rFonts w:cs="Arial"/>
          <w:color w:val="000000" w:themeColor="text1"/>
        </w:rPr>
        <w:t>medlemmer</w:t>
      </w:r>
      <w:r w:rsidRPr="7CE129BD">
        <w:rPr>
          <w:rFonts w:cs="Arial"/>
          <w:color w:val="000000" w:themeColor="text1"/>
        </w:rPr>
        <w:t xml:space="preserve"> med en funksjonsnedsettelse, bør det beskrives hvordan dette tilbudet er tilrettelagt. </w:t>
      </w:r>
      <w:r w:rsidR="58BD5B20" w:rsidRPr="7CE129BD">
        <w:rPr>
          <w:rFonts w:cs="Arial"/>
          <w:color w:val="000000" w:themeColor="text1"/>
        </w:rPr>
        <w:t>Medlemmer</w:t>
      </w:r>
      <w:r w:rsidRPr="7CE129BD">
        <w:rPr>
          <w:rFonts w:cs="Arial"/>
          <w:color w:val="000000" w:themeColor="text1"/>
        </w:rPr>
        <w:t xml:space="preserve"> med funksjonsnedsettelse har en naturlig plass i klubben. Klubber som ikke har et tilbud i dag, kan synliggjøre hvor klubben kan søke om kompetanse og økonomisk støtte i forbindelse med oppstart av tilbud eller utvikling av eksisterende tilbud.</w:t>
      </w:r>
    </w:p>
    <w:bookmarkEnd w:id="31"/>
    <w:p w14:paraId="30586F6B" w14:textId="77777777" w:rsidR="00437265" w:rsidRPr="00DC39EB" w:rsidRDefault="00437265" w:rsidP="7CE129BD">
      <w:pPr>
        <w:spacing w:line="240" w:lineRule="auto"/>
        <w:contextualSpacing/>
      </w:pPr>
      <w:r w:rsidRPr="7CE129BD">
        <w:t>Link til fotball.no</w:t>
      </w:r>
    </w:p>
    <w:p w14:paraId="4BB7302A" w14:textId="77777777" w:rsidR="00437265" w:rsidRPr="0063292C" w:rsidRDefault="00437265" w:rsidP="7CE129BD">
      <w:pPr>
        <w:spacing w:line="240" w:lineRule="auto"/>
        <w:contextualSpacing/>
        <w:rPr>
          <w:sz w:val="24"/>
          <w:szCs w:val="24"/>
        </w:rPr>
      </w:pPr>
    </w:p>
    <w:p w14:paraId="4DBFA25C" w14:textId="77777777" w:rsidR="00437265" w:rsidRPr="0063292C" w:rsidRDefault="00437265" w:rsidP="003447AB">
      <w:pPr>
        <w:pStyle w:val="Ingenmellomrom"/>
        <w:contextualSpacing/>
        <w:rPr>
          <w:rStyle w:val="Overskrift2Tegn"/>
        </w:rPr>
      </w:pPr>
      <w:bookmarkStart w:id="32" w:name="_Toc354564543"/>
      <w:bookmarkStart w:id="33" w:name="_Toc32216727"/>
      <w:r>
        <w:rPr>
          <w:rStyle w:val="Overskrift2Tegn"/>
        </w:rPr>
        <w:t>Klubbens arrangementer</w:t>
      </w:r>
      <w:bookmarkEnd w:id="32"/>
      <w:bookmarkEnd w:id="33"/>
    </w:p>
    <w:p w14:paraId="4BC47ADD" w14:textId="77777777" w:rsidR="00437265" w:rsidRPr="0063292C" w:rsidRDefault="00437265" w:rsidP="003447AB">
      <w:pPr>
        <w:pStyle w:val="Ingenmellomrom"/>
        <w:contextualSpacing/>
      </w:pPr>
      <w:r w:rsidRPr="00505C4B">
        <w:t>Beskriv arrangementer som klubben arrangerer utover det daglige treningstilbudet. Det kan være</w:t>
      </w:r>
      <w:r w:rsidR="008C2B78">
        <w:t xml:space="preserve"> </w:t>
      </w:r>
      <w:r w:rsidR="002D34DC">
        <w:t xml:space="preserve">kamper, </w:t>
      </w:r>
      <w:r w:rsidRPr="00505C4B">
        <w:t xml:space="preserve">cuper, </w:t>
      </w:r>
      <w:r>
        <w:t>fotballskoler</w:t>
      </w:r>
      <w:r w:rsidRPr="00505C4B">
        <w:t>, aktivitetsdager og lignende.</w:t>
      </w:r>
    </w:p>
    <w:p w14:paraId="4BAA4926" w14:textId="77777777" w:rsidR="00437265" w:rsidRPr="0063292C" w:rsidRDefault="00437265" w:rsidP="003447AB">
      <w:pPr>
        <w:pStyle w:val="Ingenmellomrom"/>
        <w:contextualSpacing/>
      </w:pPr>
      <w:r w:rsidRPr="00505C4B">
        <w:t xml:space="preserve">Dersom klubben har store arrangementer, bør det lages en egen manual som kan benyttes av de som jobber med de aktuelle arrangementene. </w:t>
      </w:r>
      <w:r>
        <w:t xml:space="preserve">Hvis </w:t>
      </w:r>
      <w:r w:rsidRPr="00505C4B">
        <w:t>arrangemente</w:t>
      </w:r>
      <w:r>
        <w:t>r</w:t>
      </w:r>
      <w:r w:rsidRPr="00505C4B">
        <w:t xml:space="preserve"> er åpn</w:t>
      </w:r>
      <w:r>
        <w:t>e</w:t>
      </w:r>
      <w:r w:rsidRPr="00505C4B">
        <w:t xml:space="preserve"> for deltakelse fra personer som ikke er medlem av en klubb i NIF, bør klubben sørge for at deltakerne er underlagt idrettens regelverk, herunder idrettens dopingbestemmelser.</w:t>
      </w:r>
      <w:r>
        <w:br/>
      </w:r>
    </w:p>
    <w:p w14:paraId="5EC520FA" w14:textId="77777777" w:rsidR="00437265" w:rsidRPr="0063292C" w:rsidRDefault="00437265" w:rsidP="003447AB">
      <w:pPr>
        <w:pStyle w:val="Ingenmellomrom"/>
        <w:contextualSpacing/>
      </w:pPr>
    </w:p>
    <w:p w14:paraId="4B8EFF6B" w14:textId="77777777" w:rsidR="00437265" w:rsidRPr="0063292C" w:rsidRDefault="00437265" w:rsidP="003447AB">
      <w:pPr>
        <w:pStyle w:val="Overskrift2"/>
        <w:spacing w:line="240" w:lineRule="auto"/>
        <w:contextualSpacing/>
      </w:pPr>
      <w:bookmarkStart w:id="34" w:name="_Toc32216728"/>
      <w:r w:rsidRPr="00505C4B">
        <w:t>Reise i regi klubben</w:t>
      </w:r>
      <w:bookmarkEnd w:id="34"/>
    </w:p>
    <w:p w14:paraId="6802C306" w14:textId="77611125" w:rsidR="00437265" w:rsidRPr="00E97833" w:rsidRDefault="00437265" w:rsidP="003447AB">
      <w:pPr>
        <w:spacing w:line="240" w:lineRule="auto"/>
        <w:contextualSpacing/>
      </w:pPr>
      <w:r w:rsidRPr="00505C4B">
        <w:t xml:space="preserve">På alle reiser i regi </w:t>
      </w:r>
      <w:r>
        <w:t xml:space="preserve">av </w:t>
      </w:r>
      <w:r w:rsidRPr="00505C4B">
        <w:t xml:space="preserve">klubben (cuper, </w:t>
      </w:r>
      <w:r>
        <w:t>treningsleir</w:t>
      </w:r>
      <w:r w:rsidRPr="00505C4B">
        <w:t xml:space="preserve"> </w:t>
      </w:r>
      <w:r>
        <w:t>osv</w:t>
      </w:r>
      <w:r w:rsidRPr="00505C4B">
        <w:t>.) skal det pekes ut en ansvarlig reiseleder som har overordnet myndighet fra avreise til hjemkomst. Reiseleder</w:t>
      </w:r>
      <w:r>
        <w:t>en</w:t>
      </w:r>
      <w:r w:rsidRPr="00505C4B">
        <w:t xml:space="preserve"> kan være en av foreldrene som har meldt seg frivillig til å være med på e</w:t>
      </w:r>
      <w:r>
        <w:t>n cup, treningsleir</w:t>
      </w:r>
      <w:r w:rsidRPr="00505C4B">
        <w:t xml:space="preserve"> eller et annet arrangement. Det kan </w:t>
      </w:r>
      <w:r w:rsidRPr="00E97833">
        <w:t>være en eller flere reiseledere, og det velges ut én hovedansvarlig blant dem. Alle skal være kjent med og følge instruksen. Alle barn under 10 år skal ha følge av foreldre eller annen foresatt dersom reisen innebærer overnatting, hvis ikke annet er avtalt.</w:t>
      </w:r>
      <w:r w:rsidR="00926F16">
        <w:t xml:space="preserve"> Det skal innhentes politiattest for foreldre og andre voksne som er med på reiser.</w:t>
      </w:r>
    </w:p>
    <w:p w14:paraId="4D00AED8" w14:textId="42C94066" w:rsidR="00437265" w:rsidRPr="00E97833" w:rsidRDefault="00437265" w:rsidP="003447AB">
      <w:pPr>
        <w:spacing w:line="240" w:lineRule="auto"/>
        <w:contextualSpacing/>
        <w:rPr>
          <w:rFonts w:cs="Arial"/>
        </w:rPr>
      </w:pPr>
    </w:p>
    <w:p w14:paraId="2E40835D" w14:textId="77777777" w:rsidR="00437265" w:rsidRPr="0063292C" w:rsidRDefault="00437265" w:rsidP="003447AB">
      <w:pPr>
        <w:pStyle w:val="Overskrift1"/>
        <w:spacing w:line="240" w:lineRule="auto"/>
        <w:contextualSpacing/>
      </w:pPr>
      <w:bookmarkStart w:id="35" w:name="_Toc32216729"/>
      <w:r>
        <w:lastRenderedPageBreak/>
        <w:t>Rollebeskrivelser</w:t>
      </w:r>
      <w:bookmarkEnd w:id="35"/>
    </w:p>
    <w:p w14:paraId="7BFC5A07" w14:textId="7ADBD3B8" w:rsidR="00437265" w:rsidRPr="0063292C" w:rsidRDefault="00437265" w:rsidP="003447AB">
      <w:pPr>
        <w:spacing w:line="240" w:lineRule="auto"/>
        <w:contextualSpacing/>
      </w:pPr>
      <w:r>
        <w:br/>
      </w:r>
      <w:r w:rsidRPr="00505C4B">
        <w:t>Her</w:t>
      </w:r>
      <w:r w:rsidR="006616C9">
        <w:t xml:space="preserve"> er en kort oppsummering av hva klubben forventer av hver enkelt som har en rolle i fotballgruppa.</w:t>
      </w:r>
      <w:r w:rsidRPr="00505C4B">
        <w:t xml:space="preserve"> </w:t>
      </w:r>
    </w:p>
    <w:p w14:paraId="1B16B72E" w14:textId="77777777" w:rsidR="00437265" w:rsidRPr="0063292C" w:rsidRDefault="00DA5AB2" w:rsidP="003447AB">
      <w:pPr>
        <w:pStyle w:val="Overskrift2"/>
        <w:spacing w:line="240" w:lineRule="auto"/>
        <w:contextualSpacing/>
      </w:pPr>
      <w:bookmarkStart w:id="36" w:name="_Toc32216730"/>
      <w:r>
        <w:t>Spiller</w:t>
      </w:r>
      <w:bookmarkEnd w:id="36"/>
    </w:p>
    <w:p w14:paraId="517E2445" w14:textId="77777777" w:rsidR="00437265" w:rsidRPr="0063292C" w:rsidRDefault="00DA5AB2" w:rsidP="003447AB">
      <w:pPr>
        <w:spacing w:line="240" w:lineRule="auto"/>
        <w:contextualSpacing/>
      </w:pPr>
      <w:r>
        <w:t>Spillerne</w:t>
      </w:r>
      <w:r w:rsidR="00437265" w:rsidRPr="00505C4B">
        <w:t xml:space="preserve"> bør være kjent med</w:t>
      </w:r>
    </w:p>
    <w:p w14:paraId="6F424C9F" w14:textId="77777777" w:rsidR="00437265" w:rsidRDefault="00437265" w:rsidP="00EC111F">
      <w:pPr>
        <w:pStyle w:val="Listeavsnitt"/>
        <w:numPr>
          <w:ilvl w:val="0"/>
          <w:numId w:val="11"/>
        </w:numPr>
        <w:spacing w:line="240" w:lineRule="auto"/>
      </w:pPr>
      <w:r w:rsidRPr="00505C4B">
        <w:t xml:space="preserve">hva klubben står for (verdier, visjon og </w:t>
      </w:r>
      <w:r>
        <w:t>formål</w:t>
      </w:r>
      <w:r w:rsidRPr="00505C4B">
        <w:t>)</w:t>
      </w:r>
    </w:p>
    <w:p w14:paraId="5D825CA2" w14:textId="77777777" w:rsidR="00437265" w:rsidRDefault="00437265" w:rsidP="00EC111F">
      <w:pPr>
        <w:pStyle w:val="Listeavsnitt"/>
        <w:numPr>
          <w:ilvl w:val="0"/>
          <w:numId w:val="11"/>
        </w:numPr>
        <w:spacing w:line="240" w:lineRule="auto"/>
      </w:pPr>
      <w:r>
        <w:t>klubbens sportsplan</w:t>
      </w:r>
    </w:p>
    <w:p w14:paraId="6D2889D7" w14:textId="77777777" w:rsidR="00437265" w:rsidRDefault="00437265" w:rsidP="00EC111F">
      <w:pPr>
        <w:pStyle w:val="Listeavsnitt"/>
        <w:numPr>
          <w:ilvl w:val="0"/>
          <w:numId w:val="11"/>
        </w:numPr>
        <w:spacing w:line="240" w:lineRule="auto"/>
      </w:pPr>
      <w:r w:rsidRPr="00505C4B">
        <w:t>medlemskap</w:t>
      </w:r>
    </w:p>
    <w:p w14:paraId="473CF8E3" w14:textId="369C6F1D" w:rsidR="00437265" w:rsidRDefault="00437265" w:rsidP="00EC111F">
      <w:pPr>
        <w:pStyle w:val="Listeavsnitt"/>
        <w:numPr>
          <w:ilvl w:val="0"/>
          <w:numId w:val="11"/>
        </w:numPr>
        <w:spacing w:line="240" w:lineRule="auto"/>
      </w:pPr>
      <w:r w:rsidRPr="00505C4B">
        <w:t>dugnad</w:t>
      </w:r>
    </w:p>
    <w:p w14:paraId="2A5F83C4" w14:textId="72A179EA" w:rsidR="007527FC" w:rsidRDefault="007527FC" w:rsidP="00EC111F">
      <w:pPr>
        <w:pStyle w:val="Listeavsnitt"/>
        <w:numPr>
          <w:ilvl w:val="0"/>
          <w:numId w:val="11"/>
        </w:numPr>
        <w:spacing w:line="240" w:lineRule="auto"/>
      </w:pPr>
      <w:r>
        <w:t>rus og dopingregler</w:t>
      </w:r>
    </w:p>
    <w:p w14:paraId="0924F901" w14:textId="5E56449C" w:rsidR="00437265" w:rsidRDefault="00437265" w:rsidP="00EC111F">
      <w:pPr>
        <w:pStyle w:val="Listeavsnitt"/>
        <w:numPr>
          <w:ilvl w:val="0"/>
          <w:numId w:val="11"/>
        </w:numPr>
        <w:spacing w:line="240" w:lineRule="auto"/>
      </w:pPr>
      <w:r w:rsidRPr="00505C4B">
        <w:t xml:space="preserve">klubbens retningslinjer og forventninger til </w:t>
      </w:r>
      <w:r w:rsidR="00F46F7E">
        <w:t>spillerne</w:t>
      </w:r>
    </w:p>
    <w:p w14:paraId="2E92FDCC" w14:textId="4C0FD5FB" w:rsidR="006616C9" w:rsidRPr="0063292C" w:rsidRDefault="006616C9" w:rsidP="00EC111F">
      <w:pPr>
        <w:pStyle w:val="Listeavsnitt"/>
        <w:numPr>
          <w:ilvl w:val="0"/>
          <w:numId w:val="11"/>
        </w:numPr>
        <w:spacing w:line="240" w:lineRule="auto"/>
      </w:pPr>
      <w:r>
        <w:t>For spillere over 15 år skal det undertegnes en holdningskontrakt.</w:t>
      </w:r>
    </w:p>
    <w:p w14:paraId="25F90FAA" w14:textId="77777777" w:rsidR="00437265" w:rsidRPr="0063292C" w:rsidRDefault="00437265" w:rsidP="003447AB">
      <w:pPr>
        <w:pStyle w:val="Overskrift2"/>
        <w:spacing w:line="240" w:lineRule="auto"/>
        <w:contextualSpacing/>
      </w:pPr>
      <w:bookmarkStart w:id="37" w:name="_Toc32216731"/>
      <w:bookmarkStart w:id="38" w:name="_Toc354564544"/>
      <w:r w:rsidRPr="00505C4B">
        <w:t>Forelder/foresatt</w:t>
      </w:r>
      <w:bookmarkEnd w:id="37"/>
    </w:p>
    <w:p w14:paraId="5EDAABD9" w14:textId="77777777" w:rsidR="00437265" w:rsidRPr="0063292C" w:rsidRDefault="00437265" w:rsidP="003447AB">
      <w:pPr>
        <w:spacing w:line="240" w:lineRule="auto"/>
        <w:contextualSpacing/>
      </w:pPr>
      <w:r w:rsidRPr="00505C4B">
        <w:t>Foreldre bør være kjent med</w:t>
      </w:r>
    </w:p>
    <w:p w14:paraId="05FF7B6D" w14:textId="77777777" w:rsidR="00437265" w:rsidRDefault="00437265" w:rsidP="00EC111F">
      <w:pPr>
        <w:pStyle w:val="Listeavsnitt"/>
        <w:numPr>
          <w:ilvl w:val="0"/>
          <w:numId w:val="12"/>
        </w:numPr>
        <w:spacing w:line="240" w:lineRule="auto"/>
      </w:pPr>
      <w:r w:rsidRPr="00505C4B">
        <w:t xml:space="preserve">hva klubben står for (verdier, visjon og </w:t>
      </w:r>
      <w:r>
        <w:t>formål</w:t>
      </w:r>
      <w:r w:rsidRPr="00505C4B">
        <w:t>)</w:t>
      </w:r>
    </w:p>
    <w:p w14:paraId="352EC509" w14:textId="77777777" w:rsidR="00437265" w:rsidRDefault="00437265" w:rsidP="00EC111F">
      <w:pPr>
        <w:pStyle w:val="Listeavsnitt"/>
        <w:numPr>
          <w:ilvl w:val="0"/>
          <w:numId w:val="12"/>
        </w:numPr>
        <w:spacing w:line="240" w:lineRule="auto"/>
      </w:pPr>
      <w:r>
        <w:t>klubbens sportsplan</w:t>
      </w:r>
    </w:p>
    <w:p w14:paraId="5E49CC33" w14:textId="77777777" w:rsidR="00437265" w:rsidRDefault="00437265" w:rsidP="00EC111F">
      <w:pPr>
        <w:pStyle w:val="Listeavsnitt"/>
        <w:numPr>
          <w:ilvl w:val="0"/>
          <w:numId w:val="12"/>
        </w:numPr>
        <w:spacing w:line="240" w:lineRule="auto"/>
      </w:pPr>
      <w:r w:rsidRPr="00505C4B">
        <w:t>medlemskap</w:t>
      </w:r>
    </w:p>
    <w:p w14:paraId="502BA9E0" w14:textId="77777777" w:rsidR="00437265" w:rsidRDefault="00437265" w:rsidP="00EC111F">
      <w:pPr>
        <w:pStyle w:val="Listeavsnitt"/>
        <w:numPr>
          <w:ilvl w:val="0"/>
          <w:numId w:val="12"/>
        </w:numPr>
        <w:spacing w:line="240" w:lineRule="auto"/>
      </w:pPr>
      <w:r w:rsidRPr="00505C4B">
        <w:t>forsikringer</w:t>
      </w:r>
    </w:p>
    <w:p w14:paraId="3620DF0D" w14:textId="77777777" w:rsidR="00437265" w:rsidRDefault="00437265" w:rsidP="00EC111F">
      <w:pPr>
        <w:pStyle w:val="Listeavsnitt"/>
        <w:numPr>
          <w:ilvl w:val="0"/>
          <w:numId w:val="12"/>
        </w:numPr>
        <w:spacing w:line="240" w:lineRule="auto"/>
      </w:pPr>
      <w:r w:rsidRPr="00505C4B">
        <w:t>politiattest</w:t>
      </w:r>
    </w:p>
    <w:p w14:paraId="2619C60C" w14:textId="77777777" w:rsidR="00437265" w:rsidRDefault="00437265" w:rsidP="00EC111F">
      <w:pPr>
        <w:pStyle w:val="Listeavsnitt"/>
        <w:numPr>
          <w:ilvl w:val="0"/>
          <w:numId w:val="12"/>
        </w:numPr>
        <w:spacing w:line="240" w:lineRule="auto"/>
      </w:pPr>
      <w:r w:rsidRPr="00505C4B">
        <w:t>dugnad</w:t>
      </w:r>
    </w:p>
    <w:p w14:paraId="45CF8969" w14:textId="77777777" w:rsidR="00437265" w:rsidRDefault="00437265" w:rsidP="00EC111F">
      <w:pPr>
        <w:pStyle w:val="Listeavsnitt"/>
        <w:numPr>
          <w:ilvl w:val="0"/>
          <w:numId w:val="12"/>
        </w:numPr>
        <w:spacing w:line="240" w:lineRule="auto"/>
      </w:pPr>
      <w:r w:rsidRPr="00505C4B">
        <w:t>klubbens retningslinjer og forventninger til foreldrene</w:t>
      </w:r>
    </w:p>
    <w:p w14:paraId="45D74CD2" w14:textId="77777777" w:rsidR="00591E4C" w:rsidRDefault="00437265" w:rsidP="003447AB">
      <w:pPr>
        <w:spacing w:line="240" w:lineRule="auto"/>
        <w:contextualSpacing/>
      </w:pPr>
      <w:r w:rsidRPr="00505C4B">
        <w:t xml:space="preserve">Klubben bør beskrive hvilke forventninger de har til foreldre som har barn i klubben. Det er mange foreldre som ikke </w:t>
      </w:r>
      <w:r>
        <w:t xml:space="preserve">selv </w:t>
      </w:r>
      <w:r w:rsidRPr="00505C4B">
        <w:t>er medlemmer. Det er kun foreldre som har gyldig medlemskap</w:t>
      </w:r>
      <w:r>
        <w:t>,</w:t>
      </w:r>
      <w:r w:rsidRPr="00505C4B">
        <w:t xml:space="preserve"> som kan stemme </w:t>
      </w:r>
      <w:r>
        <w:t>på</w:t>
      </w:r>
      <w:r w:rsidRPr="00505C4B">
        <w:t xml:space="preserve"> årsmøtet.</w:t>
      </w:r>
    </w:p>
    <w:p w14:paraId="6FAAFFA9" w14:textId="77777777" w:rsidR="00437265" w:rsidRPr="0063292C" w:rsidRDefault="00437265" w:rsidP="003447AB">
      <w:pPr>
        <w:spacing w:line="240" w:lineRule="auto"/>
        <w:contextualSpacing/>
      </w:pPr>
      <w:r>
        <w:br/>
      </w:r>
      <w:r w:rsidRPr="00304CFE">
        <w:rPr>
          <w:b/>
          <w:bCs/>
        </w:rPr>
        <w:t>Les mer</w:t>
      </w:r>
      <w:r>
        <w:br/>
      </w:r>
      <w:hyperlink r:id="rId66" w:history="1">
        <w:r w:rsidRPr="00092112">
          <w:rPr>
            <w:rStyle w:val="Hyperkobling"/>
            <w:color w:val="0070C0"/>
          </w:rPr>
          <w:t>Råd til idrettsforeldre</w:t>
        </w:r>
      </w:hyperlink>
      <w:r>
        <w:t xml:space="preserve"> fra Olympiatoppen</w:t>
      </w:r>
    </w:p>
    <w:bookmarkEnd w:id="38"/>
    <w:p w14:paraId="0E1EDB67" w14:textId="77777777" w:rsidR="00437265" w:rsidRPr="0063292C" w:rsidRDefault="00437265" w:rsidP="003447AB">
      <w:pPr>
        <w:spacing w:line="240" w:lineRule="auto"/>
        <w:contextualSpacing/>
      </w:pPr>
    </w:p>
    <w:p w14:paraId="50D3AC33" w14:textId="77777777" w:rsidR="00437265" w:rsidRPr="0063292C" w:rsidRDefault="00437265" w:rsidP="003447AB">
      <w:pPr>
        <w:pStyle w:val="Overskrift2"/>
        <w:spacing w:line="240" w:lineRule="auto"/>
        <w:contextualSpacing/>
      </w:pPr>
      <w:bookmarkStart w:id="39" w:name="_Toc354564545"/>
      <w:bookmarkStart w:id="40" w:name="_Toc32216732"/>
      <w:r w:rsidRPr="006544AA">
        <w:t>Trener</w:t>
      </w:r>
      <w:bookmarkEnd w:id="39"/>
      <w:bookmarkEnd w:id="40"/>
    </w:p>
    <w:p w14:paraId="6381F9B1" w14:textId="77777777" w:rsidR="00437265" w:rsidRPr="0063292C" w:rsidRDefault="00437265" w:rsidP="003447AB">
      <w:pPr>
        <w:spacing w:line="240" w:lineRule="auto"/>
        <w:contextualSpacing/>
      </w:pPr>
      <w:r w:rsidRPr="006544AA">
        <w:t>Trener</w:t>
      </w:r>
      <w:r>
        <w:t>n</w:t>
      </w:r>
      <w:r w:rsidRPr="006544AA">
        <w:t>e har ansvar for å sikre at medlemmene som deltar i klubbens aktiviteter, får et godt tilbud og ivaretas på en god måte. Som trener er man en representant for klubben. Trener</w:t>
      </w:r>
      <w:r>
        <w:t>n</w:t>
      </w:r>
      <w:r w:rsidRPr="006544AA">
        <w:t>e bør derfor være kjent med</w:t>
      </w:r>
    </w:p>
    <w:p w14:paraId="0C54DAFD" w14:textId="77777777" w:rsidR="00437265" w:rsidRDefault="00437265" w:rsidP="00EC111F">
      <w:pPr>
        <w:pStyle w:val="Listeavsnitt"/>
        <w:numPr>
          <w:ilvl w:val="0"/>
          <w:numId w:val="13"/>
        </w:numPr>
        <w:spacing w:line="240" w:lineRule="auto"/>
      </w:pPr>
      <w:r w:rsidRPr="006544AA">
        <w:t xml:space="preserve">hva klubben står for (verdier, visjon og </w:t>
      </w:r>
      <w:r>
        <w:t>formål</w:t>
      </w:r>
      <w:r w:rsidRPr="006544AA">
        <w:t>)</w:t>
      </w:r>
    </w:p>
    <w:p w14:paraId="2E61CDAA" w14:textId="77777777" w:rsidR="00437265" w:rsidRDefault="00437265" w:rsidP="00EC111F">
      <w:pPr>
        <w:pStyle w:val="Listeavsnitt"/>
        <w:numPr>
          <w:ilvl w:val="0"/>
          <w:numId w:val="13"/>
        </w:numPr>
        <w:spacing w:line="240" w:lineRule="auto"/>
      </w:pPr>
      <w:r>
        <w:t>klubbens sportsplan</w:t>
      </w:r>
    </w:p>
    <w:p w14:paraId="791BBD9C" w14:textId="77777777" w:rsidR="00437265" w:rsidRDefault="00437265" w:rsidP="00EC111F">
      <w:pPr>
        <w:pStyle w:val="Listeavsnitt"/>
        <w:numPr>
          <w:ilvl w:val="0"/>
          <w:numId w:val="13"/>
        </w:numPr>
        <w:spacing w:line="240" w:lineRule="auto"/>
      </w:pPr>
      <w:r w:rsidRPr="006544AA">
        <w:t>medlemskap</w:t>
      </w:r>
    </w:p>
    <w:p w14:paraId="3845F51F" w14:textId="77777777" w:rsidR="00437265" w:rsidRDefault="00437265" w:rsidP="00EC111F">
      <w:pPr>
        <w:pStyle w:val="Listeavsnitt"/>
        <w:numPr>
          <w:ilvl w:val="0"/>
          <w:numId w:val="13"/>
        </w:numPr>
        <w:spacing w:line="240" w:lineRule="auto"/>
      </w:pPr>
      <w:r w:rsidRPr="006544AA">
        <w:t>lisens og forsikringer</w:t>
      </w:r>
    </w:p>
    <w:p w14:paraId="6ED96C04" w14:textId="77777777" w:rsidR="00437265" w:rsidRDefault="00437265" w:rsidP="00EC111F">
      <w:pPr>
        <w:pStyle w:val="Listeavsnitt"/>
        <w:numPr>
          <w:ilvl w:val="0"/>
          <w:numId w:val="13"/>
        </w:numPr>
        <w:spacing w:line="240" w:lineRule="auto"/>
      </w:pPr>
      <w:r w:rsidRPr="006544AA">
        <w:t>politiattest</w:t>
      </w:r>
    </w:p>
    <w:p w14:paraId="2611D9C7" w14:textId="77777777" w:rsidR="00437265" w:rsidRDefault="00437265" w:rsidP="00EC111F">
      <w:pPr>
        <w:pStyle w:val="Listeavsnitt"/>
        <w:numPr>
          <w:ilvl w:val="0"/>
          <w:numId w:val="13"/>
        </w:numPr>
        <w:spacing w:line="240" w:lineRule="auto"/>
      </w:pPr>
      <w:r w:rsidRPr="006544AA">
        <w:t>kompetanse</w:t>
      </w:r>
      <w:r>
        <w:t xml:space="preserve">krav- og </w:t>
      </w:r>
      <w:r w:rsidRPr="006544AA">
        <w:t>tilbud for trenere</w:t>
      </w:r>
    </w:p>
    <w:p w14:paraId="15DC78BE" w14:textId="77777777" w:rsidR="00437265" w:rsidRDefault="00437265" w:rsidP="00EC111F">
      <w:pPr>
        <w:pStyle w:val="Listeavsnitt"/>
        <w:numPr>
          <w:ilvl w:val="0"/>
          <w:numId w:val="13"/>
        </w:numPr>
        <w:spacing w:line="240" w:lineRule="auto"/>
      </w:pPr>
      <w:r w:rsidRPr="006544AA">
        <w:t>klubbens retningslinjer og forventninger til trenerne</w:t>
      </w:r>
    </w:p>
    <w:p w14:paraId="4610D582" w14:textId="77777777" w:rsidR="00437265" w:rsidRPr="0063292C" w:rsidRDefault="00437265" w:rsidP="00EC111F">
      <w:pPr>
        <w:pStyle w:val="Listeavsnitt"/>
        <w:numPr>
          <w:ilvl w:val="0"/>
          <w:numId w:val="13"/>
        </w:numPr>
        <w:spacing w:line="240" w:lineRule="auto"/>
      </w:pPr>
      <w:r w:rsidRPr="006544AA">
        <w:t>hva klubben tilbyr sine trenere (honorar, utstyr, bekledning, kurs …)</w:t>
      </w:r>
    </w:p>
    <w:p w14:paraId="0EDBB6D1" w14:textId="77777777" w:rsidR="00437265" w:rsidRPr="0063292C" w:rsidRDefault="00437265" w:rsidP="003447AB">
      <w:pPr>
        <w:pStyle w:val="Overskrift2"/>
        <w:spacing w:line="240" w:lineRule="auto"/>
        <w:contextualSpacing/>
        <w:rPr>
          <w:sz w:val="24"/>
          <w:szCs w:val="24"/>
        </w:rPr>
      </w:pPr>
      <w:bookmarkStart w:id="41" w:name="_Toc32216733"/>
      <w:r>
        <w:rPr>
          <w:sz w:val="24"/>
          <w:szCs w:val="24"/>
        </w:rPr>
        <w:lastRenderedPageBreak/>
        <w:t>Lagleder</w:t>
      </w:r>
      <w:bookmarkEnd w:id="41"/>
    </w:p>
    <w:p w14:paraId="1E013A8F" w14:textId="77777777" w:rsidR="00437265" w:rsidRPr="0063292C" w:rsidRDefault="00437265" w:rsidP="003447AB">
      <w:pPr>
        <w:tabs>
          <w:tab w:val="left" w:pos="1080"/>
        </w:tabs>
        <w:spacing w:line="240" w:lineRule="auto"/>
        <w:contextualSpacing/>
        <w:rPr>
          <w:rFonts w:cs="Arial"/>
        </w:rPr>
      </w:pPr>
      <w:bookmarkStart w:id="42" w:name="_Toc354564546"/>
      <w:r w:rsidRPr="00E046B6">
        <w:rPr>
          <w:rFonts w:cs="Arial"/>
        </w:rPr>
        <w:t>Laglederen er lagets administrative leder og har ansvaret for at alt praktisk fungerer rundt laget. Laglederen skal overlate alt det sportslige til treneren/trenerne som har ansvar for organisering av treninger, lagoppsett til kamper</w:t>
      </w:r>
      <w:r>
        <w:rPr>
          <w:rFonts w:cs="Arial"/>
        </w:rPr>
        <w:t>/cuper</w:t>
      </w:r>
      <w:r w:rsidRPr="00E046B6">
        <w:rPr>
          <w:rFonts w:cs="Arial"/>
        </w:rPr>
        <w:t xml:space="preserve">, gjennomføring av kamper </w:t>
      </w:r>
      <w:r>
        <w:rPr>
          <w:rFonts w:cs="Arial"/>
        </w:rPr>
        <w:t>osv</w:t>
      </w:r>
      <w:r w:rsidRPr="00E046B6">
        <w:rPr>
          <w:rFonts w:cs="Arial"/>
        </w:rPr>
        <w:t>.</w:t>
      </w:r>
    </w:p>
    <w:p w14:paraId="30303021" w14:textId="77777777" w:rsidR="00437265" w:rsidRPr="0063292C" w:rsidRDefault="00437265" w:rsidP="003447AB">
      <w:pPr>
        <w:tabs>
          <w:tab w:val="left" w:pos="1080"/>
        </w:tabs>
        <w:spacing w:line="240" w:lineRule="auto"/>
        <w:contextualSpacing/>
      </w:pPr>
      <w:r>
        <w:br/>
        <w:t>Lagledere</w:t>
      </w:r>
      <w:r w:rsidRPr="00E046B6">
        <w:t xml:space="preserve"> bør være kjent med</w:t>
      </w:r>
    </w:p>
    <w:p w14:paraId="43B333F6" w14:textId="77777777" w:rsidR="00437265" w:rsidRDefault="00437265" w:rsidP="00EC111F">
      <w:pPr>
        <w:pStyle w:val="Listeavsnitt"/>
        <w:numPr>
          <w:ilvl w:val="0"/>
          <w:numId w:val="14"/>
        </w:numPr>
        <w:spacing w:line="240" w:lineRule="auto"/>
      </w:pPr>
      <w:r w:rsidRPr="00E046B6">
        <w:t xml:space="preserve">hva klubben står for (verdier, visjon og </w:t>
      </w:r>
      <w:r>
        <w:t>formål</w:t>
      </w:r>
      <w:r w:rsidRPr="00E046B6">
        <w:t>)</w:t>
      </w:r>
    </w:p>
    <w:p w14:paraId="4CDD3344" w14:textId="77777777" w:rsidR="00437265" w:rsidRDefault="00437265" w:rsidP="00EC111F">
      <w:pPr>
        <w:pStyle w:val="Listeavsnitt"/>
        <w:numPr>
          <w:ilvl w:val="0"/>
          <w:numId w:val="14"/>
        </w:numPr>
        <w:spacing w:line="240" w:lineRule="auto"/>
      </w:pPr>
      <w:r>
        <w:t>klubbens sportsplan</w:t>
      </w:r>
    </w:p>
    <w:p w14:paraId="5D049BCE" w14:textId="77777777" w:rsidR="00437265" w:rsidRDefault="00437265" w:rsidP="00EC111F">
      <w:pPr>
        <w:pStyle w:val="Listeavsnitt"/>
        <w:numPr>
          <w:ilvl w:val="0"/>
          <w:numId w:val="14"/>
        </w:numPr>
        <w:spacing w:line="240" w:lineRule="auto"/>
      </w:pPr>
      <w:r w:rsidRPr="00E046B6">
        <w:t>medlemskap</w:t>
      </w:r>
    </w:p>
    <w:p w14:paraId="14DA2174" w14:textId="77777777" w:rsidR="00437265" w:rsidRDefault="00437265" w:rsidP="00EC111F">
      <w:pPr>
        <w:pStyle w:val="Listeavsnitt"/>
        <w:numPr>
          <w:ilvl w:val="0"/>
          <w:numId w:val="14"/>
        </w:numPr>
        <w:spacing w:line="240" w:lineRule="auto"/>
      </w:pPr>
      <w:r w:rsidRPr="00E046B6">
        <w:t>lisens og forsikringer</w:t>
      </w:r>
    </w:p>
    <w:p w14:paraId="0F421D09" w14:textId="77777777" w:rsidR="00437265" w:rsidRDefault="00437265" w:rsidP="00EC111F">
      <w:pPr>
        <w:pStyle w:val="Listeavsnitt"/>
        <w:numPr>
          <w:ilvl w:val="0"/>
          <w:numId w:val="14"/>
        </w:numPr>
        <w:spacing w:line="240" w:lineRule="auto"/>
      </w:pPr>
      <w:r w:rsidRPr="00E046B6">
        <w:t>politiattest</w:t>
      </w:r>
    </w:p>
    <w:p w14:paraId="76609717" w14:textId="77777777" w:rsidR="00437265" w:rsidRDefault="00437265" w:rsidP="00EC111F">
      <w:pPr>
        <w:pStyle w:val="Listeavsnitt"/>
        <w:numPr>
          <w:ilvl w:val="0"/>
          <w:numId w:val="14"/>
        </w:numPr>
        <w:spacing w:line="240" w:lineRule="auto"/>
      </w:pPr>
      <w:r w:rsidRPr="00E046B6">
        <w:t>klubbens retningslinjer og forventninger til foreldre</w:t>
      </w:r>
    </w:p>
    <w:p w14:paraId="72914FBA" w14:textId="77777777" w:rsidR="00437265" w:rsidRPr="004561CC" w:rsidRDefault="00437265" w:rsidP="00EC111F">
      <w:pPr>
        <w:pStyle w:val="Listeavsnitt"/>
        <w:numPr>
          <w:ilvl w:val="0"/>
          <w:numId w:val="14"/>
        </w:numPr>
        <w:spacing w:line="240" w:lineRule="auto"/>
        <w:rPr>
          <w:rFonts w:cs="Arial"/>
        </w:rPr>
      </w:pPr>
      <w:r w:rsidRPr="00E046B6">
        <w:t>hva tilbyr klubben sine lagledere (utstyr, bekledning, kurs …)</w:t>
      </w:r>
    </w:p>
    <w:p w14:paraId="4BAC94DF" w14:textId="77777777" w:rsidR="00304CFE" w:rsidRDefault="00304CFE" w:rsidP="003447AB">
      <w:pPr>
        <w:spacing w:after="0" w:line="240" w:lineRule="auto"/>
        <w:contextualSpacing/>
        <w:rPr>
          <w:rFonts w:cs="Arial"/>
        </w:rPr>
      </w:pPr>
    </w:p>
    <w:p w14:paraId="36D8040E" w14:textId="77777777" w:rsidR="00437265" w:rsidRPr="0063292C" w:rsidRDefault="00437265" w:rsidP="003447AB">
      <w:pPr>
        <w:spacing w:after="0" w:line="240" w:lineRule="auto"/>
        <w:contextualSpacing/>
        <w:rPr>
          <w:rFonts w:cs="Arial"/>
        </w:rPr>
      </w:pPr>
      <w:r>
        <w:rPr>
          <w:rFonts w:cs="Arial"/>
        </w:rPr>
        <w:t>Aktuelle o</w:t>
      </w:r>
      <w:r w:rsidRPr="00E046B6">
        <w:rPr>
          <w:rFonts w:cs="Arial"/>
        </w:rPr>
        <w:t>ppgaver</w:t>
      </w:r>
    </w:p>
    <w:p w14:paraId="18206D26" w14:textId="77777777" w:rsidR="00437265" w:rsidRPr="00E046B6" w:rsidRDefault="00437265" w:rsidP="003447AB">
      <w:pPr>
        <w:spacing w:after="0" w:line="240" w:lineRule="auto"/>
        <w:contextualSpacing/>
        <w:rPr>
          <w:rFonts w:cs="Arial"/>
        </w:rPr>
      </w:pPr>
    </w:p>
    <w:p w14:paraId="2F07F909" w14:textId="77777777" w:rsidR="00437265" w:rsidRPr="00E046B6" w:rsidRDefault="00437265" w:rsidP="00EC111F">
      <w:pPr>
        <w:pStyle w:val="Listeavsnitt"/>
        <w:numPr>
          <w:ilvl w:val="0"/>
          <w:numId w:val="15"/>
        </w:numPr>
        <w:spacing w:after="0" w:line="240" w:lineRule="auto"/>
        <w:rPr>
          <w:rFonts w:cs="Arial"/>
        </w:rPr>
      </w:pPr>
      <w:r>
        <w:rPr>
          <w:rFonts w:cs="Arial"/>
        </w:rPr>
        <w:t>A</w:t>
      </w:r>
      <w:r w:rsidRPr="0063292C">
        <w:rPr>
          <w:rFonts w:cs="Arial"/>
        </w:rPr>
        <w:t>jourføre og sende inn navnelister på lag</w:t>
      </w:r>
    </w:p>
    <w:p w14:paraId="5FE9AAE1"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G</w:t>
      </w:r>
      <w:r w:rsidRPr="0063292C">
        <w:rPr>
          <w:rFonts w:cs="Arial"/>
        </w:rPr>
        <w:t xml:space="preserve">jøre seg kjent med </w:t>
      </w:r>
      <w:r>
        <w:rPr>
          <w:rFonts w:cs="Arial"/>
        </w:rPr>
        <w:t xml:space="preserve">klubbens </w:t>
      </w:r>
      <w:r w:rsidRPr="0063292C">
        <w:rPr>
          <w:rFonts w:cs="Arial"/>
        </w:rPr>
        <w:t>sports</w:t>
      </w:r>
      <w:r>
        <w:rPr>
          <w:rFonts w:cs="Arial"/>
        </w:rPr>
        <w:t>plan</w:t>
      </w:r>
    </w:p>
    <w:p w14:paraId="224D6710"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A</w:t>
      </w:r>
      <w:r w:rsidRPr="00E046B6">
        <w:rPr>
          <w:rFonts w:cs="Arial"/>
        </w:rPr>
        <w:t xml:space="preserve">rrangere </w:t>
      </w:r>
      <w:r>
        <w:rPr>
          <w:rFonts w:cs="Arial"/>
        </w:rPr>
        <w:t xml:space="preserve">møter for </w:t>
      </w:r>
      <w:r w:rsidRPr="00E046B6">
        <w:rPr>
          <w:rFonts w:cs="Arial"/>
        </w:rPr>
        <w:t>foreldre</w:t>
      </w:r>
      <w:r>
        <w:rPr>
          <w:rFonts w:cs="Arial"/>
        </w:rPr>
        <w:t xml:space="preserve"> og </w:t>
      </w:r>
      <w:r w:rsidRPr="00E046B6">
        <w:rPr>
          <w:rFonts w:cs="Arial"/>
        </w:rPr>
        <w:t>spiller</w:t>
      </w:r>
      <w:r>
        <w:rPr>
          <w:rFonts w:cs="Arial"/>
        </w:rPr>
        <w:t>e</w:t>
      </w:r>
    </w:p>
    <w:p w14:paraId="0E7784D1"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G</w:t>
      </w:r>
      <w:r w:rsidRPr="00E046B6">
        <w:rPr>
          <w:rFonts w:cs="Arial"/>
        </w:rPr>
        <w:t xml:space="preserve">å igjennom </w:t>
      </w:r>
      <w:r>
        <w:rPr>
          <w:rFonts w:cs="Arial"/>
        </w:rPr>
        <w:t>F</w:t>
      </w:r>
      <w:r w:rsidRPr="00E046B6">
        <w:rPr>
          <w:rFonts w:cs="Arial"/>
        </w:rPr>
        <w:t>air play-regler, foreldrevettregler og sportsplan med alle spillere og foresatte</w:t>
      </w:r>
    </w:p>
    <w:p w14:paraId="1A2EFBA7"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M</w:t>
      </w:r>
      <w:r w:rsidRPr="00E046B6">
        <w:rPr>
          <w:rFonts w:cs="Arial"/>
        </w:rPr>
        <w:t>øte på laglede</w:t>
      </w:r>
      <w:r w:rsidR="00C90E43">
        <w:rPr>
          <w:rFonts w:cs="Arial"/>
        </w:rPr>
        <w:t>r</w:t>
      </w:r>
      <w:r>
        <w:rPr>
          <w:rFonts w:cs="Arial"/>
        </w:rPr>
        <w:t>møter</w:t>
      </w:r>
      <w:r w:rsidRPr="00E046B6">
        <w:rPr>
          <w:rFonts w:cs="Arial"/>
        </w:rPr>
        <w:t xml:space="preserve"> og</w:t>
      </w:r>
      <w:r>
        <w:rPr>
          <w:rFonts w:cs="Arial"/>
        </w:rPr>
        <w:t xml:space="preserve"> andre relevante </w:t>
      </w:r>
      <w:r w:rsidRPr="00E046B6">
        <w:rPr>
          <w:rFonts w:cs="Arial"/>
        </w:rPr>
        <w:t>møte</w:t>
      </w:r>
      <w:r>
        <w:rPr>
          <w:rFonts w:cs="Arial"/>
        </w:rPr>
        <w:t>plasser</w:t>
      </w:r>
    </w:p>
    <w:p w14:paraId="1778F236"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G</w:t>
      </w:r>
      <w:r w:rsidRPr="00E046B6">
        <w:rPr>
          <w:rFonts w:cs="Arial"/>
        </w:rPr>
        <w:t>i informasjon til spillere, trenere og foresatte</w:t>
      </w:r>
    </w:p>
    <w:p w14:paraId="15F0D278"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O</w:t>
      </w:r>
      <w:r w:rsidRPr="00E046B6">
        <w:rPr>
          <w:rFonts w:cs="Arial"/>
        </w:rPr>
        <w:t>ppdatere lagets hjemmeside</w:t>
      </w:r>
    </w:p>
    <w:p w14:paraId="52C6F8B2" w14:textId="77777777" w:rsidR="00437265" w:rsidRPr="00C90E43" w:rsidRDefault="00437265" w:rsidP="00EC111F">
      <w:pPr>
        <w:pStyle w:val="Listeavsnitt"/>
        <w:numPr>
          <w:ilvl w:val="0"/>
          <w:numId w:val="15"/>
        </w:numPr>
        <w:spacing w:before="100" w:beforeAutospacing="1" w:after="100" w:afterAutospacing="1" w:line="240" w:lineRule="auto"/>
        <w:rPr>
          <w:rFonts w:cs="Arial"/>
        </w:rPr>
      </w:pPr>
      <w:r w:rsidRPr="00C90E43">
        <w:rPr>
          <w:rFonts w:cs="Arial"/>
        </w:rPr>
        <w:t>Ansvar for lagskasse</w:t>
      </w:r>
    </w:p>
    <w:p w14:paraId="363F99DC"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M</w:t>
      </w:r>
      <w:r w:rsidRPr="00E046B6">
        <w:rPr>
          <w:rFonts w:cs="Arial"/>
        </w:rPr>
        <w:t>elde på til cuper</w:t>
      </w:r>
    </w:p>
    <w:p w14:paraId="40FE548E"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I</w:t>
      </w:r>
      <w:r w:rsidRPr="00E046B6">
        <w:rPr>
          <w:rFonts w:cs="Arial"/>
        </w:rPr>
        <w:t>nnkalle til dugnader</w:t>
      </w:r>
    </w:p>
    <w:p w14:paraId="77FE97EF"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A</w:t>
      </w:r>
      <w:r w:rsidRPr="00E046B6">
        <w:rPr>
          <w:rFonts w:cs="Arial"/>
        </w:rPr>
        <w:t>rrangere hjemmekampe</w:t>
      </w:r>
      <w:r>
        <w:rPr>
          <w:rFonts w:cs="Arial"/>
        </w:rPr>
        <w:t xml:space="preserve">r og </w:t>
      </w:r>
      <w:r w:rsidRPr="00E046B6">
        <w:rPr>
          <w:rFonts w:cs="Arial"/>
        </w:rPr>
        <w:t>fylle ut kamprapport</w:t>
      </w:r>
    </w:p>
    <w:p w14:paraId="7D17AF8B"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A</w:t>
      </w:r>
      <w:r w:rsidRPr="00E046B6">
        <w:rPr>
          <w:rFonts w:cs="Arial"/>
        </w:rPr>
        <w:t>dministrere reiser til/fra kamper</w:t>
      </w:r>
      <w:r>
        <w:rPr>
          <w:rFonts w:cs="Arial"/>
        </w:rPr>
        <w:t xml:space="preserve"> eller cuper</w:t>
      </w:r>
    </w:p>
    <w:p w14:paraId="10B6744A" w14:textId="77777777" w:rsidR="00437265" w:rsidRDefault="00437265" w:rsidP="00EC111F">
      <w:pPr>
        <w:pStyle w:val="Listeavsnitt"/>
        <w:numPr>
          <w:ilvl w:val="0"/>
          <w:numId w:val="15"/>
        </w:numPr>
        <w:spacing w:before="100" w:beforeAutospacing="1" w:after="100" w:afterAutospacing="1" w:line="240" w:lineRule="auto"/>
        <w:rPr>
          <w:rFonts w:cs="Arial"/>
        </w:rPr>
      </w:pPr>
      <w:r>
        <w:rPr>
          <w:rFonts w:cs="Arial"/>
        </w:rPr>
        <w:t>S</w:t>
      </w:r>
      <w:r w:rsidRPr="00E046B6">
        <w:rPr>
          <w:rFonts w:cs="Arial"/>
        </w:rPr>
        <w:t xml:space="preserve">ikre at alle </w:t>
      </w:r>
      <w:r>
        <w:rPr>
          <w:rFonts w:cs="Arial"/>
        </w:rPr>
        <w:t>spillere er registrert i FIKS (ungdomsfotball og eldre)</w:t>
      </w:r>
    </w:p>
    <w:p w14:paraId="4297FA0C" w14:textId="77777777" w:rsidR="001239A9" w:rsidRDefault="001239A9" w:rsidP="003447AB">
      <w:pPr>
        <w:pStyle w:val="Overskrift2"/>
        <w:spacing w:line="240" w:lineRule="auto"/>
        <w:contextualSpacing/>
      </w:pPr>
      <w:bookmarkStart w:id="43" w:name="_Toc32216734"/>
      <w:bookmarkEnd w:id="42"/>
      <w:r>
        <w:t>Kampvert</w:t>
      </w:r>
      <w:bookmarkEnd w:id="43"/>
    </w:p>
    <w:p w14:paraId="5B607CEB" w14:textId="77777777" w:rsidR="001239A9" w:rsidRDefault="001239A9" w:rsidP="003447AB">
      <w:pPr>
        <w:spacing w:line="240" w:lineRule="auto"/>
        <w:contextualSpacing/>
      </w:pPr>
      <w:r>
        <w:t>En trener og lagleder har som oftest hendene fulle i forbindelse med en kamp, og for å sikre en fin og trygg ramme rundt aktiviteten er kampvert en viktig rolle. Det er både og hyggelig at hjemmelaget har en vert som tar imot gjester, og en kampvert har også en tydelig og respektert rolle under kampen.</w:t>
      </w:r>
    </w:p>
    <w:p w14:paraId="1FA5260E" w14:textId="77777777" w:rsidR="004561CC" w:rsidRDefault="004561CC" w:rsidP="003447AB">
      <w:pPr>
        <w:spacing w:line="240" w:lineRule="auto"/>
        <w:contextualSpacing/>
      </w:pPr>
    </w:p>
    <w:p w14:paraId="1DB1A308" w14:textId="77777777" w:rsidR="001239A9" w:rsidRDefault="001239A9" w:rsidP="003447AB">
      <w:pPr>
        <w:spacing w:line="240" w:lineRule="auto"/>
        <w:contextualSpacing/>
      </w:pPr>
      <w:r>
        <w:t>Kampvertens oppgave er å bidra til en god ramme rundt kampen preget av Fair play. Kampverten har på gul kampvertvest og har med seg foreldrevettkort.</w:t>
      </w:r>
    </w:p>
    <w:p w14:paraId="42C8295F" w14:textId="77777777" w:rsidR="004561CC" w:rsidRDefault="004561CC" w:rsidP="003447AB">
      <w:pPr>
        <w:spacing w:line="240" w:lineRule="auto"/>
        <w:contextualSpacing/>
        <w:rPr>
          <w:color w:val="FF0000"/>
        </w:rPr>
      </w:pPr>
    </w:p>
    <w:p w14:paraId="13E7F596" w14:textId="77777777" w:rsidR="001239A9" w:rsidRPr="00304CFE" w:rsidRDefault="00812DD1" w:rsidP="7CE129BD">
      <w:pPr>
        <w:spacing w:line="240" w:lineRule="auto"/>
        <w:contextualSpacing/>
      </w:pPr>
      <w:hyperlink r:id="rId67" w:history="1">
        <w:r w:rsidR="00304CFE">
          <w:rPr>
            <w:rStyle w:val="Hyperkobling"/>
          </w:rPr>
          <w:t>Kampvertinstruks finner du her</w:t>
        </w:r>
      </w:hyperlink>
    </w:p>
    <w:p w14:paraId="44C52753" w14:textId="77777777" w:rsidR="00437265" w:rsidRPr="0063292C" w:rsidRDefault="00437265" w:rsidP="003447AB">
      <w:pPr>
        <w:pStyle w:val="Overskrift2"/>
        <w:spacing w:line="240" w:lineRule="auto"/>
        <w:contextualSpacing/>
      </w:pPr>
      <w:bookmarkStart w:id="44" w:name="_Toc32216735"/>
      <w:r>
        <w:t>Dommer</w:t>
      </w:r>
      <w:bookmarkEnd w:id="44"/>
    </w:p>
    <w:p w14:paraId="5A827EF5" w14:textId="77777777" w:rsidR="00437265" w:rsidRPr="0063292C" w:rsidRDefault="00437265" w:rsidP="003447AB">
      <w:pPr>
        <w:tabs>
          <w:tab w:val="left" w:pos="1080"/>
        </w:tabs>
        <w:spacing w:line="240" w:lineRule="auto"/>
        <w:contextualSpacing/>
        <w:rPr>
          <w:rFonts w:cs="Arial"/>
        </w:rPr>
      </w:pPr>
      <w:r w:rsidRPr="00340481">
        <w:rPr>
          <w:rFonts w:cs="Arial"/>
        </w:rPr>
        <w:t xml:space="preserve">Klubben er avhengig av </w:t>
      </w:r>
      <w:r>
        <w:rPr>
          <w:rFonts w:cs="Arial"/>
        </w:rPr>
        <w:t>d</w:t>
      </w:r>
      <w:r w:rsidRPr="00340481">
        <w:rPr>
          <w:rFonts w:cs="Arial"/>
        </w:rPr>
        <w:t xml:space="preserve">ommere for å kunne </w:t>
      </w:r>
      <w:r>
        <w:rPr>
          <w:rFonts w:cs="Arial"/>
        </w:rPr>
        <w:t>spille kamper</w:t>
      </w:r>
      <w:r w:rsidRPr="00340481">
        <w:rPr>
          <w:rFonts w:cs="Arial"/>
        </w:rPr>
        <w:t xml:space="preserve">. </w:t>
      </w:r>
      <w:r>
        <w:rPr>
          <w:rFonts w:cs="Arial"/>
        </w:rPr>
        <w:t>D</w:t>
      </w:r>
      <w:r w:rsidRPr="00340481">
        <w:rPr>
          <w:rFonts w:cs="Arial"/>
        </w:rPr>
        <w:t>ommer</w:t>
      </w:r>
      <w:r>
        <w:rPr>
          <w:rFonts w:cs="Arial"/>
        </w:rPr>
        <w:t>n</w:t>
      </w:r>
      <w:r w:rsidRPr="00340481">
        <w:rPr>
          <w:rFonts w:cs="Arial"/>
        </w:rPr>
        <w:t>e har ansvar for å sikre en god gjennomføring av kamper.</w:t>
      </w:r>
    </w:p>
    <w:p w14:paraId="5B4D54BE" w14:textId="77777777" w:rsidR="00437265" w:rsidRPr="0063292C" w:rsidRDefault="00437265" w:rsidP="003447AB">
      <w:pPr>
        <w:tabs>
          <w:tab w:val="left" w:pos="1080"/>
        </w:tabs>
        <w:spacing w:line="240" w:lineRule="auto"/>
        <w:contextualSpacing/>
      </w:pPr>
      <w:r w:rsidRPr="00340481">
        <w:t>Dommer</w:t>
      </w:r>
      <w:r>
        <w:t>n</w:t>
      </w:r>
      <w:r w:rsidRPr="00340481">
        <w:t>e bør være kjent med</w:t>
      </w:r>
    </w:p>
    <w:p w14:paraId="40B8F1C3" w14:textId="77777777" w:rsidR="00437265" w:rsidRDefault="00437265" w:rsidP="00EC111F">
      <w:pPr>
        <w:pStyle w:val="Listeavsnitt"/>
        <w:numPr>
          <w:ilvl w:val="0"/>
          <w:numId w:val="16"/>
        </w:numPr>
        <w:spacing w:line="240" w:lineRule="auto"/>
      </w:pPr>
      <w:r w:rsidRPr="00340481">
        <w:t xml:space="preserve">hva klubben står for (verdier, visjon og </w:t>
      </w:r>
      <w:r>
        <w:t>formål</w:t>
      </w:r>
      <w:r w:rsidRPr="00340481">
        <w:t>)</w:t>
      </w:r>
    </w:p>
    <w:p w14:paraId="121F9F88" w14:textId="77777777" w:rsidR="00437265" w:rsidRDefault="00437265" w:rsidP="00EC111F">
      <w:pPr>
        <w:pStyle w:val="Listeavsnitt"/>
        <w:numPr>
          <w:ilvl w:val="0"/>
          <w:numId w:val="16"/>
        </w:numPr>
        <w:spacing w:line="240" w:lineRule="auto"/>
      </w:pPr>
      <w:r w:rsidRPr="00340481">
        <w:t>krav til dommere på ulike nivåer</w:t>
      </w:r>
    </w:p>
    <w:p w14:paraId="6237E824" w14:textId="77777777" w:rsidR="00437265" w:rsidRDefault="00437265" w:rsidP="00EC111F">
      <w:pPr>
        <w:pStyle w:val="Listeavsnitt"/>
        <w:numPr>
          <w:ilvl w:val="0"/>
          <w:numId w:val="16"/>
        </w:numPr>
        <w:spacing w:line="240" w:lineRule="auto"/>
      </w:pPr>
      <w:r w:rsidRPr="00340481">
        <w:lastRenderedPageBreak/>
        <w:t>medlemskap</w:t>
      </w:r>
    </w:p>
    <w:p w14:paraId="15D18EB6" w14:textId="77777777" w:rsidR="00437265" w:rsidRDefault="00437265" w:rsidP="00EC111F">
      <w:pPr>
        <w:pStyle w:val="Listeavsnitt"/>
        <w:numPr>
          <w:ilvl w:val="0"/>
          <w:numId w:val="16"/>
        </w:numPr>
        <w:spacing w:line="240" w:lineRule="auto"/>
      </w:pPr>
      <w:r w:rsidRPr="00340481">
        <w:t>lisens og forsikringer</w:t>
      </w:r>
    </w:p>
    <w:p w14:paraId="235CA998" w14:textId="77777777" w:rsidR="00437265" w:rsidRDefault="00437265" w:rsidP="00EC111F">
      <w:pPr>
        <w:pStyle w:val="Listeavsnitt"/>
        <w:numPr>
          <w:ilvl w:val="0"/>
          <w:numId w:val="16"/>
        </w:numPr>
        <w:spacing w:line="240" w:lineRule="auto"/>
      </w:pPr>
      <w:r w:rsidRPr="00340481">
        <w:t>klubbens retningslinjer og forventninger til dommere</w:t>
      </w:r>
    </w:p>
    <w:p w14:paraId="34E2FF04" w14:textId="77777777" w:rsidR="00437265" w:rsidRDefault="00437265" w:rsidP="00EC111F">
      <w:pPr>
        <w:pStyle w:val="Listeavsnitt"/>
        <w:numPr>
          <w:ilvl w:val="0"/>
          <w:numId w:val="16"/>
        </w:numPr>
        <w:spacing w:line="240" w:lineRule="auto"/>
      </w:pPr>
      <w:r w:rsidRPr="00340481">
        <w:t>hva klubben tilbyr sine dommere (utstyr, bekledning, kurs …)</w:t>
      </w:r>
    </w:p>
    <w:p w14:paraId="035E0B48" w14:textId="77777777" w:rsidR="00437265" w:rsidRDefault="00812DD1" w:rsidP="003447AB">
      <w:pPr>
        <w:spacing w:line="240" w:lineRule="auto"/>
        <w:contextualSpacing/>
      </w:pPr>
      <w:hyperlink r:id="rId68" w:history="1">
        <w:r w:rsidR="00304CFE" w:rsidRPr="00304CFE">
          <w:rPr>
            <w:rStyle w:val="Hyperkobling"/>
          </w:rPr>
          <w:t>I</w:t>
        </w:r>
        <w:r w:rsidR="00437265" w:rsidRPr="00304CFE">
          <w:rPr>
            <w:rStyle w:val="Hyperkobling"/>
          </w:rPr>
          <w:t xml:space="preserve">nformasjon om dommerutdanning </w:t>
        </w:r>
        <w:r w:rsidR="00C90E43" w:rsidRPr="00304CFE">
          <w:rPr>
            <w:rStyle w:val="Hyperkobling"/>
          </w:rPr>
          <w:t>i Norges Fotballforbund</w:t>
        </w:r>
        <w:r w:rsidR="00437265" w:rsidRPr="00304CFE">
          <w:rPr>
            <w:rStyle w:val="Hyperkobling"/>
          </w:rPr>
          <w:t>.</w:t>
        </w:r>
      </w:hyperlink>
      <w:r w:rsidR="00437265">
        <w:br/>
      </w:r>
    </w:p>
    <w:p w14:paraId="0E610488" w14:textId="77777777" w:rsidR="00437265" w:rsidRPr="0063292C" w:rsidRDefault="00437265" w:rsidP="003447AB">
      <w:pPr>
        <w:pStyle w:val="Overskrift1"/>
        <w:spacing w:line="240" w:lineRule="auto"/>
        <w:contextualSpacing/>
      </w:pPr>
      <w:bookmarkStart w:id="45" w:name="_Toc32216743"/>
      <w:r w:rsidRPr="00340481">
        <w:t>Klubbdrift</w:t>
      </w:r>
      <w:bookmarkEnd w:id="45"/>
    </w:p>
    <w:p w14:paraId="3AF79C4A" w14:textId="77777777" w:rsidR="00437265" w:rsidRPr="0063292C" w:rsidRDefault="00437265" w:rsidP="003447AB">
      <w:pPr>
        <w:spacing w:line="240" w:lineRule="auto"/>
        <w:contextualSpacing/>
        <w:rPr>
          <w:sz w:val="24"/>
          <w:szCs w:val="24"/>
        </w:rPr>
      </w:pPr>
      <w:r>
        <w:rPr>
          <w:sz w:val="24"/>
          <w:szCs w:val="24"/>
        </w:rPr>
        <w:t>I denne delen av klubbhåndboka beskriver klubben hvordan de arbeider for å oppnå en velfungerende drift av klubben.</w:t>
      </w:r>
    </w:p>
    <w:p w14:paraId="48339647" w14:textId="77777777" w:rsidR="00437265" w:rsidRPr="00340481" w:rsidRDefault="00437265" w:rsidP="003447AB">
      <w:pPr>
        <w:spacing w:line="240" w:lineRule="auto"/>
        <w:contextualSpacing/>
      </w:pPr>
    </w:p>
    <w:p w14:paraId="7E1901FF" w14:textId="2072B0B0" w:rsidR="00437265" w:rsidRDefault="00437265" w:rsidP="003447AB">
      <w:pPr>
        <w:spacing w:line="240" w:lineRule="auto"/>
        <w:contextualSpacing/>
      </w:pPr>
      <w:bookmarkStart w:id="46" w:name="_Toc32216744"/>
      <w:r w:rsidRPr="0063292C">
        <w:rPr>
          <w:rStyle w:val="Overskrift2Tegn"/>
        </w:rPr>
        <w:t>Årshjul</w:t>
      </w:r>
      <w:bookmarkEnd w:id="46"/>
      <w:r>
        <w:rPr>
          <w:rStyle w:val="Overskrift2Tegn"/>
        </w:rPr>
        <w:br/>
      </w:r>
      <w:r w:rsidRPr="00340481">
        <w:t>Klubben bør ha en oversikt som viser de viktigste tingene som skjer i klubben hvert år. Noen klubber velger å lage et årshjul, mens andre setter oppgavene inn i en kalender som viser når ting skal gjøres.</w:t>
      </w:r>
    </w:p>
    <w:tbl>
      <w:tblPr>
        <w:tblW w:w="6131" w:type="pct"/>
        <w:tblLayout w:type="fixed"/>
        <w:tblLook w:val="0600" w:firstRow="0" w:lastRow="0" w:firstColumn="0" w:lastColumn="0" w:noHBand="1" w:noVBand="1"/>
      </w:tblPr>
      <w:tblGrid>
        <w:gridCol w:w="561"/>
        <w:gridCol w:w="158"/>
        <w:gridCol w:w="2312"/>
        <w:gridCol w:w="1504"/>
        <w:gridCol w:w="667"/>
        <w:gridCol w:w="2311"/>
        <w:gridCol w:w="1463"/>
        <w:gridCol w:w="42"/>
        <w:gridCol w:w="2104"/>
      </w:tblGrid>
      <w:tr w:rsidR="005D07AC" w:rsidRPr="008D279F" w14:paraId="4C411052" w14:textId="77777777" w:rsidTr="00107BBB">
        <w:trPr>
          <w:gridAfter w:val="2"/>
          <w:wAfter w:w="2146" w:type="dxa"/>
          <w:trHeight w:hRule="exact" w:val="1363"/>
        </w:trPr>
        <w:tc>
          <w:tcPr>
            <w:tcW w:w="561" w:type="dxa"/>
          </w:tcPr>
          <w:p w14:paraId="3DFCAA13" w14:textId="77777777" w:rsidR="005D07AC" w:rsidRPr="008D279F" w:rsidRDefault="005D07AC" w:rsidP="002B2387">
            <w:pPr>
              <w:pStyle w:val="Tittelptimeplan"/>
              <w:rPr>
                <w:color w:val="242852" w:themeColor="text2"/>
                <w:lang w:val="nb-NO"/>
              </w:rPr>
            </w:pPr>
          </w:p>
        </w:tc>
        <w:tc>
          <w:tcPr>
            <w:tcW w:w="8415" w:type="dxa"/>
            <w:gridSpan w:val="6"/>
          </w:tcPr>
          <w:p w14:paraId="21156143" w14:textId="77777777" w:rsidR="005D07AC" w:rsidRPr="008D279F" w:rsidRDefault="005D07AC" w:rsidP="002B2387">
            <w:pPr>
              <w:pStyle w:val="Tittelptimeplan"/>
              <w:jc w:val="right"/>
              <w:rPr>
                <w:lang w:val="nb-NO"/>
              </w:rPr>
            </w:pPr>
            <w:r w:rsidRPr="008D279F">
              <w:rPr>
                <w:lang w:val="nb-NO" w:bidi="nb-NO"/>
              </w:rPr>
              <w:br/>
            </w:r>
            <w:r>
              <w:rPr>
                <w:lang w:val="nb-NO" w:bidi="nb-NO"/>
              </w:rPr>
              <w:t>Årshjul</w:t>
            </w:r>
            <w:r w:rsidRPr="008D279F">
              <w:rPr>
                <w:lang w:val="nb-NO" w:bidi="nb-NO"/>
              </w:rPr>
              <w:t xml:space="preserve"> </w:t>
            </w:r>
          </w:p>
        </w:tc>
      </w:tr>
      <w:tr w:rsidR="005D07AC" w:rsidRPr="008D279F" w14:paraId="40CDC2FC" w14:textId="77777777" w:rsidTr="00107BBB">
        <w:trPr>
          <w:gridAfter w:val="2"/>
          <w:wAfter w:w="2146" w:type="dxa"/>
          <w:trHeight w:hRule="exact" w:val="698"/>
        </w:trPr>
        <w:tc>
          <w:tcPr>
            <w:tcW w:w="719" w:type="dxa"/>
            <w:gridSpan w:val="2"/>
          </w:tcPr>
          <w:p w14:paraId="771BF07A" w14:textId="77777777" w:rsidR="005D07AC" w:rsidRPr="008D279F" w:rsidRDefault="005D07AC" w:rsidP="002B2387">
            <w:pPr>
              <w:pStyle w:val="Ukedag"/>
              <w:rPr>
                <w:rFonts w:ascii="Calibri" w:hAnsi="Calibri"/>
                <w:color w:val="auto"/>
                <w:sz w:val="22"/>
                <w:lang w:val="nb-NO"/>
              </w:rPr>
            </w:pPr>
            <w:r w:rsidRPr="008D279F">
              <w:rPr>
                <w:rFonts w:ascii="Calibri" w:eastAsia="Calibri" w:hAnsi="Calibri"/>
                <w:color w:val="auto"/>
                <w:sz w:val="22"/>
                <w:lang w:val="nb-NO" w:bidi="nb-NO"/>
              </w:rPr>
              <w:br/>
            </w:r>
            <w:r w:rsidRPr="008D279F">
              <w:rPr>
                <w:rFonts w:ascii="Calibri" w:eastAsia="Calibri" w:hAnsi="Calibri"/>
                <w:color w:val="auto"/>
                <w:sz w:val="22"/>
                <w:lang w:val="nb-NO" w:bidi="nb-NO"/>
              </w:rPr>
              <w:br/>
            </w:r>
          </w:p>
          <w:p w14:paraId="05E57E98" w14:textId="77777777" w:rsidR="005D07AC" w:rsidRPr="008D279F" w:rsidRDefault="005D07AC" w:rsidP="002B2387">
            <w:pPr>
              <w:pStyle w:val="Ukedag"/>
              <w:rPr>
                <w:rFonts w:ascii="Calibri" w:hAnsi="Calibri"/>
                <w:color w:val="auto"/>
                <w:sz w:val="22"/>
                <w:lang w:val="nb-NO"/>
              </w:rPr>
            </w:pPr>
          </w:p>
        </w:tc>
        <w:tc>
          <w:tcPr>
            <w:tcW w:w="3816" w:type="dxa"/>
            <w:gridSpan w:val="2"/>
            <w:vAlign w:val="bottom"/>
          </w:tcPr>
          <w:p w14:paraId="503653E0" w14:textId="77777777" w:rsidR="005D07AC" w:rsidRPr="008D279F" w:rsidRDefault="005D07AC" w:rsidP="002B2387">
            <w:pPr>
              <w:pStyle w:val="Ukedag"/>
              <w:rPr>
                <w:rFonts w:ascii="Calibri" w:hAnsi="Calibri"/>
                <w:lang w:val="nb-NO"/>
              </w:rPr>
            </w:pPr>
            <w:r>
              <w:rPr>
                <w:rFonts w:ascii="Calibri" w:hAnsi="Calibri"/>
                <w:lang w:val="nb-NO"/>
              </w:rPr>
              <w:t>Januar</w:t>
            </w:r>
          </w:p>
        </w:tc>
        <w:tc>
          <w:tcPr>
            <w:tcW w:w="667" w:type="dxa"/>
            <w:vAlign w:val="bottom"/>
          </w:tcPr>
          <w:p w14:paraId="4F3C9D3A" w14:textId="77777777" w:rsidR="005D07AC" w:rsidRPr="008D279F" w:rsidRDefault="005D07AC" w:rsidP="002B2387">
            <w:pPr>
              <w:pStyle w:val="Ukedag"/>
              <w:rPr>
                <w:rFonts w:ascii="Calibri" w:hAnsi="Calibri"/>
                <w:color w:val="auto"/>
                <w:sz w:val="22"/>
                <w:lang w:val="nb-NO"/>
              </w:rPr>
            </w:pPr>
          </w:p>
        </w:tc>
        <w:tc>
          <w:tcPr>
            <w:tcW w:w="3774" w:type="dxa"/>
            <w:gridSpan w:val="2"/>
            <w:vAlign w:val="bottom"/>
          </w:tcPr>
          <w:p w14:paraId="6368A6A4" w14:textId="77777777" w:rsidR="005D07AC" w:rsidRPr="008D279F" w:rsidRDefault="005D07AC" w:rsidP="002B2387">
            <w:pPr>
              <w:pStyle w:val="Ukedag"/>
              <w:rPr>
                <w:lang w:val="nb-NO"/>
              </w:rPr>
            </w:pPr>
            <w:r>
              <w:rPr>
                <w:lang w:val="nb-NO"/>
              </w:rPr>
              <w:t>Februar</w:t>
            </w:r>
          </w:p>
        </w:tc>
      </w:tr>
      <w:tr w:rsidR="005D07AC" w:rsidRPr="008D279F" w14:paraId="1D55CB6B" w14:textId="77777777" w:rsidTr="00107BBB">
        <w:trPr>
          <w:gridAfter w:val="1"/>
          <w:wAfter w:w="2104" w:type="dxa"/>
          <w:trHeight w:hRule="exact" w:val="303"/>
        </w:trPr>
        <w:tc>
          <w:tcPr>
            <w:tcW w:w="719" w:type="dxa"/>
            <w:gridSpan w:val="2"/>
          </w:tcPr>
          <w:p w14:paraId="30BE1C7B" w14:textId="77777777" w:rsidR="005D07AC" w:rsidRPr="008D279F" w:rsidRDefault="005D07AC" w:rsidP="002B2387">
            <w:pPr>
              <w:pStyle w:val="Klokkeslett"/>
              <w:rPr>
                <w:color w:val="auto"/>
                <w:lang w:val="nb-NO"/>
              </w:rPr>
            </w:pPr>
          </w:p>
        </w:tc>
        <w:tc>
          <w:tcPr>
            <w:tcW w:w="2312" w:type="dxa"/>
            <w:shd w:val="clear" w:color="auto" w:fill="4A66AC" w:themeFill="accent1"/>
          </w:tcPr>
          <w:p w14:paraId="085779D9" w14:textId="77777777" w:rsidR="005D07AC" w:rsidRPr="008D279F" w:rsidRDefault="005D07AC" w:rsidP="002B2387">
            <w:pPr>
              <w:pStyle w:val="Kolonneoverskrift"/>
              <w:rPr>
                <w:lang w:val="nb-NO"/>
              </w:rPr>
            </w:pPr>
            <w:r>
              <w:rPr>
                <w:lang w:val="nb-NO" w:bidi="nb-NO"/>
              </w:rPr>
              <w:t>Oppgave</w:t>
            </w:r>
          </w:p>
        </w:tc>
        <w:tc>
          <w:tcPr>
            <w:tcW w:w="1504" w:type="dxa"/>
            <w:shd w:val="clear" w:color="auto" w:fill="4A66AC" w:themeFill="accent1"/>
          </w:tcPr>
          <w:p w14:paraId="1EEA212C" w14:textId="77777777" w:rsidR="005D07AC" w:rsidRPr="008D279F" w:rsidRDefault="005D07AC" w:rsidP="002B2387">
            <w:pPr>
              <w:pStyle w:val="Kolonneoverskrift"/>
              <w:rPr>
                <w:lang w:val="nb-NO"/>
              </w:rPr>
            </w:pPr>
            <w:r>
              <w:rPr>
                <w:lang w:val="nb-NO" w:bidi="nb-NO"/>
              </w:rPr>
              <w:t>Ansvarlig</w:t>
            </w:r>
          </w:p>
        </w:tc>
        <w:tc>
          <w:tcPr>
            <w:tcW w:w="667" w:type="dxa"/>
          </w:tcPr>
          <w:p w14:paraId="17075653" w14:textId="77777777" w:rsidR="005D07AC" w:rsidRPr="008D279F" w:rsidRDefault="005D07AC" w:rsidP="002B2387">
            <w:pPr>
              <w:pStyle w:val="Klokkeslett"/>
              <w:rPr>
                <w:color w:val="FFFFFF" w:themeColor="background1"/>
                <w:lang w:val="nb-NO"/>
              </w:rPr>
            </w:pPr>
          </w:p>
        </w:tc>
        <w:tc>
          <w:tcPr>
            <w:tcW w:w="2311" w:type="dxa"/>
            <w:shd w:val="clear" w:color="auto" w:fill="4A66AC" w:themeFill="accent1"/>
          </w:tcPr>
          <w:p w14:paraId="0F87709E" w14:textId="77777777" w:rsidR="005D07AC" w:rsidRPr="008D279F" w:rsidRDefault="005D07AC" w:rsidP="002B2387">
            <w:pPr>
              <w:pStyle w:val="Kolonneoverskrift"/>
              <w:rPr>
                <w:lang w:val="nb-NO"/>
              </w:rPr>
            </w:pPr>
            <w:r>
              <w:rPr>
                <w:lang w:val="nb-NO" w:bidi="nb-NO"/>
              </w:rPr>
              <w:t>Oppgave</w:t>
            </w:r>
          </w:p>
        </w:tc>
        <w:tc>
          <w:tcPr>
            <w:tcW w:w="1505" w:type="dxa"/>
            <w:gridSpan w:val="2"/>
            <w:shd w:val="clear" w:color="auto" w:fill="4A66AC" w:themeFill="accent1"/>
          </w:tcPr>
          <w:p w14:paraId="59F8154B" w14:textId="77777777" w:rsidR="005D07AC" w:rsidRPr="008D279F" w:rsidRDefault="005D07AC" w:rsidP="002B2387">
            <w:pPr>
              <w:pStyle w:val="Kolonneoverskrift"/>
              <w:rPr>
                <w:lang w:val="nb-NO"/>
              </w:rPr>
            </w:pPr>
            <w:r>
              <w:rPr>
                <w:lang w:val="nb-NO" w:bidi="nb-NO"/>
              </w:rPr>
              <w:t>Ansvarlig</w:t>
            </w:r>
          </w:p>
        </w:tc>
      </w:tr>
      <w:tr w:rsidR="005D07AC" w:rsidRPr="008D279F" w14:paraId="4FC10285" w14:textId="77777777" w:rsidTr="00107BBB">
        <w:trPr>
          <w:gridAfter w:val="1"/>
          <w:wAfter w:w="2104" w:type="dxa"/>
          <w:trHeight w:hRule="exact" w:val="303"/>
        </w:trPr>
        <w:tc>
          <w:tcPr>
            <w:tcW w:w="719" w:type="dxa"/>
            <w:gridSpan w:val="2"/>
          </w:tcPr>
          <w:p w14:paraId="7F69944B" w14:textId="77777777" w:rsidR="005D07AC" w:rsidRPr="008D279F" w:rsidRDefault="005D07AC" w:rsidP="002B2387">
            <w:pPr>
              <w:pStyle w:val="Klokkeslett"/>
              <w:rPr>
                <w:lang w:val="nb-NO"/>
              </w:rPr>
            </w:pPr>
          </w:p>
        </w:tc>
        <w:tc>
          <w:tcPr>
            <w:tcW w:w="2312" w:type="dxa"/>
          </w:tcPr>
          <w:p w14:paraId="106B0BF1" w14:textId="6BE664FF" w:rsidR="005D07AC" w:rsidRPr="008D279F" w:rsidRDefault="00107BBB" w:rsidP="002B2387">
            <w:pPr>
              <w:pStyle w:val="Navnogtall"/>
              <w:rPr>
                <w:lang w:val="nb-NO"/>
              </w:rPr>
            </w:pPr>
            <w:r>
              <w:rPr>
                <w:lang w:val="nb-NO"/>
              </w:rPr>
              <w:t>Styremøte</w:t>
            </w:r>
          </w:p>
        </w:tc>
        <w:tc>
          <w:tcPr>
            <w:tcW w:w="1504" w:type="dxa"/>
          </w:tcPr>
          <w:p w14:paraId="75B5D86A" w14:textId="4AB4C1B3" w:rsidR="005D07AC" w:rsidRPr="008D279F" w:rsidRDefault="00107BBB" w:rsidP="002B2387">
            <w:pPr>
              <w:pStyle w:val="Navnogtall"/>
              <w:rPr>
                <w:lang w:val="nb-NO"/>
              </w:rPr>
            </w:pPr>
            <w:r>
              <w:rPr>
                <w:lang w:val="nb-NO"/>
              </w:rPr>
              <w:t>Leder</w:t>
            </w:r>
          </w:p>
        </w:tc>
        <w:tc>
          <w:tcPr>
            <w:tcW w:w="667" w:type="dxa"/>
          </w:tcPr>
          <w:p w14:paraId="5C3C5FBB" w14:textId="77777777" w:rsidR="005D07AC" w:rsidRPr="008D279F" w:rsidRDefault="005D07AC" w:rsidP="002B2387">
            <w:pPr>
              <w:pStyle w:val="Klokkeslett"/>
              <w:jc w:val="left"/>
              <w:rPr>
                <w:lang w:val="nb-NO"/>
              </w:rPr>
            </w:pPr>
          </w:p>
        </w:tc>
        <w:tc>
          <w:tcPr>
            <w:tcW w:w="2311" w:type="dxa"/>
          </w:tcPr>
          <w:p w14:paraId="13316147" w14:textId="7243480F" w:rsidR="005D07AC" w:rsidRPr="008D279F" w:rsidRDefault="00107BBB" w:rsidP="002B2387">
            <w:pPr>
              <w:pStyle w:val="Navnogtall"/>
              <w:rPr>
                <w:lang w:val="nb-NO"/>
              </w:rPr>
            </w:pPr>
            <w:r>
              <w:rPr>
                <w:lang w:val="nb-NO"/>
              </w:rPr>
              <w:t>Styremøte</w:t>
            </w:r>
          </w:p>
        </w:tc>
        <w:tc>
          <w:tcPr>
            <w:tcW w:w="1505" w:type="dxa"/>
            <w:gridSpan w:val="2"/>
          </w:tcPr>
          <w:p w14:paraId="686D9A30" w14:textId="043F3FF5" w:rsidR="005D07AC" w:rsidRPr="008D279F" w:rsidRDefault="00107BBB" w:rsidP="002B2387">
            <w:pPr>
              <w:pStyle w:val="Navnogtall"/>
              <w:rPr>
                <w:lang w:val="nb-NO"/>
              </w:rPr>
            </w:pPr>
            <w:r>
              <w:rPr>
                <w:lang w:val="nb-NO"/>
              </w:rPr>
              <w:t>Leder</w:t>
            </w:r>
          </w:p>
        </w:tc>
      </w:tr>
      <w:tr w:rsidR="005D07AC" w:rsidRPr="008D279F" w14:paraId="024FC642" w14:textId="77777777" w:rsidTr="00107BBB">
        <w:trPr>
          <w:gridAfter w:val="1"/>
          <w:wAfter w:w="2104" w:type="dxa"/>
          <w:trHeight w:hRule="exact" w:val="303"/>
        </w:trPr>
        <w:tc>
          <w:tcPr>
            <w:tcW w:w="719" w:type="dxa"/>
            <w:gridSpan w:val="2"/>
          </w:tcPr>
          <w:p w14:paraId="3A8A956A" w14:textId="77777777" w:rsidR="005D07AC" w:rsidRPr="008D279F" w:rsidRDefault="005D07AC" w:rsidP="002B2387">
            <w:pPr>
              <w:pStyle w:val="Klokkeslett"/>
              <w:rPr>
                <w:lang w:val="nb-NO"/>
              </w:rPr>
            </w:pPr>
          </w:p>
        </w:tc>
        <w:tc>
          <w:tcPr>
            <w:tcW w:w="2312" w:type="dxa"/>
            <w:shd w:val="clear" w:color="auto" w:fill="F2F2F2" w:themeFill="background1" w:themeFillShade="F2"/>
          </w:tcPr>
          <w:p w14:paraId="7192C8F7" w14:textId="142A5ECB" w:rsidR="005D07AC" w:rsidRPr="008D279F" w:rsidRDefault="00733CDA" w:rsidP="002B2387">
            <w:pPr>
              <w:pStyle w:val="Navnogtall"/>
              <w:rPr>
                <w:lang w:val="nb-NO"/>
              </w:rPr>
            </w:pPr>
            <w:r>
              <w:rPr>
                <w:lang w:val="nb-NO"/>
              </w:rPr>
              <w:t>10.01 Lagspåmelding</w:t>
            </w:r>
          </w:p>
        </w:tc>
        <w:tc>
          <w:tcPr>
            <w:tcW w:w="1504" w:type="dxa"/>
            <w:shd w:val="clear" w:color="auto" w:fill="F2F2F2" w:themeFill="background1" w:themeFillShade="F2"/>
          </w:tcPr>
          <w:p w14:paraId="2734942F" w14:textId="77777777" w:rsidR="005D07AC" w:rsidRPr="008D279F" w:rsidRDefault="005D07AC" w:rsidP="002B2387">
            <w:pPr>
              <w:pStyle w:val="Navnogtall"/>
              <w:rPr>
                <w:lang w:val="nb-NO"/>
              </w:rPr>
            </w:pPr>
          </w:p>
        </w:tc>
        <w:tc>
          <w:tcPr>
            <w:tcW w:w="667" w:type="dxa"/>
          </w:tcPr>
          <w:p w14:paraId="27258AA5" w14:textId="77777777" w:rsidR="005D07AC" w:rsidRPr="008D279F" w:rsidRDefault="005D07AC" w:rsidP="002B2387">
            <w:pPr>
              <w:pStyle w:val="Klokkeslett"/>
              <w:rPr>
                <w:lang w:val="nb-NO"/>
              </w:rPr>
            </w:pPr>
          </w:p>
        </w:tc>
        <w:tc>
          <w:tcPr>
            <w:tcW w:w="2311" w:type="dxa"/>
            <w:shd w:val="clear" w:color="auto" w:fill="F2F2F2" w:themeFill="background1" w:themeFillShade="F2"/>
          </w:tcPr>
          <w:p w14:paraId="66449EED" w14:textId="3BCBA2D5" w:rsidR="005D07AC" w:rsidRPr="008D279F" w:rsidRDefault="00882D93" w:rsidP="002B2387">
            <w:pPr>
              <w:pStyle w:val="Navnogtall"/>
              <w:rPr>
                <w:lang w:val="nb-NO"/>
              </w:rPr>
            </w:pPr>
            <w:r>
              <w:rPr>
                <w:lang w:val="nb-NO"/>
              </w:rPr>
              <w:t>Årsmøte fotballgruppa</w:t>
            </w:r>
          </w:p>
        </w:tc>
        <w:tc>
          <w:tcPr>
            <w:tcW w:w="1505" w:type="dxa"/>
            <w:gridSpan w:val="2"/>
            <w:shd w:val="clear" w:color="auto" w:fill="F2F2F2" w:themeFill="background1" w:themeFillShade="F2"/>
          </w:tcPr>
          <w:p w14:paraId="7191D2C5" w14:textId="77777777" w:rsidR="005D07AC" w:rsidRPr="008D279F" w:rsidRDefault="005D07AC" w:rsidP="002B2387">
            <w:pPr>
              <w:pStyle w:val="Navnogtall"/>
              <w:rPr>
                <w:lang w:val="nb-NO"/>
              </w:rPr>
            </w:pPr>
          </w:p>
        </w:tc>
      </w:tr>
      <w:tr w:rsidR="005D07AC" w:rsidRPr="008D279F" w14:paraId="5135809D" w14:textId="77777777" w:rsidTr="00882D93">
        <w:trPr>
          <w:gridAfter w:val="1"/>
          <w:wAfter w:w="2104" w:type="dxa"/>
          <w:trHeight w:hRule="exact" w:val="267"/>
        </w:trPr>
        <w:tc>
          <w:tcPr>
            <w:tcW w:w="719" w:type="dxa"/>
            <w:gridSpan w:val="2"/>
          </w:tcPr>
          <w:p w14:paraId="49757AAA" w14:textId="77777777" w:rsidR="005D07AC" w:rsidRPr="008D279F" w:rsidRDefault="005D07AC" w:rsidP="002B2387">
            <w:pPr>
              <w:pStyle w:val="Klokkeslett"/>
              <w:rPr>
                <w:lang w:val="nb-NO"/>
              </w:rPr>
            </w:pPr>
          </w:p>
        </w:tc>
        <w:tc>
          <w:tcPr>
            <w:tcW w:w="2312" w:type="dxa"/>
          </w:tcPr>
          <w:p w14:paraId="3AEF9770" w14:textId="0AE3C4A7" w:rsidR="005D07AC" w:rsidRPr="008D279F" w:rsidRDefault="00733CDA" w:rsidP="002B2387">
            <w:pPr>
              <w:pStyle w:val="Navnogtall"/>
              <w:rPr>
                <w:lang w:val="nb-NO"/>
              </w:rPr>
            </w:pPr>
            <w:r>
              <w:rPr>
                <w:lang w:val="nb-NO"/>
              </w:rPr>
              <w:t>20.01 Lagspåmelding</w:t>
            </w:r>
          </w:p>
        </w:tc>
        <w:tc>
          <w:tcPr>
            <w:tcW w:w="1504" w:type="dxa"/>
          </w:tcPr>
          <w:p w14:paraId="14917FB4" w14:textId="77777777" w:rsidR="005D07AC" w:rsidRPr="008D279F" w:rsidRDefault="005D07AC" w:rsidP="002B2387">
            <w:pPr>
              <w:pStyle w:val="Navnogtall"/>
              <w:rPr>
                <w:lang w:val="nb-NO"/>
              </w:rPr>
            </w:pPr>
          </w:p>
        </w:tc>
        <w:tc>
          <w:tcPr>
            <w:tcW w:w="667" w:type="dxa"/>
          </w:tcPr>
          <w:p w14:paraId="2CDCD1F7" w14:textId="77777777" w:rsidR="005D07AC" w:rsidRPr="008D279F" w:rsidRDefault="005D07AC" w:rsidP="002B2387">
            <w:pPr>
              <w:pStyle w:val="Klokkeslett"/>
              <w:rPr>
                <w:lang w:val="nb-NO"/>
              </w:rPr>
            </w:pPr>
          </w:p>
        </w:tc>
        <w:tc>
          <w:tcPr>
            <w:tcW w:w="2311" w:type="dxa"/>
          </w:tcPr>
          <w:p w14:paraId="2E6FC5B3" w14:textId="3A7105DA" w:rsidR="005D07AC" w:rsidRPr="008D279F" w:rsidRDefault="00733CDA" w:rsidP="002B2387">
            <w:pPr>
              <w:pStyle w:val="Navnogtall"/>
              <w:rPr>
                <w:lang w:val="nb-NO"/>
              </w:rPr>
            </w:pPr>
            <w:r>
              <w:rPr>
                <w:lang w:val="nb-NO"/>
              </w:rPr>
              <w:t>20.02 Lagspåmelding ungd</w:t>
            </w:r>
          </w:p>
        </w:tc>
        <w:tc>
          <w:tcPr>
            <w:tcW w:w="1505" w:type="dxa"/>
            <w:gridSpan w:val="2"/>
          </w:tcPr>
          <w:p w14:paraId="11003D1F" w14:textId="77777777" w:rsidR="005D07AC" w:rsidRPr="008D279F" w:rsidRDefault="005D07AC" w:rsidP="002B2387">
            <w:pPr>
              <w:pStyle w:val="Navnogtall"/>
              <w:rPr>
                <w:lang w:val="nb-NO"/>
              </w:rPr>
            </w:pPr>
          </w:p>
        </w:tc>
      </w:tr>
      <w:tr w:rsidR="005D07AC" w:rsidRPr="008D279F" w14:paraId="43F20310" w14:textId="77777777" w:rsidTr="00107BBB">
        <w:trPr>
          <w:gridAfter w:val="1"/>
          <w:wAfter w:w="2104" w:type="dxa"/>
          <w:trHeight w:hRule="exact" w:val="303"/>
        </w:trPr>
        <w:tc>
          <w:tcPr>
            <w:tcW w:w="719" w:type="dxa"/>
            <w:gridSpan w:val="2"/>
          </w:tcPr>
          <w:p w14:paraId="0C93E346" w14:textId="77777777" w:rsidR="005D07AC" w:rsidRPr="008D279F" w:rsidRDefault="005D07AC" w:rsidP="002B2387">
            <w:pPr>
              <w:pStyle w:val="Klokkeslett"/>
              <w:rPr>
                <w:lang w:val="nb-NO"/>
              </w:rPr>
            </w:pPr>
          </w:p>
        </w:tc>
        <w:tc>
          <w:tcPr>
            <w:tcW w:w="2312" w:type="dxa"/>
            <w:shd w:val="clear" w:color="auto" w:fill="F2F2F2" w:themeFill="background1" w:themeFillShade="F2"/>
          </w:tcPr>
          <w:p w14:paraId="2082BEE9" w14:textId="038FEAB1" w:rsidR="005D07AC" w:rsidRPr="008D279F" w:rsidRDefault="00882D93" w:rsidP="002B2387">
            <w:pPr>
              <w:pStyle w:val="Navnogtall"/>
              <w:rPr>
                <w:lang w:val="nb-NO"/>
              </w:rPr>
            </w:pPr>
            <w:r>
              <w:rPr>
                <w:lang w:val="nb-NO"/>
              </w:rPr>
              <w:t>Årsmelding fra lagene</w:t>
            </w:r>
          </w:p>
        </w:tc>
        <w:tc>
          <w:tcPr>
            <w:tcW w:w="1504" w:type="dxa"/>
            <w:shd w:val="clear" w:color="auto" w:fill="F2F2F2" w:themeFill="background1" w:themeFillShade="F2"/>
          </w:tcPr>
          <w:p w14:paraId="52E2B940" w14:textId="77777777" w:rsidR="005D07AC" w:rsidRPr="008D279F" w:rsidRDefault="005D07AC" w:rsidP="002B2387">
            <w:pPr>
              <w:pStyle w:val="Navnogtall"/>
              <w:rPr>
                <w:lang w:val="nb-NO"/>
              </w:rPr>
            </w:pPr>
          </w:p>
        </w:tc>
        <w:tc>
          <w:tcPr>
            <w:tcW w:w="667" w:type="dxa"/>
          </w:tcPr>
          <w:p w14:paraId="5EE9A676" w14:textId="77777777" w:rsidR="005D07AC" w:rsidRPr="008D279F" w:rsidRDefault="005D07AC" w:rsidP="002B2387">
            <w:pPr>
              <w:pStyle w:val="Klokkeslett"/>
              <w:rPr>
                <w:lang w:val="nb-NO"/>
              </w:rPr>
            </w:pPr>
          </w:p>
        </w:tc>
        <w:tc>
          <w:tcPr>
            <w:tcW w:w="2311" w:type="dxa"/>
            <w:shd w:val="clear" w:color="auto" w:fill="F2F2F2" w:themeFill="background1" w:themeFillShade="F2"/>
          </w:tcPr>
          <w:p w14:paraId="44A3F161" w14:textId="39654E68" w:rsidR="005D07AC" w:rsidRPr="008D279F" w:rsidRDefault="00733CDA" w:rsidP="002B2387">
            <w:pPr>
              <w:pStyle w:val="Navnogtall"/>
              <w:rPr>
                <w:lang w:val="nb-NO"/>
              </w:rPr>
            </w:pPr>
            <w:r>
              <w:rPr>
                <w:lang w:val="nb-NO"/>
              </w:rPr>
              <w:t>Trener/lagledermøte</w:t>
            </w:r>
          </w:p>
        </w:tc>
        <w:tc>
          <w:tcPr>
            <w:tcW w:w="1505" w:type="dxa"/>
            <w:gridSpan w:val="2"/>
            <w:shd w:val="clear" w:color="auto" w:fill="F2F2F2" w:themeFill="background1" w:themeFillShade="F2"/>
          </w:tcPr>
          <w:p w14:paraId="60700162" w14:textId="2E6276EB" w:rsidR="005D07AC" w:rsidRPr="008D279F" w:rsidRDefault="00733CDA" w:rsidP="002B2387">
            <w:pPr>
              <w:pStyle w:val="Navnogtall"/>
              <w:rPr>
                <w:lang w:val="nb-NO"/>
              </w:rPr>
            </w:pPr>
            <w:r>
              <w:rPr>
                <w:lang w:val="nb-NO"/>
              </w:rPr>
              <w:t>Styret</w:t>
            </w:r>
          </w:p>
        </w:tc>
      </w:tr>
      <w:tr w:rsidR="005D07AC" w:rsidRPr="008D279F" w14:paraId="6C675C72" w14:textId="77777777" w:rsidTr="00882D93">
        <w:trPr>
          <w:gridAfter w:val="1"/>
          <w:wAfter w:w="2104" w:type="dxa"/>
          <w:trHeight w:hRule="exact" w:val="559"/>
        </w:trPr>
        <w:tc>
          <w:tcPr>
            <w:tcW w:w="719" w:type="dxa"/>
            <w:gridSpan w:val="2"/>
          </w:tcPr>
          <w:p w14:paraId="366C5D52" w14:textId="77777777" w:rsidR="005D07AC" w:rsidRPr="008D279F" w:rsidRDefault="005D07AC" w:rsidP="002B2387">
            <w:pPr>
              <w:pStyle w:val="Klokkeslett"/>
              <w:rPr>
                <w:lang w:val="nb-NO"/>
              </w:rPr>
            </w:pPr>
          </w:p>
        </w:tc>
        <w:tc>
          <w:tcPr>
            <w:tcW w:w="2312" w:type="dxa"/>
          </w:tcPr>
          <w:p w14:paraId="7644EAD4" w14:textId="536EDE05" w:rsidR="005D07AC" w:rsidRPr="008D279F" w:rsidRDefault="00882D93" w:rsidP="002B2387">
            <w:pPr>
              <w:pStyle w:val="Navnogtall"/>
              <w:rPr>
                <w:lang w:val="nb-NO"/>
              </w:rPr>
            </w:pPr>
            <w:r>
              <w:rPr>
                <w:lang w:val="nb-NO"/>
              </w:rPr>
              <w:t>Møte med lagledere ang regnskap</w:t>
            </w:r>
          </w:p>
        </w:tc>
        <w:tc>
          <w:tcPr>
            <w:tcW w:w="1504" w:type="dxa"/>
          </w:tcPr>
          <w:p w14:paraId="4CF1B143" w14:textId="77777777" w:rsidR="005D07AC" w:rsidRPr="008D279F" w:rsidRDefault="005D07AC" w:rsidP="002B2387">
            <w:pPr>
              <w:pStyle w:val="Navnogtall"/>
              <w:rPr>
                <w:lang w:val="nb-NO"/>
              </w:rPr>
            </w:pPr>
          </w:p>
        </w:tc>
        <w:tc>
          <w:tcPr>
            <w:tcW w:w="667" w:type="dxa"/>
          </w:tcPr>
          <w:p w14:paraId="6F2A470E" w14:textId="77777777" w:rsidR="005D07AC" w:rsidRPr="008D279F" w:rsidRDefault="005D07AC" w:rsidP="002B2387">
            <w:pPr>
              <w:pStyle w:val="Klokkeslett"/>
              <w:rPr>
                <w:lang w:val="nb-NO"/>
              </w:rPr>
            </w:pPr>
          </w:p>
        </w:tc>
        <w:tc>
          <w:tcPr>
            <w:tcW w:w="2311" w:type="dxa"/>
          </w:tcPr>
          <w:p w14:paraId="43F4DD9F" w14:textId="6F9D6281" w:rsidR="005D07AC" w:rsidRPr="008D279F" w:rsidRDefault="00733CDA" w:rsidP="002B2387">
            <w:pPr>
              <w:pStyle w:val="Navnogtall"/>
              <w:rPr>
                <w:lang w:val="nb-NO"/>
              </w:rPr>
            </w:pPr>
            <w:r>
              <w:rPr>
                <w:lang w:val="nb-NO"/>
              </w:rPr>
              <w:t>Behandle regnskap</w:t>
            </w:r>
          </w:p>
        </w:tc>
        <w:tc>
          <w:tcPr>
            <w:tcW w:w="1505" w:type="dxa"/>
            <w:gridSpan w:val="2"/>
          </w:tcPr>
          <w:p w14:paraId="23E6E837" w14:textId="77777777" w:rsidR="005D07AC" w:rsidRPr="008D279F" w:rsidRDefault="005D07AC" w:rsidP="002B2387">
            <w:pPr>
              <w:pStyle w:val="Navnogtall"/>
              <w:rPr>
                <w:lang w:val="nb-NO"/>
              </w:rPr>
            </w:pPr>
          </w:p>
        </w:tc>
      </w:tr>
      <w:tr w:rsidR="005D07AC" w:rsidRPr="008D279F" w14:paraId="34E81EE4" w14:textId="77777777" w:rsidTr="00882D93">
        <w:trPr>
          <w:gridAfter w:val="1"/>
          <w:wAfter w:w="2104" w:type="dxa"/>
          <w:trHeight w:hRule="exact" w:val="541"/>
        </w:trPr>
        <w:tc>
          <w:tcPr>
            <w:tcW w:w="719" w:type="dxa"/>
            <w:gridSpan w:val="2"/>
          </w:tcPr>
          <w:p w14:paraId="545272C8" w14:textId="77777777" w:rsidR="005D07AC" w:rsidRPr="008D279F" w:rsidRDefault="005D07AC" w:rsidP="002B2387">
            <w:pPr>
              <w:pStyle w:val="Klokkeslett"/>
              <w:rPr>
                <w:lang w:val="nb-NO"/>
              </w:rPr>
            </w:pPr>
          </w:p>
        </w:tc>
        <w:tc>
          <w:tcPr>
            <w:tcW w:w="2312" w:type="dxa"/>
            <w:shd w:val="clear" w:color="auto" w:fill="F2F2F2" w:themeFill="background1" w:themeFillShade="F2"/>
          </w:tcPr>
          <w:p w14:paraId="7A0A35C0" w14:textId="21A27F5E" w:rsidR="005D07AC" w:rsidRPr="008D279F" w:rsidRDefault="005D07AC" w:rsidP="002B2387">
            <w:pPr>
              <w:pStyle w:val="Navnogtall"/>
              <w:rPr>
                <w:lang w:val="nb-NO"/>
              </w:rPr>
            </w:pPr>
          </w:p>
        </w:tc>
        <w:tc>
          <w:tcPr>
            <w:tcW w:w="1504" w:type="dxa"/>
            <w:shd w:val="clear" w:color="auto" w:fill="F2F2F2" w:themeFill="background1" w:themeFillShade="F2"/>
          </w:tcPr>
          <w:p w14:paraId="74BCF172" w14:textId="77777777" w:rsidR="005D07AC" w:rsidRPr="008D279F" w:rsidRDefault="005D07AC" w:rsidP="002B2387">
            <w:pPr>
              <w:pStyle w:val="Navnogtall"/>
              <w:rPr>
                <w:lang w:val="nb-NO"/>
              </w:rPr>
            </w:pPr>
          </w:p>
        </w:tc>
        <w:tc>
          <w:tcPr>
            <w:tcW w:w="667" w:type="dxa"/>
          </w:tcPr>
          <w:p w14:paraId="0F87956F" w14:textId="77777777" w:rsidR="005D07AC" w:rsidRPr="008D279F" w:rsidRDefault="005D07AC" w:rsidP="002B2387">
            <w:pPr>
              <w:pStyle w:val="Klokkeslett"/>
              <w:rPr>
                <w:lang w:val="nb-NO"/>
              </w:rPr>
            </w:pPr>
          </w:p>
        </w:tc>
        <w:tc>
          <w:tcPr>
            <w:tcW w:w="2311" w:type="dxa"/>
            <w:shd w:val="clear" w:color="auto" w:fill="F2F2F2" w:themeFill="background1" w:themeFillShade="F2"/>
          </w:tcPr>
          <w:p w14:paraId="5F7C6FE8" w14:textId="180B31DC" w:rsidR="005D07AC" w:rsidRPr="008D279F" w:rsidRDefault="00733CDA" w:rsidP="002B2387">
            <w:pPr>
              <w:pStyle w:val="Navnogtall"/>
              <w:rPr>
                <w:lang w:val="nb-NO"/>
              </w:rPr>
            </w:pPr>
            <w:r>
              <w:rPr>
                <w:lang w:val="nb-NO"/>
              </w:rPr>
              <w:t>Behandle årsberetning</w:t>
            </w:r>
          </w:p>
        </w:tc>
        <w:tc>
          <w:tcPr>
            <w:tcW w:w="1505" w:type="dxa"/>
            <w:gridSpan w:val="2"/>
            <w:shd w:val="clear" w:color="auto" w:fill="F2F2F2" w:themeFill="background1" w:themeFillShade="F2"/>
          </w:tcPr>
          <w:p w14:paraId="43DDF40B" w14:textId="77777777" w:rsidR="005D07AC" w:rsidRPr="008D279F" w:rsidRDefault="005D07AC" w:rsidP="002B2387">
            <w:pPr>
              <w:pStyle w:val="Navnogtall"/>
              <w:rPr>
                <w:lang w:val="nb-NO"/>
              </w:rPr>
            </w:pPr>
          </w:p>
        </w:tc>
      </w:tr>
      <w:tr w:rsidR="00733CDA" w:rsidRPr="008D279F" w14:paraId="1948DCCD" w14:textId="77777777" w:rsidTr="00107BBB">
        <w:trPr>
          <w:gridAfter w:val="1"/>
          <w:wAfter w:w="2104" w:type="dxa"/>
          <w:trHeight w:hRule="exact" w:val="303"/>
        </w:trPr>
        <w:tc>
          <w:tcPr>
            <w:tcW w:w="719" w:type="dxa"/>
            <w:gridSpan w:val="2"/>
          </w:tcPr>
          <w:p w14:paraId="47F5E2F3" w14:textId="77777777" w:rsidR="00733CDA" w:rsidRPr="008D279F" w:rsidRDefault="00733CDA" w:rsidP="00733CDA">
            <w:pPr>
              <w:pStyle w:val="Klokkeslett"/>
              <w:rPr>
                <w:lang w:val="nb-NO"/>
              </w:rPr>
            </w:pPr>
          </w:p>
        </w:tc>
        <w:tc>
          <w:tcPr>
            <w:tcW w:w="2312" w:type="dxa"/>
          </w:tcPr>
          <w:p w14:paraId="3F10611D" w14:textId="56ED6AC0" w:rsidR="00733CDA" w:rsidRPr="008D279F" w:rsidRDefault="00733CDA" w:rsidP="00733CDA">
            <w:pPr>
              <w:pStyle w:val="Navnogtall"/>
              <w:rPr>
                <w:lang w:val="nb-NO"/>
              </w:rPr>
            </w:pPr>
            <w:r>
              <w:rPr>
                <w:lang w:val="nb-NO"/>
              </w:rPr>
              <w:t>Gj. gang klubbhåndbok</w:t>
            </w:r>
          </w:p>
        </w:tc>
        <w:tc>
          <w:tcPr>
            <w:tcW w:w="1504" w:type="dxa"/>
          </w:tcPr>
          <w:p w14:paraId="726A7165" w14:textId="77777777" w:rsidR="00733CDA" w:rsidRPr="008D279F" w:rsidRDefault="00733CDA" w:rsidP="00733CDA">
            <w:pPr>
              <w:pStyle w:val="Navnogtall"/>
              <w:rPr>
                <w:lang w:val="nb-NO"/>
              </w:rPr>
            </w:pPr>
          </w:p>
        </w:tc>
        <w:tc>
          <w:tcPr>
            <w:tcW w:w="667" w:type="dxa"/>
          </w:tcPr>
          <w:p w14:paraId="788D240D" w14:textId="77777777" w:rsidR="00733CDA" w:rsidRPr="008D279F" w:rsidRDefault="00733CDA" w:rsidP="00733CDA">
            <w:pPr>
              <w:pStyle w:val="Klokkeslett"/>
              <w:rPr>
                <w:lang w:val="nb-NO"/>
              </w:rPr>
            </w:pPr>
          </w:p>
        </w:tc>
        <w:tc>
          <w:tcPr>
            <w:tcW w:w="2311" w:type="dxa"/>
          </w:tcPr>
          <w:p w14:paraId="59AD0A5F" w14:textId="77777777" w:rsidR="00733CDA" w:rsidRPr="008D279F" w:rsidRDefault="00733CDA" w:rsidP="00733CDA">
            <w:pPr>
              <w:pStyle w:val="Navnogtall"/>
              <w:rPr>
                <w:lang w:val="nb-NO"/>
              </w:rPr>
            </w:pPr>
          </w:p>
        </w:tc>
        <w:tc>
          <w:tcPr>
            <w:tcW w:w="1505" w:type="dxa"/>
            <w:gridSpan w:val="2"/>
          </w:tcPr>
          <w:p w14:paraId="5E73BDE5" w14:textId="77777777" w:rsidR="00733CDA" w:rsidRPr="008D279F" w:rsidRDefault="00733CDA" w:rsidP="00733CDA">
            <w:pPr>
              <w:pStyle w:val="Navnogtall"/>
              <w:rPr>
                <w:lang w:val="nb-NO"/>
              </w:rPr>
            </w:pPr>
          </w:p>
        </w:tc>
      </w:tr>
      <w:tr w:rsidR="00733CDA" w:rsidRPr="008D279F" w14:paraId="00821238" w14:textId="77777777" w:rsidTr="00107BBB">
        <w:trPr>
          <w:gridAfter w:val="1"/>
          <w:wAfter w:w="2104" w:type="dxa"/>
          <w:trHeight w:hRule="exact" w:val="303"/>
        </w:trPr>
        <w:tc>
          <w:tcPr>
            <w:tcW w:w="719" w:type="dxa"/>
            <w:gridSpan w:val="2"/>
          </w:tcPr>
          <w:p w14:paraId="1B4B5973"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34B3545D"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5EB8477A" w14:textId="77777777" w:rsidR="00733CDA" w:rsidRPr="008D279F" w:rsidRDefault="00733CDA" w:rsidP="00733CDA">
            <w:pPr>
              <w:pStyle w:val="Navnogtall"/>
              <w:rPr>
                <w:lang w:val="nb-NO"/>
              </w:rPr>
            </w:pPr>
          </w:p>
        </w:tc>
        <w:tc>
          <w:tcPr>
            <w:tcW w:w="667" w:type="dxa"/>
          </w:tcPr>
          <w:p w14:paraId="5E9B0F66"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7DAAB476"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18DA0F1A" w14:textId="77777777" w:rsidR="00733CDA" w:rsidRPr="008D279F" w:rsidRDefault="00733CDA" w:rsidP="00733CDA">
            <w:pPr>
              <w:pStyle w:val="Navnogtall"/>
              <w:rPr>
                <w:lang w:val="nb-NO"/>
              </w:rPr>
            </w:pPr>
          </w:p>
        </w:tc>
      </w:tr>
      <w:tr w:rsidR="00733CDA" w:rsidRPr="008D279F" w14:paraId="2485048D" w14:textId="77777777" w:rsidTr="00107BBB">
        <w:trPr>
          <w:gridAfter w:val="1"/>
          <w:wAfter w:w="2104" w:type="dxa"/>
          <w:trHeight w:hRule="exact" w:val="303"/>
        </w:trPr>
        <w:tc>
          <w:tcPr>
            <w:tcW w:w="719" w:type="dxa"/>
            <w:gridSpan w:val="2"/>
          </w:tcPr>
          <w:p w14:paraId="1901A38C" w14:textId="77777777" w:rsidR="00733CDA" w:rsidRPr="008D279F" w:rsidRDefault="00733CDA" w:rsidP="00733CDA">
            <w:pPr>
              <w:pStyle w:val="Klokkeslett"/>
              <w:rPr>
                <w:lang w:val="nb-NO"/>
              </w:rPr>
            </w:pPr>
          </w:p>
        </w:tc>
        <w:tc>
          <w:tcPr>
            <w:tcW w:w="2312" w:type="dxa"/>
          </w:tcPr>
          <w:p w14:paraId="6EEBE3FC" w14:textId="77777777" w:rsidR="00733CDA" w:rsidRPr="008D279F" w:rsidRDefault="00733CDA" w:rsidP="00733CDA">
            <w:pPr>
              <w:pStyle w:val="Navnogtall"/>
              <w:rPr>
                <w:lang w:val="nb-NO"/>
              </w:rPr>
            </w:pPr>
          </w:p>
        </w:tc>
        <w:tc>
          <w:tcPr>
            <w:tcW w:w="1504" w:type="dxa"/>
          </w:tcPr>
          <w:p w14:paraId="6A9633BE" w14:textId="77777777" w:rsidR="00733CDA" w:rsidRPr="008D279F" w:rsidRDefault="00733CDA" w:rsidP="00733CDA">
            <w:pPr>
              <w:pStyle w:val="Navnogtall"/>
              <w:rPr>
                <w:lang w:val="nb-NO"/>
              </w:rPr>
            </w:pPr>
          </w:p>
        </w:tc>
        <w:tc>
          <w:tcPr>
            <w:tcW w:w="667" w:type="dxa"/>
          </w:tcPr>
          <w:p w14:paraId="1F4BE58E" w14:textId="77777777" w:rsidR="00733CDA" w:rsidRPr="008D279F" w:rsidRDefault="00733CDA" w:rsidP="00733CDA">
            <w:pPr>
              <w:pStyle w:val="Klokkeslett"/>
              <w:rPr>
                <w:lang w:val="nb-NO"/>
              </w:rPr>
            </w:pPr>
          </w:p>
        </w:tc>
        <w:tc>
          <w:tcPr>
            <w:tcW w:w="2311" w:type="dxa"/>
          </w:tcPr>
          <w:p w14:paraId="3DB230C8" w14:textId="77777777" w:rsidR="00733CDA" w:rsidRPr="008D279F" w:rsidRDefault="00733CDA" w:rsidP="00733CDA">
            <w:pPr>
              <w:pStyle w:val="Navnogtall"/>
              <w:rPr>
                <w:lang w:val="nb-NO"/>
              </w:rPr>
            </w:pPr>
          </w:p>
        </w:tc>
        <w:tc>
          <w:tcPr>
            <w:tcW w:w="1505" w:type="dxa"/>
            <w:gridSpan w:val="2"/>
          </w:tcPr>
          <w:p w14:paraId="78064B55" w14:textId="77777777" w:rsidR="00733CDA" w:rsidRPr="008D279F" w:rsidRDefault="00733CDA" w:rsidP="00733CDA">
            <w:pPr>
              <w:pStyle w:val="Navnogtall"/>
              <w:rPr>
                <w:lang w:val="nb-NO"/>
              </w:rPr>
            </w:pPr>
          </w:p>
        </w:tc>
      </w:tr>
      <w:tr w:rsidR="00733CDA" w:rsidRPr="008D279F" w14:paraId="6C0EAA96" w14:textId="77777777" w:rsidTr="00107BBB">
        <w:trPr>
          <w:gridAfter w:val="1"/>
          <w:wAfter w:w="2104" w:type="dxa"/>
          <w:trHeight w:hRule="exact" w:val="303"/>
        </w:trPr>
        <w:tc>
          <w:tcPr>
            <w:tcW w:w="719" w:type="dxa"/>
            <w:gridSpan w:val="2"/>
          </w:tcPr>
          <w:p w14:paraId="1E0C54B0"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5A19B801"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27B4F6ED" w14:textId="77777777" w:rsidR="00733CDA" w:rsidRPr="008D279F" w:rsidRDefault="00733CDA" w:rsidP="00733CDA">
            <w:pPr>
              <w:pStyle w:val="Navnogtall"/>
              <w:rPr>
                <w:lang w:val="nb-NO"/>
              </w:rPr>
            </w:pPr>
          </w:p>
        </w:tc>
        <w:tc>
          <w:tcPr>
            <w:tcW w:w="667" w:type="dxa"/>
          </w:tcPr>
          <w:p w14:paraId="64719F89"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760248DF"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50B287C0" w14:textId="77777777" w:rsidR="00733CDA" w:rsidRPr="008D279F" w:rsidRDefault="00733CDA" w:rsidP="00733CDA">
            <w:pPr>
              <w:pStyle w:val="Navnogtall"/>
              <w:rPr>
                <w:lang w:val="nb-NO"/>
              </w:rPr>
            </w:pPr>
          </w:p>
        </w:tc>
      </w:tr>
      <w:tr w:rsidR="00733CDA" w:rsidRPr="008D279F" w14:paraId="7C716733" w14:textId="77777777" w:rsidTr="00107BBB">
        <w:trPr>
          <w:gridAfter w:val="2"/>
          <w:wAfter w:w="2146" w:type="dxa"/>
          <w:trHeight w:hRule="exact" w:val="524"/>
        </w:trPr>
        <w:tc>
          <w:tcPr>
            <w:tcW w:w="719" w:type="dxa"/>
            <w:gridSpan w:val="2"/>
          </w:tcPr>
          <w:p w14:paraId="09B33488" w14:textId="77777777" w:rsidR="00733CDA" w:rsidRPr="008D279F" w:rsidRDefault="00733CDA" w:rsidP="00733CDA">
            <w:pPr>
              <w:pStyle w:val="Ukedag"/>
              <w:rPr>
                <w:rFonts w:ascii="Calibri" w:hAnsi="Calibri"/>
                <w:color w:val="auto"/>
                <w:sz w:val="22"/>
                <w:lang w:val="nb-NO"/>
              </w:rPr>
            </w:pPr>
          </w:p>
        </w:tc>
        <w:tc>
          <w:tcPr>
            <w:tcW w:w="3816" w:type="dxa"/>
            <w:gridSpan w:val="2"/>
            <w:vAlign w:val="bottom"/>
          </w:tcPr>
          <w:p w14:paraId="3AF2F895" w14:textId="77777777" w:rsidR="00733CDA" w:rsidRPr="008D279F" w:rsidRDefault="00733CDA" w:rsidP="00733CDA">
            <w:pPr>
              <w:pStyle w:val="Ukedag"/>
              <w:rPr>
                <w:lang w:val="nb-NO"/>
              </w:rPr>
            </w:pPr>
            <w:r>
              <w:rPr>
                <w:lang w:val="nb-NO"/>
              </w:rPr>
              <w:t>Mars</w:t>
            </w:r>
          </w:p>
        </w:tc>
        <w:tc>
          <w:tcPr>
            <w:tcW w:w="667" w:type="dxa"/>
            <w:vAlign w:val="bottom"/>
          </w:tcPr>
          <w:p w14:paraId="1637484B" w14:textId="77777777" w:rsidR="00733CDA" w:rsidRPr="008D279F" w:rsidRDefault="00733CDA" w:rsidP="00733CDA">
            <w:pPr>
              <w:pStyle w:val="Ukedag"/>
              <w:rPr>
                <w:rFonts w:ascii="Calibri" w:hAnsi="Calibri"/>
                <w:color w:val="auto"/>
                <w:sz w:val="22"/>
                <w:lang w:val="nb-NO"/>
              </w:rPr>
            </w:pPr>
          </w:p>
        </w:tc>
        <w:tc>
          <w:tcPr>
            <w:tcW w:w="3774" w:type="dxa"/>
            <w:gridSpan w:val="2"/>
            <w:vAlign w:val="bottom"/>
          </w:tcPr>
          <w:p w14:paraId="61DD28C1" w14:textId="77777777" w:rsidR="00733CDA" w:rsidRPr="008D279F" w:rsidRDefault="00733CDA" w:rsidP="00733CDA">
            <w:pPr>
              <w:pStyle w:val="Ukedag"/>
              <w:rPr>
                <w:lang w:val="nb-NO"/>
              </w:rPr>
            </w:pPr>
            <w:r>
              <w:rPr>
                <w:lang w:val="nb-NO"/>
              </w:rPr>
              <w:t>April</w:t>
            </w:r>
          </w:p>
        </w:tc>
      </w:tr>
      <w:tr w:rsidR="00733CDA" w:rsidRPr="008D279F" w14:paraId="2C52C46A" w14:textId="77777777" w:rsidTr="00107BBB">
        <w:trPr>
          <w:gridAfter w:val="1"/>
          <w:wAfter w:w="2104" w:type="dxa"/>
          <w:trHeight w:hRule="exact" w:val="288"/>
        </w:trPr>
        <w:tc>
          <w:tcPr>
            <w:tcW w:w="719" w:type="dxa"/>
            <w:gridSpan w:val="2"/>
          </w:tcPr>
          <w:p w14:paraId="25910FBB" w14:textId="77777777" w:rsidR="00733CDA" w:rsidRPr="008D279F" w:rsidRDefault="00733CDA" w:rsidP="00733CDA">
            <w:pPr>
              <w:pStyle w:val="Klokkeslett"/>
              <w:rPr>
                <w:color w:val="auto"/>
                <w:lang w:val="nb-NO"/>
              </w:rPr>
            </w:pPr>
          </w:p>
        </w:tc>
        <w:tc>
          <w:tcPr>
            <w:tcW w:w="2312" w:type="dxa"/>
            <w:shd w:val="clear" w:color="auto" w:fill="629DD1" w:themeFill="accent2"/>
          </w:tcPr>
          <w:p w14:paraId="49154AAE" w14:textId="77777777" w:rsidR="00733CDA" w:rsidRPr="008D279F" w:rsidRDefault="00733CDA" w:rsidP="00733CDA">
            <w:pPr>
              <w:pStyle w:val="Kolonneoverskrift"/>
              <w:rPr>
                <w:lang w:val="nb-NO"/>
              </w:rPr>
            </w:pPr>
            <w:r>
              <w:rPr>
                <w:lang w:val="nb-NO" w:bidi="nb-NO"/>
              </w:rPr>
              <w:t>Oppgave</w:t>
            </w:r>
          </w:p>
        </w:tc>
        <w:tc>
          <w:tcPr>
            <w:tcW w:w="1504" w:type="dxa"/>
            <w:shd w:val="clear" w:color="auto" w:fill="629DD1" w:themeFill="accent2"/>
          </w:tcPr>
          <w:p w14:paraId="50DED591" w14:textId="77777777" w:rsidR="00733CDA" w:rsidRPr="008D279F" w:rsidRDefault="00733CDA" w:rsidP="00733CDA">
            <w:pPr>
              <w:pStyle w:val="Kolonneoverskrift"/>
              <w:rPr>
                <w:lang w:val="nb-NO"/>
              </w:rPr>
            </w:pPr>
            <w:r>
              <w:rPr>
                <w:lang w:val="nb-NO" w:bidi="nb-NO"/>
              </w:rPr>
              <w:t>ansvarlig</w:t>
            </w:r>
          </w:p>
        </w:tc>
        <w:tc>
          <w:tcPr>
            <w:tcW w:w="667" w:type="dxa"/>
          </w:tcPr>
          <w:p w14:paraId="0FB40C25" w14:textId="77777777" w:rsidR="00733CDA" w:rsidRPr="008D279F" w:rsidRDefault="00733CDA" w:rsidP="00733CDA">
            <w:pPr>
              <w:pStyle w:val="Klokkeslett"/>
              <w:rPr>
                <w:color w:val="auto"/>
                <w:lang w:val="nb-NO"/>
              </w:rPr>
            </w:pPr>
          </w:p>
        </w:tc>
        <w:tc>
          <w:tcPr>
            <w:tcW w:w="2311" w:type="dxa"/>
            <w:shd w:val="clear" w:color="auto" w:fill="629DD1" w:themeFill="accent2"/>
          </w:tcPr>
          <w:p w14:paraId="0942B392" w14:textId="77777777" w:rsidR="00733CDA" w:rsidRPr="008D279F" w:rsidRDefault="00733CDA" w:rsidP="00733CDA">
            <w:pPr>
              <w:pStyle w:val="Kolonneoverskrift"/>
              <w:rPr>
                <w:lang w:val="nb-NO"/>
              </w:rPr>
            </w:pPr>
            <w:r>
              <w:rPr>
                <w:lang w:val="nb-NO" w:bidi="nb-NO"/>
              </w:rPr>
              <w:t>oppgave</w:t>
            </w:r>
          </w:p>
        </w:tc>
        <w:tc>
          <w:tcPr>
            <w:tcW w:w="1505" w:type="dxa"/>
            <w:gridSpan w:val="2"/>
            <w:shd w:val="clear" w:color="auto" w:fill="629DD1" w:themeFill="accent2"/>
          </w:tcPr>
          <w:p w14:paraId="5EEFB07E" w14:textId="77777777" w:rsidR="00733CDA" w:rsidRPr="008D279F" w:rsidRDefault="00733CDA" w:rsidP="00733CDA">
            <w:pPr>
              <w:pStyle w:val="Kolonneoverskrift"/>
              <w:rPr>
                <w:lang w:val="nb-NO"/>
              </w:rPr>
            </w:pPr>
            <w:r>
              <w:rPr>
                <w:lang w:val="nb-NO" w:bidi="nb-NO"/>
              </w:rPr>
              <w:t>ansvarlig</w:t>
            </w:r>
          </w:p>
        </w:tc>
      </w:tr>
      <w:tr w:rsidR="00733CDA" w:rsidRPr="008D279F" w14:paraId="007249D6" w14:textId="77777777" w:rsidTr="00733CDA">
        <w:trPr>
          <w:gridAfter w:val="1"/>
          <w:wAfter w:w="2104" w:type="dxa"/>
          <w:trHeight w:hRule="exact" w:val="532"/>
        </w:trPr>
        <w:tc>
          <w:tcPr>
            <w:tcW w:w="719" w:type="dxa"/>
            <w:gridSpan w:val="2"/>
          </w:tcPr>
          <w:p w14:paraId="7E45ECE6" w14:textId="77777777" w:rsidR="00733CDA" w:rsidRPr="008D279F" w:rsidRDefault="00733CDA" w:rsidP="00733CDA">
            <w:pPr>
              <w:pStyle w:val="Klokkeslett"/>
              <w:rPr>
                <w:lang w:val="nb-NO"/>
              </w:rPr>
            </w:pPr>
          </w:p>
        </w:tc>
        <w:tc>
          <w:tcPr>
            <w:tcW w:w="2312" w:type="dxa"/>
          </w:tcPr>
          <w:p w14:paraId="5B9E1DF4" w14:textId="44251255" w:rsidR="00733CDA" w:rsidRPr="008D279F" w:rsidRDefault="00733CDA" w:rsidP="00733CDA">
            <w:pPr>
              <w:pStyle w:val="Navnogtall"/>
              <w:rPr>
                <w:lang w:val="nb-NO"/>
              </w:rPr>
            </w:pPr>
            <w:r>
              <w:rPr>
                <w:lang w:val="nb-NO"/>
              </w:rPr>
              <w:t>Styremøte</w:t>
            </w:r>
          </w:p>
        </w:tc>
        <w:tc>
          <w:tcPr>
            <w:tcW w:w="1504" w:type="dxa"/>
          </w:tcPr>
          <w:p w14:paraId="5BEFF0C8" w14:textId="70A05139" w:rsidR="00733CDA" w:rsidRPr="008D279F" w:rsidRDefault="00733CDA" w:rsidP="00733CDA">
            <w:pPr>
              <w:pStyle w:val="Navnogtall"/>
              <w:rPr>
                <w:lang w:val="nb-NO"/>
              </w:rPr>
            </w:pPr>
            <w:r>
              <w:rPr>
                <w:lang w:val="nb-NO"/>
              </w:rPr>
              <w:t>Leder</w:t>
            </w:r>
          </w:p>
        </w:tc>
        <w:tc>
          <w:tcPr>
            <w:tcW w:w="667" w:type="dxa"/>
          </w:tcPr>
          <w:p w14:paraId="1EF50C03" w14:textId="77777777" w:rsidR="00733CDA" w:rsidRPr="008D279F" w:rsidRDefault="00733CDA" w:rsidP="00733CDA">
            <w:pPr>
              <w:pStyle w:val="Klokkeslett"/>
              <w:rPr>
                <w:lang w:val="nb-NO"/>
              </w:rPr>
            </w:pPr>
          </w:p>
        </w:tc>
        <w:tc>
          <w:tcPr>
            <w:tcW w:w="2311" w:type="dxa"/>
          </w:tcPr>
          <w:p w14:paraId="39DAA363" w14:textId="7311AEEA" w:rsidR="00733CDA" w:rsidRPr="008D279F" w:rsidRDefault="00733CDA" w:rsidP="00733CDA">
            <w:pPr>
              <w:pStyle w:val="Navnogtall"/>
              <w:rPr>
                <w:lang w:val="nb-NO"/>
              </w:rPr>
            </w:pPr>
            <w:r>
              <w:rPr>
                <w:lang w:val="nb-NO"/>
              </w:rPr>
              <w:t>Styremøte</w:t>
            </w:r>
          </w:p>
        </w:tc>
        <w:tc>
          <w:tcPr>
            <w:tcW w:w="1505" w:type="dxa"/>
            <w:gridSpan w:val="2"/>
          </w:tcPr>
          <w:p w14:paraId="13BACDB5" w14:textId="25FF2507" w:rsidR="00733CDA" w:rsidRPr="008D279F" w:rsidRDefault="00733CDA" w:rsidP="00733CDA">
            <w:pPr>
              <w:pStyle w:val="Navnogtall"/>
              <w:rPr>
                <w:lang w:val="nb-NO"/>
              </w:rPr>
            </w:pPr>
            <w:r>
              <w:rPr>
                <w:lang w:val="nb-NO"/>
              </w:rPr>
              <w:t>Leder</w:t>
            </w:r>
          </w:p>
        </w:tc>
      </w:tr>
      <w:tr w:rsidR="00733CDA" w:rsidRPr="008D279F" w14:paraId="4D81BD2A" w14:textId="77777777" w:rsidTr="00107BBB">
        <w:trPr>
          <w:gridAfter w:val="1"/>
          <w:wAfter w:w="2104" w:type="dxa"/>
          <w:trHeight w:hRule="exact" w:val="303"/>
        </w:trPr>
        <w:tc>
          <w:tcPr>
            <w:tcW w:w="719" w:type="dxa"/>
            <w:gridSpan w:val="2"/>
          </w:tcPr>
          <w:p w14:paraId="3B87493F"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5011B9B3" w14:textId="60EE94D8" w:rsidR="00733CDA" w:rsidRPr="008D279F" w:rsidRDefault="00733CDA" w:rsidP="00733CDA">
            <w:pPr>
              <w:pStyle w:val="Navnogtall"/>
              <w:rPr>
                <w:lang w:val="nb-NO"/>
              </w:rPr>
            </w:pPr>
            <w:r>
              <w:rPr>
                <w:lang w:val="nb-NO"/>
              </w:rPr>
              <w:t>Fakturere treningsavgift</w:t>
            </w:r>
          </w:p>
        </w:tc>
        <w:tc>
          <w:tcPr>
            <w:tcW w:w="1504" w:type="dxa"/>
            <w:shd w:val="clear" w:color="auto" w:fill="F2F2F2" w:themeFill="background1" w:themeFillShade="F2"/>
          </w:tcPr>
          <w:p w14:paraId="530DD5BA" w14:textId="751DBC9D" w:rsidR="00733CDA" w:rsidRPr="008D279F" w:rsidRDefault="00733CDA" w:rsidP="00733CDA">
            <w:pPr>
              <w:pStyle w:val="Navnogtall"/>
              <w:rPr>
                <w:lang w:val="nb-NO"/>
              </w:rPr>
            </w:pPr>
            <w:r>
              <w:rPr>
                <w:lang w:val="nb-NO"/>
              </w:rPr>
              <w:t>Daglig leder</w:t>
            </w:r>
          </w:p>
        </w:tc>
        <w:tc>
          <w:tcPr>
            <w:tcW w:w="667" w:type="dxa"/>
          </w:tcPr>
          <w:p w14:paraId="54CD2845"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5D8EC7E4" w14:textId="1E1D9D46" w:rsidR="00733CDA" w:rsidRPr="008D279F" w:rsidRDefault="00733CDA" w:rsidP="00733CDA">
            <w:pPr>
              <w:pStyle w:val="Navnogtall"/>
              <w:rPr>
                <w:lang w:val="nb-NO"/>
              </w:rPr>
            </w:pPr>
            <w:r>
              <w:rPr>
                <w:lang w:val="nb-NO"/>
              </w:rPr>
              <w:t>Lister til fotballotteriet</w:t>
            </w:r>
          </w:p>
        </w:tc>
        <w:tc>
          <w:tcPr>
            <w:tcW w:w="1505" w:type="dxa"/>
            <w:gridSpan w:val="2"/>
            <w:shd w:val="clear" w:color="auto" w:fill="F2F2F2" w:themeFill="background1" w:themeFillShade="F2"/>
          </w:tcPr>
          <w:p w14:paraId="49975416" w14:textId="77777777" w:rsidR="00733CDA" w:rsidRPr="008D279F" w:rsidRDefault="00733CDA" w:rsidP="00733CDA">
            <w:pPr>
              <w:pStyle w:val="Navnogtall"/>
              <w:rPr>
                <w:lang w:val="nb-NO"/>
              </w:rPr>
            </w:pPr>
          </w:p>
        </w:tc>
      </w:tr>
      <w:tr w:rsidR="00733CDA" w:rsidRPr="008D279F" w14:paraId="5B272756" w14:textId="77777777" w:rsidTr="00107BBB">
        <w:trPr>
          <w:gridAfter w:val="1"/>
          <w:wAfter w:w="2104" w:type="dxa"/>
          <w:trHeight w:hRule="exact" w:val="303"/>
        </w:trPr>
        <w:tc>
          <w:tcPr>
            <w:tcW w:w="719" w:type="dxa"/>
            <w:gridSpan w:val="2"/>
          </w:tcPr>
          <w:p w14:paraId="0542C0B0" w14:textId="77777777" w:rsidR="00733CDA" w:rsidRPr="008D279F" w:rsidRDefault="00733CDA" w:rsidP="00733CDA">
            <w:pPr>
              <w:pStyle w:val="Klokkeslett"/>
              <w:rPr>
                <w:lang w:val="nb-NO"/>
              </w:rPr>
            </w:pPr>
          </w:p>
        </w:tc>
        <w:tc>
          <w:tcPr>
            <w:tcW w:w="2312" w:type="dxa"/>
          </w:tcPr>
          <w:p w14:paraId="6CE6DDE7" w14:textId="7A0AC708" w:rsidR="00733CDA" w:rsidRPr="008D279F" w:rsidRDefault="00733CDA" w:rsidP="00733CDA">
            <w:pPr>
              <w:pStyle w:val="Navnogtall"/>
              <w:rPr>
                <w:lang w:val="nb-NO"/>
              </w:rPr>
            </w:pPr>
            <w:r>
              <w:rPr>
                <w:lang w:val="nb-NO"/>
              </w:rPr>
              <w:t>Innhente lagslister</w:t>
            </w:r>
          </w:p>
        </w:tc>
        <w:tc>
          <w:tcPr>
            <w:tcW w:w="1504" w:type="dxa"/>
          </w:tcPr>
          <w:p w14:paraId="6FDBC912" w14:textId="2FF04AF4" w:rsidR="00733CDA" w:rsidRPr="008D279F" w:rsidRDefault="00733CDA" w:rsidP="00733CDA">
            <w:pPr>
              <w:pStyle w:val="Navnogtall"/>
              <w:rPr>
                <w:lang w:val="nb-NO"/>
              </w:rPr>
            </w:pPr>
            <w:r>
              <w:rPr>
                <w:lang w:val="nb-NO"/>
              </w:rPr>
              <w:t>Kasserer</w:t>
            </w:r>
          </w:p>
        </w:tc>
        <w:tc>
          <w:tcPr>
            <w:tcW w:w="667" w:type="dxa"/>
          </w:tcPr>
          <w:p w14:paraId="5DBDB5F1" w14:textId="77777777" w:rsidR="00733CDA" w:rsidRPr="008D279F" w:rsidRDefault="00733CDA" w:rsidP="00733CDA">
            <w:pPr>
              <w:pStyle w:val="Klokkeslett"/>
              <w:rPr>
                <w:lang w:val="nb-NO"/>
              </w:rPr>
            </w:pPr>
          </w:p>
        </w:tc>
        <w:tc>
          <w:tcPr>
            <w:tcW w:w="2311" w:type="dxa"/>
          </w:tcPr>
          <w:p w14:paraId="51F9C8E0" w14:textId="50BDC127" w:rsidR="00733CDA" w:rsidRPr="008D279F" w:rsidRDefault="005C4DD8" w:rsidP="00733CDA">
            <w:pPr>
              <w:pStyle w:val="Navnogtall"/>
              <w:rPr>
                <w:lang w:val="nb-NO"/>
              </w:rPr>
            </w:pPr>
            <w:r>
              <w:rPr>
                <w:lang w:val="nb-NO"/>
              </w:rPr>
              <w:t>Utdeling av materiell</w:t>
            </w:r>
          </w:p>
        </w:tc>
        <w:tc>
          <w:tcPr>
            <w:tcW w:w="1505" w:type="dxa"/>
            <w:gridSpan w:val="2"/>
          </w:tcPr>
          <w:p w14:paraId="769C098C" w14:textId="77777777" w:rsidR="00733CDA" w:rsidRPr="008D279F" w:rsidRDefault="00733CDA" w:rsidP="00733CDA">
            <w:pPr>
              <w:pStyle w:val="Navnogtall"/>
              <w:rPr>
                <w:lang w:val="nb-NO"/>
              </w:rPr>
            </w:pPr>
          </w:p>
        </w:tc>
      </w:tr>
      <w:tr w:rsidR="00733CDA" w:rsidRPr="008D279F" w14:paraId="453FAE8C" w14:textId="77777777" w:rsidTr="00107BBB">
        <w:trPr>
          <w:gridAfter w:val="1"/>
          <w:wAfter w:w="2104" w:type="dxa"/>
          <w:trHeight w:hRule="exact" w:val="303"/>
        </w:trPr>
        <w:tc>
          <w:tcPr>
            <w:tcW w:w="719" w:type="dxa"/>
            <w:gridSpan w:val="2"/>
          </w:tcPr>
          <w:p w14:paraId="081CE23E"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57200963" w14:textId="07AB6949" w:rsidR="00733CDA" w:rsidRPr="008D279F" w:rsidRDefault="00733CDA" w:rsidP="00733CDA">
            <w:pPr>
              <w:pStyle w:val="Navnogtall"/>
              <w:rPr>
                <w:lang w:val="nb-NO"/>
              </w:rPr>
            </w:pPr>
            <w:r>
              <w:rPr>
                <w:lang w:val="nb-NO"/>
              </w:rPr>
              <w:t>20.03 Lagspåmelding</w:t>
            </w:r>
          </w:p>
        </w:tc>
        <w:tc>
          <w:tcPr>
            <w:tcW w:w="1504" w:type="dxa"/>
            <w:shd w:val="clear" w:color="auto" w:fill="F2F2F2" w:themeFill="background1" w:themeFillShade="F2"/>
          </w:tcPr>
          <w:p w14:paraId="031502E5" w14:textId="77777777" w:rsidR="00733CDA" w:rsidRPr="008D279F" w:rsidRDefault="00733CDA" w:rsidP="00733CDA">
            <w:pPr>
              <w:pStyle w:val="Navnogtall"/>
              <w:rPr>
                <w:lang w:val="nb-NO"/>
              </w:rPr>
            </w:pPr>
          </w:p>
        </w:tc>
        <w:tc>
          <w:tcPr>
            <w:tcW w:w="667" w:type="dxa"/>
          </w:tcPr>
          <w:p w14:paraId="581CBC32"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616C9C10"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1EABF0C0" w14:textId="77777777" w:rsidR="00733CDA" w:rsidRPr="008D279F" w:rsidRDefault="00733CDA" w:rsidP="00733CDA">
            <w:pPr>
              <w:pStyle w:val="Navnogtall"/>
              <w:rPr>
                <w:lang w:val="nb-NO"/>
              </w:rPr>
            </w:pPr>
          </w:p>
        </w:tc>
      </w:tr>
      <w:tr w:rsidR="00733CDA" w:rsidRPr="008D279F" w14:paraId="65BAEAB4" w14:textId="77777777" w:rsidTr="00107BBB">
        <w:trPr>
          <w:gridAfter w:val="1"/>
          <w:wAfter w:w="2104" w:type="dxa"/>
          <w:trHeight w:hRule="exact" w:val="303"/>
        </w:trPr>
        <w:tc>
          <w:tcPr>
            <w:tcW w:w="719" w:type="dxa"/>
            <w:gridSpan w:val="2"/>
          </w:tcPr>
          <w:p w14:paraId="3717FE90" w14:textId="77777777" w:rsidR="00733CDA" w:rsidRPr="008D279F" w:rsidRDefault="00733CDA" w:rsidP="00733CDA">
            <w:pPr>
              <w:pStyle w:val="Klokkeslett"/>
              <w:rPr>
                <w:lang w:val="nb-NO"/>
              </w:rPr>
            </w:pPr>
          </w:p>
        </w:tc>
        <w:tc>
          <w:tcPr>
            <w:tcW w:w="2312" w:type="dxa"/>
          </w:tcPr>
          <w:p w14:paraId="2E8D9BA7" w14:textId="22A7EC51" w:rsidR="00733CDA" w:rsidRPr="008D279F" w:rsidRDefault="00733CDA" w:rsidP="00733CDA">
            <w:pPr>
              <w:pStyle w:val="Navnogtall"/>
              <w:rPr>
                <w:lang w:val="nb-NO"/>
              </w:rPr>
            </w:pPr>
          </w:p>
        </w:tc>
        <w:tc>
          <w:tcPr>
            <w:tcW w:w="1504" w:type="dxa"/>
          </w:tcPr>
          <w:p w14:paraId="09991822" w14:textId="77777777" w:rsidR="00733CDA" w:rsidRPr="008D279F" w:rsidRDefault="00733CDA" w:rsidP="00733CDA">
            <w:pPr>
              <w:pStyle w:val="Navnogtall"/>
              <w:rPr>
                <w:lang w:val="nb-NO"/>
              </w:rPr>
            </w:pPr>
          </w:p>
        </w:tc>
        <w:tc>
          <w:tcPr>
            <w:tcW w:w="667" w:type="dxa"/>
          </w:tcPr>
          <w:p w14:paraId="513F883F" w14:textId="77777777" w:rsidR="00733CDA" w:rsidRPr="008D279F" w:rsidRDefault="00733CDA" w:rsidP="00733CDA">
            <w:pPr>
              <w:pStyle w:val="Klokkeslett"/>
              <w:rPr>
                <w:lang w:val="nb-NO"/>
              </w:rPr>
            </w:pPr>
          </w:p>
        </w:tc>
        <w:tc>
          <w:tcPr>
            <w:tcW w:w="2311" w:type="dxa"/>
          </w:tcPr>
          <w:p w14:paraId="0D5AC610" w14:textId="77777777" w:rsidR="00733CDA" w:rsidRPr="008D279F" w:rsidRDefault="00733CDA" w:rsidP="00733CDA">
            <w:pPr>
              <w:pStyle w:val="Navnogtall"/>
              <w:rPr>
                <w:lang w:val="nb-NO"/>
              </w:rPr>
            </w:pPr>
          </w:p>
        </w:tc>
        <w:tc>
          <w:tcPr>
            <w:tcW w:w="1505" w:type="dxa"/>
            <w:gridSpan w:val="2"/>
          </w:tcPr>
          <w:p w14:paraId="6E6CF9E0" w14:textId="77777777" w:rsidR="00733CDA" w:rsidRPr="008D279F" w:rsidRDefault="00733CDA" w:rsidP="00733CDA">
            <w:pPr>
              <w:pStyle w:val="Navnogtall"/>
              <w:rPr>
                <w:lang w:val="nb-NO"/>
              </w:rPr>
            </w:pPr>
          </w:p>
        </w:tc>
      </w:tr>
      <w:tr w:rsidR="00733CDA" w:rsidRPr="008D279F" w14:paraId="4F9CDC4E" w14:textId="77777777" w:rsidTr="00107BBB">
        <w:trPr>
          <w:gridAfter w:val="1"/>
          <w:wAfter w:w="2104" w:type="dxa"/>
          <w:trHeight w:hRule="exact" w:val="303"/>
        </w:trPr>
        <w:tc>
          <w:tcPr>
            <w:tcW w:w="719" w:type="dxa"/>
            <w:gridSpan w:val="2"/>
          </w:tcPr>
          <w:p w14:paraId="4ECADD9F"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57A4FB9F"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6F55DAF3" w14:textId="77777777" w:rsidR="00733CDA" w:rsidRPr="008D279F" w:rsidRDefault="00733CDA" w:rsidP="00733CDA">
            <w:pPr>
              <w:pStyle w:val="Navnogtall"/>
              <w:rPr>
                <w:lang w:val="nb-NO"/>
              </w:rPr>
            </w:pPr>
          </w:p>
        </w:tc>
        <w:tc>
          <w:tcPr>
            <w:tcW w:w="667" w:type="dxa"/>
          </w:tcPr>
          <w:p w14:paraId="4BBD9476"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42F55A32"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5991F625" w14:textId="77777777" w:rsidR="00733CDA" w:rsidRPr="008D279F" w:rsidRDefault="00733CDA" w:rsidP="00733CDA">
            <w:pPr>
              <w:pStyle w:val="Navnogtall"/>
              <w:rPr>
                <w:lang w:val="nb-NO"/>
              </w:rPr>
            </w:pPr>
          </w:p>
        </w:tc>
      </w:tr>
      <w:tr w:rsidR="00733CDA" w:rsidRPr="008D279F" w14:paraId="4AC97085" w14:textId="77777777" w:rsidTr="00107BBB">
        <w:trPr>
          <w:gridAfter w:val="1"/>
          <w:wAfter w:w="2104" w:type="dxa"/>
          <w:trHeight w:hRule="exact" w:val="303"/>
        </w:trPr>
        <w:tc>
          <w:tcPr>
            <w:tcW w:w="719" w:type="dxa"/>
            <w:gridSpan w:val="2"/>
          </w:tcPr>
          <w:p w14:paraId="4FBC87A2" w14:textId="77777777" w:rsidR="00733CDA" w:rsidRPr="008D279F" w:rsidRDefault="00733CDA" w:rsidP="00733CDA">
            <w:pPr>
              <w:pStyle w:val="Klokkeslett"/>
              <w:rPr>
                <w:lang w:val="nb-NO"/>
              </w:rPr>
            </w:pPr>
          </w:p>
        </w:tc>
        <w:tc>
          <w:tcPr>
            <w:tcW w:w="2312" w:type="dxa"/>
          </w:tcPr>
          <w:p w14:paraId="0EAC2FE4" w14:textId="77777777" w:rsidR="00733CDA" w:rsidRPr="008D279F" w:rsidRDefault="00733CDA" w:rsidP="00733CDA">
            <w:pPr>
              <w:pStyle w:val="Navnogtall"/>
              <w:rPr>
                <w:lang w:val="nb-NO"/>
              </w:rPr>
            </w:pPr>
          </w:p>
        </w:tc>
        <w:tc>
          <w:tcPr>
            <w:tcW w:w="1504" w:type="dxa"/>
          </w:tcPr>
          <w:p w14:paraId="7EB5EFBA" w14:textId="77777777" w:rsidR="00733CDA" w:rsidRPr="008D279F" w:rsidRDefault="00733CDA" w:rsidP="00733CDA">
            <w:pPr>
              <w:pStyle w:val="Navnogtall"/>
              <w:rPr>
                <w:lang w:val="nb-NO"/>
              </w:rPr>
            </w:pPr>
          </w:p>
        </w:tc>
        <w:tc>
          <w:tcPr>
            <w:tcW w:w="667" w:type="dxa"/>
          </w:tcPr>
          <w:p w14:paraId="24BAB1BA" w14:textId="77777777" w:rsidR="00733CDA" w:rsidRPr="008D279F" w:rsidRDefault="00733CDA" w:rsidP="00733CDA">
            <w:pPr>
              <w:pStyle w:val="Klokkeslett"/>
              <w:rPr>
                <w:lang w:val="nb-NO"/>
              </w:rPr>
            </w:pPr>
          </w:p>
        </w:tc>
        <w:tc>
          <w:tcPr>
            <w:tcW w:w="2311" w:type="dxa"/>
          </w:tcPr>
          <w:p w14:paraId="2940E97D" w14:textId="77777777" w:rsidR="00733CDA" w:rsidRPr="008D279F" w:rsidRDefault="00733CDA" w:rsidP="00733CDA">
            <w:pPr>
              <w:pStyle w:val="Navnogtall"/>
              <w:rPr>
                <w:lang w:val="nb-NO"/>
              </w:rPr>
            </w:pPr>
          </w:p>
        </w:tc>
        <w:tc>
          <w:tcPr>
            <w:tcW w:w="1505" w:type="dxa"/>
            <w:gridSpan w:val="2"/>
          </w:tcPr>
          <w:p w14:paraId="3A4A2DBD" w14:textId="77777777" w:rsidR="00733CDA" w:rsidRPr="008D279F" w:rsidRDefault="00733CDA" w:rsidP="00733CDA">
            <w:pPr>
              <w:pStyle w:val="Navnogtall"/>
              <w:rPr>
                <w:lang w:val="nb-NO"/>
              </w:rPr>
            </w:pPr>
          </w:p>
        </w:tc>
      </w:tr>
      <w:tr w:rsidR="00733CDA" w:rsidRPr="008D279F" w14:paraId="538B3E2D" w14:textId="77777777" w:rsidTr="00107BBB">
        <w:trPr>
          <w:gridAfter w:val="1"/>
          <w:wAfter w:w="2104" w:type="dxa"/>
          <w:trHeight w:hRule="exact" w:val="303"/>
        </w:trPr>
        <w:tc>
          <w:tcPr>
            <w:tcW w:w="719" w:type="dxa"/>
            <w:gridSpan w:val="2"/>
          </w:tcPr>
          <w:p w14:paraId="2CEE7562"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531A0CFD"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29711E54" w14:textId="77777777" w:rsidR="00733CDA" w:rsidRPr="008D279F" w:rsidRDefault="00733CDA" w:rsidP="00733CDA">
            <w:pPr>
              <w:pStyle w:val="Navnogtall"/>
              <w:rPr>
                <w:lang w:val="nb-NO"/>
              </w:rPr>
            </w:pPr>
          </w:p>
        </w:tc>
        <w:tc>
          <w:tcPr>
            <w:tcW w:w="667" w:type="dxa"/>
          </w:tcPr>
          <w:p w14:paraId="73A53CE0"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251D5EB4"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72C6E6A5" w14:textId="77777777" w:rsidR="00733CDA" w:rsidRPr="008D279F" w:rsidRDefault="00733CDA" w:rsidP="00733CDA">
            <w:pPr>
              <w:pStyle w:val="Navnogtall"/>
              <w:rPr>
                <w:lang w:val="nb-NO"/>
              </w:rPr>
            </w:pPr>
          </w:p>
        </w:tc>
      </w:tr>
      <w:tr w:rsidR="00733CDA" w:rsidRPr="008D279F" w14:paraId="262543FB" w14:textId="77777777" w:rsidTr="00107BBB">
        <w:trPr>
          <w:gridAfter w:val="1"/>
          <w:wAfter w:w="2104" w:type="dxa"/>
          <w:trHeight w:hRule="exact" w:val="303"/>
        </w:trPr>
        <w:tc>
          <w:tcPr>
            <w:tcW w:w="719" w:type="dxa"/>
            <w:gridSpan w:val="2"/>
          </w:tcPr>
          <w:p w14:paraId="1FDD3677" w14:textId="77777777" w:rsidR="00733CDA" w:rsidRPr="008D279F" w:rsidRDefault="00733CDA" w:rsidP="00733CDA">
            <w:pPr>
              <w:pStyle w:val="Klokkeslett"/>
              <w:rPr>
                <w:lang w:val="nb-NO"/>
              </w:rPr>
            </w:pPr>
          </w:p>
        </w:tc>
        <w:tc>
          <w:tcPr>
            <w:tcW w:w="2312" w:type="dxa"/>
          </w:tcPr>
          <w:p w14:paraId="047F3F36" w14:textId="77777777" w:rsidR="00733CDA" w:rsidRPr="008D279F" w:rsidRDefault="00733CDA" w:rsidP="00733CDA">
            <w:pPr>
              <w:pStyle w:val="Navnogtall"/>
              <w:rPr>
                <w:lang w:val="nb-NO"/>
              </w:rPr>
            </w:pPr>
          </w:p>
        </w:tc>
        <w:tc>
          <w:tcPr>
            <w:tcW w:w="1504" w:type="dxa"/>
          </w:tcPr>
          <w:p w14:paraId="20A8B523" w14:textId="77777777" w:rsidR="00733CDA" w:rsidRPr="008D279F" w:rsidRDefault="00733CDA" w:rsidP="00733CDA">
            <w:pPr>
              <w:pStyle w:val="Navnogtall"/>
              <w:rPr>
                <w:lang w:val="nb-NO"/>
              </w:rPr>
            </w:pPr>
          </w:p>
        </w:tc>
        <w:tc>
          <w:tcPr>
            <w:tcW w:w="667" w:type="dxa"/>
          </w:tcPr>
          <w:p w14:paraId="0339D43D" w14:textId="77777777" w:rsidR="00733CDA" w:rsidRPr="008D279F" w:rsidRDefault="00733CDA" w:rsidP="00733CDA">
            <w:pPr>
              <w:pStyle w:val="Klokkeslett"/>
              <w:rPr>
                <w:lang w:val="nb-NO"/>
              </w:rPr>
            </w:pPr>
          </w:p>
        </w:tc>
        <w:tc>
          <w:tcPr>
            <w:tcW w:w="2311" w:type="dxa"/>
          </w:tcPr>
          <w:p w14:paraId="5C8FD770" w14:textId="77777777" w:rsidR="00733CDA" w:rsidRPr="008D279F" w:rsidRDefault="00733CDA" w:rsidP="00733CDA">
            <w:pPr>
              <w:pStyle w:val="Navnogtall"/>
              <w:rPr>
                <w:lang w:val="nb-NO"/>
              </w:rPr>
            </w:pPr>
          </w:p>
        </w:tc>
        <w:tc>
          <w:tcPr>
            <w:tcW w:w="1505" w:type="dxa"/>
            <w:gridSpan w:val="2"/>
          </w:tcPr>
          <w:p w14:paraId="1548D522" w14:textId="77777777" w:rsidR="00733CDA" w:rsidRPr="008D279F" w:rsidRDefault="00733CDA" w:rsidP="00733CDA">
            <w:pPr>
              <w:pStyle w:val="Navnogtall"/>
              <w:rPr>
                <w:lang w:val="nb-NO"/>
              </w:rPr>
            </w:pPr>
          </w:p>
        </w:tc>
      </w:tr>
      <w:tr w:rsidR="00733CDA" w:rsidRPr="008D279F" w14:paraId="6A9268DD" w14:textId="77777777" w:rsidTr="00107BBB">
        <w:trPr>
          <w:gridAfter w:val="1"/>
          <w:wAfter w:w="2104" w:type="dxa"/>
          <w:trHeight w:hRule="exact" w:val="303"/>
        </w:trPr>
        <w:tc>
          <w:tcPr>
            <w:tcW w:w="719" w:type="dxa"/>
            <w:gridSpan w:val="2"/>
          </w:tcPr>
          <w:p w14:paraId="7EADCAB9"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6C47138A"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7DC58A8B" w14:textId="77777777" w:rsidR="00733CDA" w:rsidRPr="008D279F" w:rsidRDefault="00733CDA" w:rsidP="00733CDA">
            <w:pPr>
              <w:pStyle w:val="Navnogtall"/>
              <w:rPr>
                <w:lang w:val="nb-NO"/>
              </w:rPr>
            </w:pPr>
          </w:p>
        </w:tc>
        <w:tc>
          <w:tcPr>
            <w:tcW w:w="667" w:type="dxa"/>
          </w:tcPr>
          <w:p w14:paraId="1E60E89D"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06C89B17"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58F282D7" w14:textId="77777777" w:rsidR="00733CDA" w:rsidRPr="008D279F" w:rsidRDefault="00733CDA" w:rsidP="00733CDA">
            <w:pPr>
              <w:pStyle w:val="Navnogtall"/>
              <w:rPr>
                <w:lang w:val="nb-NO"/>
              </w:rPr>
            </w:pPr>
          </w:p>
        </w:tc>
      </w:tr>
      <w:tr w:rsidR="00733CDA" w:rsidRPr="008D279F" w14:paraId="313EDDEE" w14:textId="77777777" w:rsidTr="00107BBB">
        <w:trPr>
          <w:gridAfter w:val="2"/>
          <w:wAfter w:w="2146" w:type="dxa"/>
          <w:trHeight w:hRule="exact" w:val="572"/>
        </w:trPr>
        <w:tc>
          <w:tcPr>
            <w:tcW w:w="719" w:type="dxa"/>
            <w:gridSpan w:val="2"/>
          </w:tcPr>
          <w:p w14:paraId="0DCDE2AB" w14:textId="77777777" w:rsidR="00733CDA" w:rsidRPr="008D279F" w:rsidRDefault="00733CDA" w:rsidP="00733CDA">
            <w:pPr>
              <w:pStyle w:val="Ukedag"/>
              <w:rPr>
                <w:rFonts w:ascii="Calibri" w:hAnsi="Calibri"/>
                <w:color w:val="auto"/>
                <w:sz w:val="22"/>
                <w:lang w:val="nb-NO"/>
              </w:rPr>
            </w:pPr>
          </w:p>
        </w:tc>
        <w:tc>
          <w:tcPr>
            <w:tcW w:w="3816" w:type="dxa"/>
            <w:gridSpan w:val="2"/>
            <w:vAlign w:val="bottom"/>
          </w:tcPr>
          <w:p w14:paraId="2E7D81AE" w14:textId="77777777" w:rsidR="00733CDA" w:rsidRPr="008D279F" w:rsidRDefault="00733CDA" w:rsidP="00733CDA">
            <w:pPr>
              <w:pStyle w:val="Ukedag"/>
              <w:rPr>
                <w:lang w:val="nb-NO"/>
              </w:rPr>
            </w:pPr>
            <w:r>
              <w:rPr>
                <w:lang w:val="nb-NO"/>
              </w:rPr>
              <w:t>Mai</w:t>
            </w:r>
          </w:p>
        </w:tc>
        <w:tc>
          <w:tcPr>
            <w:tcW w:w="667" w:type="dxa"/>
            <w:vAlign w:val="bottom"/>
          </w:tcPr>
          <w:p w14:paraId="1FE4B599" w14:textId="77777777" w:rsidR="00733CDA" w:rsidRPr="008D279F" w:rsidRDefault="00733CDA" w:rsidP="00733CDA">
            <w:pPr>
              <w:pStyle w:val="Ukedag"/>
              <w:rPr>
                <w:rFonts w:ascii="Calibri" w:hAnsi="Calibri"/>
                <w:color w:val="auto"/>
                <w:sz w:val="22"/>
                <w:lang w:val="nb-NO"/>
              </w:rPr>
            </w:pPr>
          </w:p>
        </w:tc>
        <w:tc>
          <w:tcPr>
            <w:tcW w:w="3774" w:type="dxa"/>
            <w:gridSpan w:val="2"/>
            <w:vAlign w:val="bottom"/>
          </w:tcPr>
          <w:p w14:paraId="241769B4" w14:textId="77777777" w:rsidR="00733CDA" w:rsidRPr="008D279F" w:rsidRDefault="00733CDA" w:rsidP="00733CDA">
            <w:pPr>
              <w:pStyle w:val="Ukedag"/>
              <w:rPr>
                <w:lang w:val="nb-NO"/>
              </w:rPr>
            </w:pPr>
            <w:r>
              <w:rPr>
                <w:lang w:val="nb-NO"/>
              </w:rPr>
              <w:t>Juni</w:t>
            </w:r>
          </w:p>
        </w:tc>
      </w:tr>
      <w:tr w:rsidR="00733CDA" w:rsidRPr="008D279F" w14:paraId="78B6A73C" w14:textId="77777777" w:rsidTr="00107BBB">
        <w:trPr>
          <w:gridAfter w:val="1"/>
          <w:wAfter w:w="2104" w:type="dxa"/>
          <w:trHeight w:hRule="exact" w:val="303"/>
        </w:trPr>
        <w:tc>
          <w:tcPr>
            <w:tcW w:w="719" w:type="dxa"/>
            <w:gridSpan w:val="2"/>
          </w:tcPr>
          <w:p w14:paraId="53D4CE7F" w14:textId="77777777" w:rsidR="00733CDA" w:rsidRPr="008D279F" w:rsidRDefault="00733CDA" w:rsidP="00733CDA">
            <w:pPr>
              <w:pStyle w:val="Klokkeslett"/>
              <w:rPr>
                <w:color w:val="auto"/>
                <w:lang w:val="nb-NO"/>
              </w:rPr>
            </w:pPr>
          </w:p>
        </w:tc>
        <w:tc>
          <w:tcPr>
            <w:tcW w:w="2312" w:type="dxa"/>
            <w:shd w:val="clear" w:color="auto" w:fill="297FD5" w:themeFill="accent3"/>
          </w:tcPr>
          <w:p w14:paraId="2602D294" w14:textId="77777777" w:rsidR="00733CDA" w:rsidRPr="008D279F" w:rsidRDefault="00733CDA" w:rsidP="00733CDA">
            <w:pPr>
              <w:pStyle w:val="Kolonneoverskrift"/>
              <w:rPr>
                <w:lang w:val="nb-NO"/>
              </w:rPr>
            </w:pPr>
            <w:r>
              <w:rPr>
                <w:lang w:val="nb-NO" w:bidi="nb-NO"/>
              </w:rPr>
              <w:t>oppgave</w:t>
            </w:r>
          </w:p>
        </w:tc>
        <w:tc>
          <w:tcPr>
            <w:tcW w:w="1504" w:type="dxa"/>
            <w:shd w:val="clear" w:color="auto" w:fill="297FD5" w:themeFill="accent3"/>
          </w:tcPr>
          <w:p w14:paraId="55553595" w14:textId="77777777" w:rsidR="00733CDA" w:rsidRPr="008D279F" w:rsidRDefault="00733CDA" w:rsidP="00733CDA">
            <w:pPr>
              <w:pStyle w:val="Kolonneoverskrift"/>
              <w:rPr>
                <w:lang w:val="nb-NO"/>
              </w:rPr>
            </w:pPr>
            <w:r>
              <w:rPr>
                <w:lang w:val="nb-NO" w:bidi="nb-NO"/>
              </w:rPr>
              <w:t>ansvarlig</w:t>
            </w:r>
          </w:p>
        </w:tc>
        <w:tc>
          <w:tcPr>
            <w:tcW w:w="667" w:type="dxa"/>
          </w:tcPr>
          <w:p w14:paraId="40F56959" w14:textId="77777777" w:rsidR="00733CDA" w:rsidRPr="008D279F" w:rsidRDefault="00733CDA" w:rsidP="00733CDA">
            <w:pPr>
              <w:pStyle w:val="Klokkeslett"/>
              <w:rPr>
                <w:color w:val="auto"/>
                <w:lang w:val="nb-NO"/>
              </w:rPr>
            </w:pPr>
          </w:p>
        </w:tc>
        <w:tc>
          <w:tcPr>
            <w:tcW w:w="2311" w:type="dxa"/>
            <w:shd w:val="clear" w:color="auto" w:fill="297FD5" w:themeFill="accent3"/>
          </w:tcPr>
          <w:p w14:paraId="21D75B78" w14:textId="77777777" w:rsidR="00733CDA" w:rsidRPr="008D279F" w:rsidRDefault="00733CDA" w:rsidP="00733CDA">
            <w:pPr>
              <w:pStyle w:val="Kolonneoverskrift"/>
              <w:rPr>
                <w:lang w:val="nb-NO"/>
              </w:rPr>
            </w:pPr>
            <w:r>
              <w:rPr>
                <w:lang w:val="nb-NO" w:bidi="nb-NO"/>
              </w:rPr>
              <w:t>oppgave</w:t>
            </w:r>
          </w:p>
        </w:tc>
        <w:tc>
          <w:tcPr>
            <w:tcW w:w="1505" w:type="dxa"/>
            <w:gridSpan w:val="2"/>
            <w:shd w:val="clear" w:color="auto" w:fill="297FD5" w:themeFill="accent3"/>
          </w:tcPr>
          <w:p w14:paraId="5DDCBFCB" w14:textId="77777777" w:rsidR="00733CDA" w:rsidRPr="008D279F" w:rsidRDefault="00733CDA" w:rsidP="00733CDA">
            <w:pPr>
              <w:pStyle w:val="Kolonneoverskrift"/>
              <w:rPr>
                <w:lang w:val="nb-NO"/>
              </w:rPr>
            </w:pPr>
            <w:r>
              <w:rPr>
                <w:lang w:val="nb-NO" w:bidi="nb-NO"/>
              </w:rPr>
              <w:t>ansvarlig</w:t>
            </w:r>
          </w:p>
        </w:tc>
      </w:tr>
      <w:tr w:rsidR="00733CDA" w:rsidRPr="008D279F" w14:paraId="2F70C380" w14:textId="77777777" w:rsidTr="00107BBB">
        <w:trPr>
          <w:gridAfter w:val="1"/>
          <w:wAfter w:w="2104" w:type="dxa"/>
          <w:trHeight w:hRule="exact" w:val="303"/>
        </w:trPr>
        <w:tc>
          <w:tcPr>
            <w:tcW w:w="719" w:type="dxa"/>
            <w:gridSpan w:val="2"/>
          </w:tcPr>
          <w:p w14:paraId="123A967F" w14:textId="77777777" w:rsidR="00733CDA" w:rsidRPr="008D279F" w:rsidRDefault="00733CDA" w:rsidP="00733CDA">
            <w:pPr>
              <w:pStyle w:val="Klokkeslett"/>
              <w:rPr>
                <w:lang w:val="nb-NO"/>
              </w:rPr>
            </w:pPr>
          </w:p>
        </w:tc>
        <w:tc>
          <w:tcPr>
            <w:tcW w:w="2312" w:type="dxa"/>
          </w:tcPr>
          <w:p w14:paraId="6CAC369D" w14:textId="7E485F9D" w:rsidR="00733CDA" w:rsidRPr="008D279F" w:rsidRDefault="00733CDA" w:rsidP="00733CDA">
            <w:pPr>
              <w:pStyle w:val="Navnogtall"/>
              <w:rPr>
                <w:lang w:val="nb-NO"/>
              </w:rPr>
            </w:pPr>
            <w:r>
              <w:rPr>
                <w:lang w:val="nb-NO"/>
              </w:rPr>
              <w:t>Styremøte</w:t>
            </w:r>
          </w:p>
        </w:tc>
        <w:tc>
          <w:tcPr>
            <w:tcW w:w="1504" w:type="dxa"/>
          </w:tcPr>
          <w:p w14:paraId="25B812E2" w14:textId="17581409" w:rsidR="00733CDA" w:rsidRPr="008D279F" w:rsidRDefault="00733CDA" w:rsidP="00733CDA">
            <w:pPr>
              <w:pStyle w:val="Navnogtall"/>
              <w:rPr>
                <w:lang w:val="nb-NO"/>
              </w:rPr>
            </w:pPr>
            <w:r>
              <w:rPr>
                <w:lang w:val="nb-NO"/>
              </w:rPr>
              <w:t>Leder</w:t>
            </w:r>
          </w:p>
        </w:tc>
        <w:tc>
          <w:tcPr>
            <w:tcW w:w="667" w:type="dxa"/>
          </w:tcPr>
          <w:p w14:paraId="21B926AB" w14:textId="77777777" w:rsidR="00733CDA" w:rsidRPr="008D279F" w:rsidRDefault="00733CDA" w:rsidP="00733CDA">
            <w:pPr>
              <w:pStyle w:val="Klokkeslett"/>
              <w:rPr>
                <w:lang w:val="nb-NO"/>
              </w:rPr>
            </w:pPr>
          </w:p>
        </w:tc>
        <w:tc>
          <w:tcPr>
            <w:tcW w:w="2311" w:type="dxa"/>
          </w:tcPr>
          <w:p w14:paraId="570D3B4C" w14:textId="284417FC" w:rsidR="00733CDA" w:rsidRPr="008D279F" w:rsidRDefault="00733CDA" w:rsidP="00733CDA">
            <w:pPr>
              <w:pStyle w:val="Navnogtall"/>
              <w:rPr>
                <w:lang w:val="nb-NO"/>
              </w:rPr>
            </w:pPr>
            <w:r>
              <w:rPr>
                <w:lang w:val="nb-NO"/>
              </w:rPr>
              <w:t>Styremøte</w:t>
            </w:r>
          </w:p>
        </w:tc>
        <w:tc>
          <w:tcPr>
            <w:tcW w:w="1505" w:type="dxa"/>
            <w:gridSpan w:val="2"/>
          </w:tcPr>
          <w:p w14:paraId="31A8AFE5" w14:textId="379FB9F1" w:rsidR="00733CDA" w:rsidRPr="008D279F" w:rsidRDefault="00733CDA" w:rsidP="00733CDA">
            <w:pPr>
              <w:pStyle w:val="Navnogtall"/>
              <w:rPr>
                <w:lang w:val="nb-NO"/>
              </w:rPr>
            </w:pPr>
            <w:r>
              <w:rPr>
                <w:lang w:val="nb-NO"/>
              </w:rPr>
              <w:t>Leder</w:t>
            </w:r>
          </w:p>
        </w:tc>
      </w:tr>
      <w:tr w:rsidR="00733CDA" w:rsidRPr="008D279F" w14:paraId="3C4C8B99" w14:textId="77777777" w:rsidTr="00107BBB">
        <w:trPr>
          <w:gridAfter w:val="1"/>
          <w:wAfter w:w="2104" w:type="dxa"/>
          <w:trHeight w:hRule="exact" w:val="303"/>
        </w:trPr>
        <w:tc>
          <w:tcPr>
            <w:tcW w:w="719" w:type="dxa"/>
            <w:gridSpan w:val="2"/>
          </w:tcPr>
          <w:p w14:paraId="1408E124"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33B1DB2D"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4932108F" w14:textId="77777777" w:rsidR="00733CDA" w:rsidRPr="008D279F" w:rsidRDefault="00733CDA" w:rsidP="00733CDA">
            <w:pPr>
              <w:pStyle w:val="Navnogtall"/>
              <w:rPr>
                <w:lang w:val="nb-NO"/>
              </w:rPr>
            </w:pPr>
          </w:p>
        </w:tc>
        <w:tc>
          <w:tcPr>
            <w:tcW w:w="667" w:type="dxa"/>
          </w:tcPr>
          <w:p w14:paraId="20B2152B"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6AE2D694" w14:textId="4905E2C3" w:rsidR="00733CDA" w:rsidRPr="008D279F" w:rsidRDefault="00733CDA" w:rsidP="00733CDA">
            <w:pPr>
              <w:pStyle w:val="Navnogtall"/>
              <w:rPr>
                <w:lang w:val="nb-NO"/>
              </w:rPr>
            </w:pPr>
            <w:r>
              <w:rPr>
                <w:lang w:val="nb-NO"/>
              </w:rPr>
              <w:t>Fotballotteriet</w:t>
            </w:r>
          </w:p>
        </w:tc>
        <w:tc>
          <w:tcPr>
            <w:tcW w:w="1505" w:type="dxa"/>
            <w:gridSpan w:val="2"/>
            <w:shd w:val="clear" w:color="auto" w:fill="F2F2F2" w:themeFill="background1" w:themeFillShade="F2"/>
          </w:tcPr>
          <w:p w14:paraId="1B4EE24E" w14:textId="77777777" w:rsidR="00733CDA" w:rsidRPr="008D279F" w:rsidRDefault="00733CDA" w:rsidP="00733CDA">
            <w:pPr>
              <w:pStyle w:val="Navnogtall"/>
              <w:rPr>
                <w:lang w:val="nb-NO"/>
              </w:rPr>
            </w:pPr>
          </w:p>
        </w:tc>
      </w:tr>
      <w:tr w:rsidR="00733CDA" w:rsidRPr="008D279F" w14:paraId="124DF953" w14:textId="77777777" w:rsidTr="00733CDA">
        <w:trPr>
          <w:gridAfter w:val="1"/>
          <w:wAfter w:w="2104" w:type="dxa"/>
          <w:trHeight w:hRule="exact" w:val="487"/>
        </w:trPr>
        <w:tc>
          <w:tcPr>
            <w:tcW w:w="719" w:type="dxa"/>
            <w:gridSpan w:val="2"/>
          </w:tcPr>
          <w:p w14:paraId="5F944E70" w14:textId="77777777" w:rsidR="00733CDA" w:rsidRPr="008D279F" w:rsidRDefault="00733CDA" w:rsidP="00733CDA">
            <w:pPr>
              <w:pStyle w:val="Klokkeslett"/>
              <w:rPr>
                <w:lang w:val="nb-NO"/>
              </w:rPr>
            </w:pPr>
          </w:p>
        </w:tc>
        <w:tc>
          <w:tcPr>
            <w:tcW w:w="2312" w:type="dxa"/>
          </w:tcPr>
          <w:p w14:paraId="57920111" w14:textId="77777777" w:rsidR="00733CDA" w:rsidRPr="008D279F" w:rsidRDefault="00733CDA" w:rsidP="00733CDA">
            <w:pPr>
              <w:pStyle w:val="Navnogtall"/>
              <w:rPr>
                <w:lang w:val="nb-NO"/>
              </w:rPr>
            </w:pPr>
          </w:p>
        </w:tc>
        <w:tc>
          <w:tcPr>
            <w:tcW w:w="1504" w:type="dxa"/>
          </w:tcPr>
          <w:p w14:paraId="173FD5F9" w14:textId="77777777" w:rsidR="00733CDA" w:rsidRPr="008D279F" w:rsidRDefault="00733CDA" w:rsidP="00733CDA">
            <w:pPr>
              <w:pStyle w:val="Navnogtall"/>
              <w:rPr>
                <w:lang w:val="nb-NO"/>
              </w:rPr>
            </w:pPr>
          </w:p>
        </w:tc>
        <w:tc>
          <w:tcPr>
            <w:tcW w:w="667" w:type="dxa"/>
          </w:tcPr>
          <w:p w14:paraId="07008169" w14:textId="77777777" w:rsidR="00733CDA" w:rsidRPr="008D279F" w:rsidRDefault="00733CDA" w:rsidP="00733CDA">
            <w:pPr>
              <w:pStyle w:val="Klokkeslett"/>
              <w:jc w:val="center"/>
              <w:rPr>
                <w:lang w:val="nb-NO"/>
              </w:rPr>
            </w:pPr>
          </w:p>
        </w:tc>
        <w:tc>
          <w:tcPr>
            <w:tcW w:w="2311" w:type="dxa"/>
          </w:tcPr>
          <w:p w14:paraId="3971455A" w14:textId="7E2B0165" w:rsidR="00733CDA" w:rsidRPr="008D279F" w:rsidRDefault="00733CDA" w:rsidP="00733CDA">
            <w:pPr>
              <w:pStyle w:val="Navnogtall"/>
              <w:rPr>
                <w:lang w:val="nb-NO"/>
              </w:rPr>
            </w:pPr>
            <w:r>
              <w:rPr>
                <w:lang w:val="nb-NO"/>
              </w:rPr>
              <w:t>Endring i påmeld</w:t>
            </w:r>
            <w:r w:rsidR="005C4DD8">
              <w:rPr>
                <w:lang w:val="nb-NO"/>
              </w:rPr>
              <w:t>te</w:t>
            </w:r>
            <w:r>
              <w:rPr>
                <w:lang w:val="nb-NO"/>
              </w:rPr>
              <w:t xml:space="preserve"> lag høstsesong</w:t>
            </w:r>
          </w:p>
        </w:tc>
        <w:tc>
          <w:tcPr>
            <w:tcW w:w="1505" w:type="dxa"/>
            <w:gridSpan w:val="2"/>
          </w:tcPr>
          <w:p w14:paraId="497E6DFA" w14:textId="77777777" w:rsidR="00733CDA" w:rsidRPr="008D279F" w:rsidRDefault="00733CDA" w:rsidP="00733CDA">
            <w:pPr>
              <w:pStyle w:val="Navnogtall"/>
              <w:rPr>
                <w:lang w:val="nb-NO"/>
              </w:rPr>
            </w:pPr>
          </w:p>
        </w:tc>
      </w:tr>
      <w:tr w:rsidR="00733CDA" w:rsidRPr="008D279F" w14:paraId="12BBAC33" w14:textId="77777777" w:rsidTr="00107BBB">
        <w:trPr>
          <w:gridAfter w:val="1"/>
          <w:wAfter w:w="2104" w:type="dxa"/>
          <w:trHeight w:hRule="exact" w:val="303"/>
        </w:trPr>
        <w:tc>
          <w:tcPr>
            <w:tcW w:w="719" w:type="dxa"/>
            <w:gridSpan w:val="2"/>
          </w:tcPr>
          <w:p w14:paraId="54628F09"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64163AB6"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43D74E47" w14:textId="77777777" w:rsidR="00733CDA" w:rsidRPr="008D279F" w:rsidRDefault="00733CDA" w:rsidP="00733CDA">
            <w:pPr>
              <w:pStyle w:val="Navnogtall"/>
              <w:rPr>
                <w:lang w:val="nb-NO"/>
              </w:rPr>
            </w:pPr>
          </w:p>
        </w:tc>
        <w:tc>
          <w:tcPr>
            <w:tcW w:w="667" w:type="dxa"/>
          </w:tcPr>
          <w:p w14:paraId="35E2E4CB"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5C7001E8"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50060A08" w14:textId="77777777" w:rsidR="00733CDA" w:rsidRPr="008D279F" w:rsidRDefault="00733CDA" w:rsidP="00733CDA">
            <w:pPr>
              <w:pStyle w:val="Navnogtall"/>
              <w:rPr>
                <w:lang w:val="nb-NO"/>
              </w:rPr>
            </w:pPr>
          </w:p>
        </w:tc>
      </w:tr>
      <w:tr w:rsidR="00733CDA" w:rsidRPr="008D279F" w14:paraId="4CAD7CB0" w14:textId="77777777" w:rsidTr="00107BBB">
        <w:trPr>
          <w:gridAfter w:val="1"/>
          <w:wAfter w:w="2104" w:type="dxa"/>
          <w:trHeight w:hRule="exact" w:val="303"/>
        </w:trPr>
        <w:tc>
          <w:tcPr>
            <w:tcW w:w="719" w:type="dxa"/>
            <w:gridSpan w:val="2"/>
          </w:tcPr>
          <w:p w14:paraId="44C9EB75" w14:textId="77777777" w:rsidR="00733CDA" w:rsidRPr="008D279F" w:rsidRDefault="00733CDA" w:rsidP="00733CDA">
            <w:pPr>
              <w:pStyle w:val="Klokkeslett"/>
              <w:rPr>
                <w:lang w:val="nb-NO"/>
              </w:rPr>
            </w:pPr>
          </w:p>
        </w:tc>
        <w:tc>
          <w:tcPr>
            <w:tcW w:w="2312" w:type="dxa"/>
          </w:tcPr>
          <w:p w14:paraId="115AB38F" w14:textId="77777777" w:rsidR="00733CDA" w:rsidRPr="008D279F" w:rsidRDefault="00733CDA" w:rsidP="00733CDA">
            <w:pPr>
              <w:pStyle w:val="Navnogtall"/>
              <w:rPr>
                <w:lang w:val="nb-NO"/>
              </w:rPr>
            </w:pPr>
          </w:p>
        </w:tc>
        <w:tc>
          <w:tcPr>
            <w:tcW w:w="1504" w:type="dxa"/>
          </w:tcPr>
          <w:p w14:paraId="5FA7366F" w14:textId="77777777" w:rsidR="00733CDA" w:rsidRPr="008D279F" w:rsidRDefault="00733CDA" w:rsidP="00733CDA">
            <w:pPr>
              <w:pStyle w:val="Navnogtall"/>
              <w:rPr>
                <w:lang w:val="nb-NO"/>
              </w:rPr>
            </w:pPr>
          </w:p>
        </w:tc>
        <w:tc>
          <w:tcPr>
            <w:tcW w:w="667" w:type="dxa"/>
          </w:tcPr>
          <w:p w14:paraId="2CE03716" w14:textId="77777777" w:rsidR="00733CDA" w:rsidRPr="008D279F" w:rsidRDefault="00733CDA" w:rsidP="00733CDA">
            <w:pPr>
              <w:pStyle w:val="Klokkeslett"/>
              <w:rPr>
                <w:lang w:val="nb-NO"/>
              </w:rPr>
            </w:pPr>
          </w:p>
        </w:tc>
        <w:tc>
          <w:tcPr>
            <w:tcW w:w="2311" w:type="dxa"/>
          </w:tcPr>
          <w:p w14:paraId="30AE1D03" w14:textId="77777777" w:rsidR="00733CDA" w:rsidRPr="008D279F" w:rsidRDefault="00733CDA" w:rsidP="00733CDA">
            <w:pPr>
              <w:pStyle w:val="Navnogtall"/>
              <w:rPr>
                <w:lang w:val="nb-NO"/>
              </w:rPr>
            </w:pPr>
          </w:p>
        </w:tc>
        <w:tc>
          <w:tcPr>
            <w:tcW w:w="1505" w:type="dxa"/>
            <w:gridSpan w:val="2"/>
          </w:tcPr>
          <w:p w14:paraId="229BC3A6" w14:textId="77777777" w:rsidR="00733CDA" w:rsidRPr="008D279F" w:rsidRDefault="00733CDA" w:rsidP="00733CDA">
            <w:pPr>
              <w:pStyle w:val="Navnogtall"/>
              <w:rPr>
                <w:lang w:val="nb-NO"/>
              </w:rPr>
            </w:pPr>
          </w:p>
        </w:tc>
      </w:tr>
      <w:tr w:rsidR="00733CDA" w:rsidRPr="008D279F" w14:paraId="27C01870" w14:textId="77777777" w:rsidTr="00107BBB">
        <w:trPr>
          <w:gridAfter w:val="1"/>
          <w:wAfter w:w="2104" w:type="dxa"/>
          <w:trHeight w:hRule="exact" w:val="303"/>
        </w:trPr>
        <w:tc>
          <w:tcPr>
            <w:tcW w:w="719" w:type="dxa"/>
            <w:gridSpan w:val="2"/>
          </w:tcPr>
          <w:p w14:paraId="36954D6C"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18C7E7C7"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481371F8" w14:textId="77777777" w:rsidR="00733CDA" w:rsidRPr="008D279F" w:rsidRDefault="00733CDA" w:rsidP="00733CDA">
            <w:pPr>
              <w:pStyle w:val="Navnogtall"/>
              <w:rPr>
                <w:lang w:val="nb-NO"/>
              </w:rPr>
            </w:pPr>
          </w:p>
        </w:tc>
        <w:tc>
          <w:tcPr>
            <w:tcW w:w="667" w:type="dxa"/>
          </w:tcPr>
          <w:p w14:paraId="2D08052C"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27BB26CD"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51CC5AB1" w14:textId="77777777" w:rsidR="00733CDA" w:rsidRPr="008D279F" w:rsidRDefault="00733CDA" w:rsidP="00733CDA">
            <w:pPr>
              <w:pStyle w:val="Navnogtall"/>
              <w:rPr>
                <w:lang w:val="nb-NO"/>
              </w:rPr>
            </w:pPr>
          </w:p>
        </w:tc>
      </w:tr>
      <w:tr w:rsidR="00733CDA" w:rsidRPr="008D279F" w14:paraId="596F83F9" w14:textId="77777777" w:rsidTr="00107BBB">
        <w:trPr>
          <w:gridAfter w:val="1"/>
          <w:wAfter w:w="2104" w:type="dxa"/>
          <w:trHeight w:hRule="exact" w:val="303"/>
        </w:trPr>
        <w:tc>
          <w:tcPr>
            <w:tcW w:w="719" w:type="dxa"/>
            <w:gridSpan w:val="2"/>
          </w:tcPr>
          <w:p w14:paraId="0F7635E4" w14:textId="77777777" w:rsidR="00733CDA" w:rsidRPr="008D279F" w:rsidRDefault="00733CDA" w:rsidP="00733CDA">
            <w:pPr>
              <w:pStyle w:val="Klokkeslett"/>
              <w:rPr>
                <w:lang w:val="nb-NO"/>
              </w:rPr>
            </w:pPr>
          </w:p>
        </w:tc>
        <w:tc>
          <w:tcPr>
            <w:tcW w:w="2312" w:type="dxa"/>
          </w:tcPr>
          <w:p w14:paraId="44FE1DF5" w14:textId="77777777" w:rsidR="00733CDA" w:rsidRPr="008D279F" w:rsidRDefault="00733CDA" w:rsidP="00733CDA">
            <w:pPr>
              <w:pStyle w:val="Navnogtall"/>
              <w:rPr>
                <w:lang w:val="nb-NO"/>
              </w:rPr>
            </w:pPr>
          </w:p>
        </w:tc>
        <w:tc>
          <w:tcPr>
            <w:tcW w:w="1504" w:type="dxa"/>
          </w:tcPr>
          <w:p w14:paraId="63D00755" w14:textId="77777777" w:rsidR="00733CDA" w:rsidRPr="008D279F" w:rsidRDefault="00733CDA" w:rsidP="00733CDA">
            <w:pPr>
              <w:pStyle w:val="Navnogtall"/>
              <w:rPr>
                <w:lang w:val="nb-NO"/>
              </w:rPr>
            </w:pPr>
          </w:p>
        </w:tc>
        <w:tc>
          <w:tcPr>
            <w:tcW w:w="667" w:type="dxa"/>
          </w:tcPr>
          <w:p w14:paraId="3EB64516" w14:textId="77777777" w:rsidR="00733CDA" w:rsidRPr="008D279F" w:rsidRDefault="00733CDA" w:rsidP="00733CDA">
            <w:pPr>
              <w:pStyle w:val="Klokkeslett"/>
              <w:rPr>
                <w:lang w:val="nb-NO"/>
              </w:rPr>
            </w:pPr>
          </w:p>
        </w:tc>
        <w:tc>
          <w:tcPr>
            <w:tcW w:w="2311" w:type="dxa"/>
          </w:tcPr>
          <w:p w14:paraId="71852479" w14:textId="77777777" w:rsidR="00733CDA" w:rsidRPr="008D279F" w:rsidRDefault="00733CDA" w:rsidP="00733CDA">
            <w:pPr>
              <w:pStyle w:val="Navnogtall"/>
              <w:rPr>
                <w:lang w:val="nb-NO"/>
              </w:rPr>
            </w:pPr>
          </w:p>
        </w:tc>
        <w:tc>
          <w:tcPr>
            <w:tcW w:w="1505" w:type="dxa"/>
            <w:gridSpan w:val="2"/>
          </w:tcPr>
          <w:p w14:paraId="1BD51ABD" w14:textId="77777777" w:rsidR="00733CDA" w:rsidRPr="008D279F" w:rsidRDefault="00733CDA" w:rsidP="00733CDA">
            <w:pPr>
              <w:pStyle w:val="Navnogtall"/>
              <w:rPr>
                <w:lang w:val="nb-NO"/>
              </w:rPr>
            </w:pPr>
          </w:p>
        </w:tc>
      </w:tr>
      <w:tr w:rsidR="00733CDA" w:rsidRPr="008D279F" w14:paraId="16548F21" w14:textId="77777777" w:rsidTr="00107BBB">
        <w:trPr>
          <w:gridAfter w:val="1"/>
          <w:wAfter w:w="2104" w:type="dxa"/>
          <w:trHeight w:hRule="exact" w:val="303"/>
        </w:trPr>
        <w:tc>
          <w:tcPr>
            <w:tcW w:w="719" w:type="dxa"/>
            <w:gridSpan w:val="2"/>
          </w:tcPr>
          <w:p w14:paraId="2626D3F5"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3A9E1214"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5D286C52" w14:textId="77777777" w:rsidR="00733CDA" w:rsidRPr="008D279F" w:rsidRDefault="00733CDA" w:rsidP="00733CDA">
            <w:pPr>
              <w:pStyle w:val="Navnogtall"/>
              <w:rPr>
                <w:lang w:val="nb-NO"/>
              </w:rPr>
            </w:pPr>
          </w:p>
        </w:tc>
        <w:tc>
          <w:tcPr>
            <w:tcW w:w="667" w:type="dxa"/>
          </w:tcPr>
          <w:p w14:paraId="72D06492"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3FAF2CA0"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3E4FCC11" w14:textId="77777777" w:rsidR="00733CDA" w:rsidRPr="008D279F" w:rsidRDefault="00733CDA" w:rsidP="00733CDA">
            <w:pPr>
              <w:pStyle w:val="Navnogtall"/>
              <w:rPr>
                <w:lang w:val="nb-NO"/>
              </w:rPr>
            </w:pPr>
          </w:p>
        </w:tc>
      </w:tr>
      <w:tr w:rsidR="00733CDA" w:rsidRPr="008D279F" w14:paraId="38B54947" w14:textId="77777777" w:rsidTr="00107BBB">
        <w:trPr>
          <w:gridAfter w:val="1"/>
          <w:wAfter w:w="2104" w:type="dxa"/>
          <w:trHeight w:hRule="exact" w:val="303"/>
        </w:trPr>
        <w:tc>
          <w:tcPr>
            <w:tcW w:w="719" w:type="dxa"/>
            <w:gridSpan w:val="2"/>
          </w:tcPr>
          <w:p w14:paraId="4503AE7E" w14:textId="77777777" w:rsidR="00733CDA" w:rsidRPr="008D279F" w:rsidRDefault="00733CDA" w:rsidP="00733CDA">
            <w:pPr>
              <w:pStyle w:val="Klokkeslett"/>
              <w:rPr>
                <w:lang w:val="nb-NO"/>
              </w:rPr>
            </w:pPr>
          </w:p>
        </w:tc>
        <w:tc>
          <w:tcPr>
            <w:tcW w:w="2312" w:type="dxa"/>
          </w:tcPr>
          <w:p w14:paraId="3949F8E2" w14:textId="77777777" w:rsidR="00733CDA" w:rsidRPr="008D279F" w:rsidRDefault="00733CDA" w:rsidP="00733CDA">
            <w:pPr>
              <w:pStyle w:val="Navnogtall"/>
              <w:rPr>
                <w:lang w:val="nb-NO"/>
              </w:rPr>
            </w:pPr>
          </w:p>
        </w:tc>
        <w:tc>
          <w:tcPr>
            <w:tcW w:w="1504" w:type="dxa"/>
          </w:tcPr>
          <w:p w14:paraId="65DDB929" w14:textId="77777777" w:rsidR="00733CDA" w:rsidRPr="008D279F" w:rsidRDefault="00733CDA" w:rsidP="00733CDA">
            <w:pPr>
              <w:pStyle w:val="Navnogtall"/>
              <w:rPr>
                <w:lang w:val="nb-NO"/>
              </w:rPr>
            </w:pPr>
          </w:p>
        </w:tc>
        <w:tc>
          <w:tcPr>
            <w:tcW w:w="667" w:type="dxa"/>
          </w:tcPr>
          <w:p w14:paraId="0615498B" w14:textId="77777777" w:rsidR="00733CDA" w:rsidRPr="008D279F" w:rsidRDefault="00733CDA" w:rsidP="00733CDA">
            <w:pPr>
              <w:pStyle w:val="Klokkeslett"/>
              <w:rPr>
                <w:lang w:val="nb-NO"/>
              </w:rPr>
            </w:pPr>
          </w:p>
        </w:tc>
        <w:tc>
          <w:tcPr>
            <w:tcW w:w="2311" w:type="dxa"/>
          </w:tcPr>
          <w:p w14:paraId="79B2FF55" w14:textId="77777777" w:rsidR="00733CDA" w:rsidRPr="008D279F" w:rsidRDefault="00733CDA" w:rsidP="00733CDA">
            <w:pPr>
              <w:pStyle w:val="Navnogtall"/>
              <w:rPr>
                <w:lang w:val="nb-NO"/>
              </w:rPr>
            </w:pPr>
          </w:p>
        </w:tc>
        <w:tc>
          <w:tcPr>
            <w:tcW w:w="1505" w:type="dxa"/>
            <w:gridSpan w:val="2"/>
          </w:tcPr>
          <w:p w14:paraId="62FA55AA" w14:textId="77777777" w:rsidR="00733CDA" w:rsidRPr="008D279F" w:rsidRDefault="00733CDA" w:rsidP="00733CDA">
            <w:pPr>
              <w:pStyle w:val="Navnogtall"/>
              <w:rPr>
                <w:lang w:val="nb-NO"/>
              </w:rPr>
            </w:pPr>
          </w:p>
        </w:tc>
      </w:tr>
      <w:tr w:rsidR="00733CDA" w:rsidRPr="008D279F" w14:paraId="266F23BC" w14:textId="77777777" w:rsidTr="00107BBB">
        <w:trPr>
          <w:gridAfter w:val="1"/>
          <w:wAfter w:w="2104" w:type="dxa"/>
          <w:trHeight w:hRule="exact" w:val="303"/>
        </w:trPr>
        <w:tc>
          <w:tcPr>
            <w:tcW w:w="719" w:type="dxa"/>
            <w:gridSpan w:val="2"/>
          </w:tcPr>
          <w:p w14:paraId="1DC8FF90" w14:textId="77777777" w:rsidR="00733CDA" w:rsidRPr="008D279F" w:rsidRDefault="00733CDA" w:rsidP="00733CDA">
            <w:pPr>
              <w:pStyle w:val="Klokkeslett"/>
              <w:rPr>
                <w:lang w:val="nb-NO"/>
              </w:rPr>
            </w:pPr>
          </w:p>
        </w:tc>
        <w:tc>
          <w:tcPr>
            <w:tcW w:w="2312" w:type="dxa"/>
            <w:shd w:val="clear" w:color="auto" w:fill="F2F2F2" w:themeFill="background1" w:themeFillShade="F2"/>
          </w:tcPr>
          <w:p w14:paraId="4300F7D3"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1730428E" w14:textId="77777777" w:rsidR="00733CDA" w:rsidRPr="008D279F" w:rsidRDefault="00733CDA" w:rsidP="00733CDA">
            <w:pPr>
              <w:pStyle w:val="Navnogtall"/>
              <w:rPr>
                <w:lang w:val="nb-NO"/>
              </w:rPr>
            </w:pPr>
          </w:p>
        </w:tc>
        <w:tc>
          <w:tcPr>
            <w:tcW w:w="667" w:type="dxa"/>
          </w:tcPr>
          <w:p w14:paraId="31760074"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16FC24D4" w14:textId="77777777" w:rsidR="00733CDA" w:rsidRPr="008D279F" w:rsidRDefault="00733CDA" w:rsidP="00733CDA">
            <w:pPr>
              <w:pStyle w:val="Navnogtall"/>
              <w:rPr>
                <w:lang w:val="nb-NO"/>
              </w:rPr>
            </w:pPr>
          </w:p>
        </w:tc>
        <w:tc>
          <w:tcPr>
            <w:tcW w:w="1505" w:type="dxa"/>
            <w:gridSpan w:val="2"/>
            <w:shd w:val="clear" w:color="auto" w:fill="F2F2F2" w:themeFill="background1" w:themeFillShade="F2"/>
          </w:tcPr>
          <w:p w14:paraId="621DA5D1" w14:textId="77777777" w:rsidR="00733CDA" w:rsidRPr="008D279F" w:rsidRDefault="00733CDA" w:rsidP="00733CDA">
            <w:pPr>
              <w:pStyle w:val="Navnogtall"/>
              <w:rPr>
                <w:lang w:val="nb-NO"/>
              </w:rPr>
            </w:pPr>
          </w:p>
        </w:tc>
      </w:tr>
      <w:tr w:rsidR="00733CDA" w:rsidRPr="008D279F" w14:paraId="3855BA42" w14:textId="77777777" w:rsidTr="00107BBB">
        <w:trPr>
          <w:trHeight w:hRule="exact" w:val="303"/>
        </w:trPr>
        <w:tc>
          <w:tcPr>
            <w:tcW w:w="719" w:type="dxa"/>
            <w:gridSpan w:val="2"/>
          </w:tcPr>
          <w:p w14:paraId="018A771C" w14:textId="77777777" w:rsidR="00733CDA" w:rsidRPr="008D279F" w:rsidRDefault="00733CDA" w:rsidP="00733CDA">
            <w:pPr>
              <w:spacing w:after="0" w:line="240" w:lineRule="auto"/>
            </w:pPr>
          </w:p>
        </w:tc>
        <w:tc>
          <w:tcPr>
            <w:tcW w:w="2312" w:type="dxa"/>
            <w:shd w:val="clear" w:color="auto" w:fill="F2F2F2" w:themeFill="background1" w:themeFillShade="F2"/>
          </w:tcPr>
          <w:p w14:paraId="38081B67" w14:textId="77777777" w:rsidR="00733CDA" w:rsidRPr="008D279F" w:rsidRDefault="00733CDA" w:rsidP="00733CDA">
            <w:pPr>
              <w:pStyle w:val="Navnogtall"/>
              <w:rPr>
                <w:lang w:val="nb-NO"/>
              </w:rPr>
            </w:pPr>
          </w:p>
        </w:tc>
        <w:tc>
          <w:tcPr>
            <w:tcW w:w="1504" w:type="dxa"/>
            <w:shd w:val="clear" w:color="auto" w:fill="F2F2F2" w:themeFill="background1" w:themeFillShade="F2"/>
          </w:tcPr>
          <w:p w14:paraId="2A101B08" w14:textId="77777777" w:rsidR="00733CDA" w:rsidRPr="008D279F" w:rsidRDefault="00733CDA" w:rsidP="00733CDA">
            <w:pPr>
              <w:pStyle w:val="Navnogtall"/>
              <w:rPr>
                <w:lang w:val="nb-NO"/>
              </w:rPr>
            </w:pPr>
          </w:p>
        </w:tc>
        <w:tc>
          <w:tcPr>
            <w:tcW w:w="667" w:type="dxa"/>
          </w:tcPr>
          <w:p w14:paraId="46E9D454" w14:textId="77777777" w:rsidR="00733CDA" w:rsidRPr="008D279F" w:rsidRDefault="00733CDA" w:rsidP="00733CDA">
            <w:pPr>
              <w:pStyle w:val="Klokkeslett"/>
              <w:rPr>
                <w:lang w:val="nb-NO"/>
              </w:rPr>
            </w:pPr>
          </w:p>
        </w:tc>
        <w:tc>
          <w:tcPr>
            <w:tcW w:w="2311" w:type="dxa"/>
            <w:shd w:val="clear" w:color="auto" w:fill="F2F2F2" w:themeFill="background1" w:themeFillShade="F2"/>
          </w:tcPr>
          <w:p w14:paraId="13836CDD" w14:textId="77777777" w:rsidR="00733CDA" w:rsidRPr="008D279F" w:rsidRDefault="00733CDA" w:rsidP="00733CDA">
            <w:pPr>
              <w:pStyle w:val="Navnogtall"/>
              <w:rPr>
                <w:lang w:val="nb-NO"/>
              </w:rPr>
            </w:pPr>
          </w:p>
        </w:tc>
        <w:tc>
          <w:tcPr>
            <w:tcW w:w="3609" w:type="dxa"/>
            <w:gridSpan w:val="3"/>
            <w:shd w:val="clear" w:color="auto" w:fill="F2F2F2" w:themeFill="background1" w:themeFillShade="F2"/>
          </w:tcPr>
          <w:p w14:paraId="33F425AA" w14:textId="77777777" w:rsidR="00733CDA" w:rsidRPr="008D279F" w:rsidRDefault="00733CDA" w:rsidP="00733CDA">
            <w:pPr>
              <w:pStyle w:val="Navnogtall"/>
              <w:rPr>
                <w:lang w:val="nb-NO"/>
              </w:rPr>
            </w:pPr>
          </w:p>
        </w:tc>
      </w:tr>
    </w:tbl>
    <w:p w14:paraId="137D507D" w14:textId="5D2C76DC" w:rsidR="00107BBB" w:rsidRDefault="00107BBB" w:rsidP="003447AB">
      <w:pPr>
        <w:spacing w:line="240" w:lineRule="auto"/>
        <w:contextualSpacing/>
      </w:pPr>
    </w:p>
    <w:p w14:paraId="247258D5" w14:textId="51C6B041" w:rsidR="00107BBB" w:rsidRDefault="00107BBB" w:rsidP="003447AB">
      <w:pPr>
        <w:spacing w:line="240" w:lineRule="auto"/>
        <w:contextualSpacing/>
      </w:pPr>
    </w:p>
    <w:tbl>
      <w:tblPr>
        <w:tblW w:w="4971" w:type="pct"/>
        <w:tblLayout w:type="fixed"/>
        <w:tblLook w:val="0600" w:firstRow="0" w:lastRow="0" w:firstColumn="0" w:lastColumn="0" w:noHBand="1" w:noVBand="1"/>
      </w:tblPr>
      <w:tblGrid>
        <w:gridCol w:w="560"/>
        <w:gridCol w:w="158"/>
        <w:gridCol w:w="2312"/>
        <w:gridCol w:w="1504"/>
        <w:gridCol w:w="667"/>
        <w:gridCol w:w="2311"/>
        <w:gridCol w:w="1463"/>
        <w:gridCol w:w="42"/>
      </w:tblGrid>
      <w:tr w:rsidR="00107BBB" w:rsidRPr="008D279F" w14:paraId="255FB99F" w14:textId="77777777" w:rsidTr="00E61902">
        <w:trPr>
          <w:gridAfter w:val="1"/>
          <w:wAfter w:w="51" w:type="dxa"/>
          <w:trHeight w:hRule="exact" w:val="1363"/>
        </w:trPr>
        <w:tc>
          <w:tcPr>
            <w:tcW w:w="651" w:type="dxa"/>
          </w:tcPr>
          <w:p w14:paraId="630B27FE" w14:textId="77777777" w:rsidR="00107BBB" w:rsidRPr="008D279F" w:rsidRDefault="00107BBB" w:rsidP="00E61902">
            <w:pPr>
              <w:pStyle w:val="Tittelptimeplan"/>
              <w:rPr>
                <w:color w:val="242852" w:themeColor="text2"/>
                <w:lang w:val="nb-NO"/>
              </w:rPr>
            </w:pPr>
          </w:p>
        </w:tc>
        <w:tc>
          <w:tcPr>
            <w:tcW w:w="10419" w:type="dxa"/>
            <w:gridSpan w:val="6"/>
          </w:tcPr>
          <w:p w14:paraId="3E0A1F4E" w14:textId="77777777" w:rsidR="00107BBB" w:rsidRPr="008D279F" w:rsidRDefault="00107BBB" w:rsidP="00107BBB">
            <w:pPr>
              <w:pStyle w:val="Tittelptimeplan"/>
              <w:jc w:val="left"/>
              <w:rPr>
                <w:lang w:val="nb-NO"/>
              </w:rPr>
            </w:pPr>
            <w:r w:rsidRPr="008D279F">
              <w:rPr>
                <w:lang w:val="nb-NO" w:bidi="nb-NO"/>
              </w:rPr>
              <w:br/>
            </w:r>
            <w:r>
              <w:rPr>
                <w:lang w:val="nb-NO" w:bidi="nb-NO"/>
              </w:rPr>
              <w:t>Årshjul</w:t>
            </w:r>
            <w:r w:rsidRPr="008D279F">
              <w:rPr>
                <w:lang w:val="nb-NO" w:bidi="nb-NO"/>
              </w:rPr>
              <w:t xml:space="preserve"> </w:t>
            </w:r>
          </w:p>
        </w:tc>
      </w:tr>
      <w:tr w:rsidR="00107BBB" w:rsidRPr="008D279F" w14:paraId="0F622339" w14:textId="77777777" w:rsidTr="00E61902">
        <w:trPr>
          <w:gridAfter w:val="1"/>
          <w:wAfter w:w="51" w:type="dxa"/>
          <w:trHeight w:hRule="exact" w:val="698"/>
        </w:trPr>
        <w:tc>
          <w:tcPr>
            <w:tcW w:w="851" w:type="dxa"/>
            <w:gridSpan w:val="2"/>
          </w:tcPr>
          <w:p w14:paraId="6460CAC6" w14:textId="77777777" w:rsidR="00107BBB" w:rsidRPr="008D279F" w:rsidRDefault="00107BBB" w:rsidP="00E61902">
            <w:pPr>
              <w:pStyle w:val="Ukedag"/>
              <w:rPr>
                <w:rFonts w:ascii="Calibri" w:hAnsi="Calibri"/>
                <w:color w:val="auto"/>
                <w:sz w:val="22"/>
                <w:lang w:val="nb-NO"/>
              </w:rPr>
            </w:pPr>
            <w:r w:rsidRPr="008D279F">
              <w:rPr>
                <w:rFonts w:ascii="Calibri" w:eastAsia="Calibri" w:hAnsi="Calibri"/>
                <w:color w:val="auto"/>
                <w:sz w:val="22"/>
                <w:lang w:val="nb-NO" w:bidi="nb-NO"/>
              </w:rPr>
              <w:br/>
            </w:r>
            <w:r w:rsidRPr="008D279F">
              <w:rPr>
                <w:rFonts w:ascii="Calibri" w:eastAsia="Calibri" w:hAnsi="Calibri"/>
                <w:color w:val="auto"/>
                <w:sz w:val="22"/>
                <w:lang w:val="nb-NO" w:bidi="nb-NO"/>
              </w:rPr>
              <w:br/>
            </w:r>
          </w:p>
          <w:p w14:paraId="704FE8BD" w14:textId="77777777" w:rsidR="00107BBB" w:rsidRPr="008D279F" w:rsidRDefault="00107BBB" w:rsidP="00E61902">
            <w:pPr>
              <w:pStyle w:val="Ukedag"/>
              <w:rPr>
                <w:rFonts w:ascii="Calibri" w:hAnsi="Calibri"/>
                <w:color w:val="auto"/>
                <w:sz w:val="22"/>
                <w:lang w:val="nb-NO"/>
              </w:rPr>
            </w:pPr>
          </w:p>
        </w:tc>
        <w:tc>
          <w:tcPr>
            <w:tcW w:w="4742" w:type="dxa"/>
            <w:gridSpan w:val="2"/>
            <w:vAlign w:val="bottom"/>
          </w:tcPr>
          <w:p w14:paraId="44A0A08F" w14:textId="0BD8BB1B" w:rsidR="00107BBB" w:rsidRPr="008D279F" w:rsidRDefault="00107BBB" w:rsidP="00E61902">
            <w:pPr>
              <w:pStyle w:val="Ukedag"/>
              <w:rPr>
                <w:rFonts w:ascii="Calibri" w:hAnsi="Calibri"/>
                <w:lang w:val="nb-NO"/>
              </w:rPr>
            </w:pPr>
            <w:r>
              <w:rPr>
                <w:rFonts w:ascii="Calibri" w:hAnsi="Calibri"/>
                <w:lang w:val="nb-NO"/>
              </w:rPr>
              <w:t>Juli</w:t>
            </w:r>
          </w:p>
        </w:tc>
        <w:tc>
          <w:tcPr>
            <w:tcW w:w="786" w:type="dxa"/>
            <w:vAlign w:val="bottom"/>
          </w:tcPr>
          <w:p w14:paraId="613C5834" w14:textId="77777777" w:rsidR="00107BBB" w:rsidRPr="008D279F" w:rsidRDefault="00107BBB" w:rsidP="00E61902">
            <w:pPr>
              <w:pStyle w:val="Ukedag"/>
              <w:rPr>
                <w:rFonts w:ascii="Calibri" w:hAnsi="Calibri"/>
                <w:color w:val="auto"/>
                <w:sz w:val="22"/>
                <w:lang w:val="nb-NO"/>
              </w:rPr>
            </w:pPr>
          </w:p>
        </w:tc>
        <w:tc>
          <w:tcPr>
            <w:tcW w:w="4691" w:type="dxa"/>
            <w:gridSpan w:val="2"/>
            <w:vAlign w:val="bottom"/>
          </w:tcPr>
          <w:p w14:paraId="63109CF4" w14:textId="2AF16F81" w:rsidR="00107BBB" w:rsidRPr="008D279F" w:rsidRDefault="00107BBB" w:rsidP="00E61902">
            <w:pPr>
              <w:pStyle w:val="Ukedag"/>
              <w:rPr>
                <w:lang w:val="nb-NO"/>
              </w:rPr>
            </w:pPr>
            <w:r>
              <w:rPr>
                <w:lang w:val="nb-NO"/>
              </w:rPr>
              <w:t>August</w:t>
            </w:r>
          </w:p>
        </w:tc>
      </w:tr>
      <w:tr w:rsidR="00107BBB" w:rsidRPr="008D279F" w14:paraId="2AD4CF6D" w14:textId="77777777" w:rsidTr="00E61902">
        <w:trPr>
          <w:trHeight w:hRule="exact" w:val="303"/>
        </w:trPr>
        <w:tc>
          <w:tcPr>
            <w:tcW w:w="851" w:type="dxa"/>
            <w:gridSpan w:val="2"/>
          </w:tcPr>
          <w:p w14:paraId="42EDE85F" w14:textId="77777777" w:rsidR="00107BBB" w:rsidRPr="008D279F" w:rsidRDefault="00107BBB" w:rsidP="00E61902">
            <w:pPr>
              <w:pStyle w:val="Klokkeslett"/>
              <w:rPr>
                <w:color w:val="auto"/>
                <w:lang w:val="nb-NO"/>
              </w:rPr>
            </w:pPr>
          </w:p>
        </w:tc>
        <w:tc>
          <w:tcPr>
            <w:tcW w:w="2887" w:type="dxa"/>
            <w:shd w:val="clear" w:color="auto" w:fill="4A66AC" w:themeFill="accent1"/>
          </w:tcPr>
          <w:p w14:paraId="3BF853DD" w14:textId="77777777" w:rsidR="00107BBB" w:rsidRPr="008D279F" w:rsidRDefault="00107BBB" w:rsidP="00E61902">
            <w:pPr>
              <w:pStyle w:val="Kolonneoverskrift"/>
              <w:rPr>
                <w:lang w:val="nb-NO"/>
              </w:rPr>
            </w:pPr>
            <w:r>
              <w:rPr>
                <w:lang w:val="nb-NO" w:bidi="nb-NO"/>
              </w:rPr>
              <w:t>Oppgave</w:t>
            </w:r>
          </w:p>
        </w:tc>
        <w:tc>
          <w:tcPr>
            <w:tcW w:w="1855" w:type="dxa"/>
            <w:shd w:val="clear" w:color="auto" w:fill="4A66AC" w:themeFill="accent1"/>
          </w:tcPr>
          <w:p w14:paraId="40B60679" w14:textId="77777777" w:rsidR="00107BBB" w:rsidRPr="008D279F" w:rsidRDefault="00107BBB" w:rsidP="00E61902">
            <w:pPr>
              <w:pStyle w:val="Kolonneoverskrift"/>
              <w:rPr>
                <w:lang w:val="nb-NO"/>
              </w:rPr>
            </w:pPr>
            <w:r>
              <w:rPr>
                <w:lang w:val="nb-NO" w:bidi="nb-NO"/>
              </w:rPr>
              <w:t>Ansvarlig</w:t>
            </w:r>
          </w:p>
        </w:tc>
        <w:tc>
          <w:tcPr>
            <w:tcW w:w="786" w:type="dxa"/>
          </w:tcPr>
          <w:p w14:paraId="22232AD9" w14:textId="77777777" w:rsidR="00107BBB" w:rsidRPr="008D279F" w:rsidRDefault="00107BBB" w:rsidP="00E61902">
            <w:pPr>
              <w:pStyle w:val="Klokkeslett"/>
              <w:rPr>
                <w:color w:val="FFFFFF" w:themeColor="background1"/>
                <w:lang w:val="nb-NO"/>
              </w:rPr>
            </w:pPr>
          </w:p>
        </w:tc>
        <w:tc>
          <w:tcPr>
            <w:tcW w:w="2886" w:type="dxa"/>
            <w:shd w:val="clear" w:color="auto" w:fill="4A66AC" w:themeFill="accent1"/>
          </w:tcPr>
          <w:p w14:paraId="3A2F86F9" w14:textId="77777777" w:rsidR="00107BBB" w:rsidRPr="008D279F" w:rsidRDefault="00107BBB" w:rsidP="00E61902">
            <w:pPr>
              <w:pStyle w:val="Kolonneoverskrift"/>
              <w:rPr>
                <w:lang w:val="nb-NO"/>
              </w:rPr>
            </w:pPr>
            <w:r>
              <w:rPr>
                <w:lang w:val="nb-NO" w:bidi="nb-NO"/>
              </w:rPr>
              <w:t>Oppgave</w:t>
            </w:r>
          </w:p>
        </w:tc>
        <w:tc>
          <w:tcPr>
            <w:tcW w:w="1856" w:type="dxa"/>
            <w:gridSpan w:val="2"/>
            <w:shd w:val="clear" w:color="auto" w:fill="4A66AC" w:themeFill="accent1"/>
          </w:tcPr>
          <w:p w14:paraId="4C59C484" w14:textId="77777777" w:rsidR="00107BBB" w:rsidRPr="008D279F" w:rsidRDefault="00107BBB" w:rsidP="00E61902">
            <w:pPr>
              <w:pStyle w:val="Kolonneoverskrift"/>
              <w:rPr>
                <w:lang w:val="nb-NO"/>
              </w:rPr>
            </w:pPr>
            <w:r>
              <w:rPr>
                <w:lang w:val="nb-NO" w:bidi="nb-NO"/>
              </w:rPr>
              <w:t>Ansvarlig</w:t>
            </w:r>
          </w:p>
        </w:tc>
      </w:tr>
      <w:tr w:rsidR="00107BBB" w:rsidRPr="008D279F" w14:paraId="0AF741CD" w14:textId="77777777" w:rsidTr="00E61902">
        <w:trPr>
          <w:trHeight w:hRule="exact" w:val="303"/>
        </w:trPr>
        <w:tc>
          <w:tcPr>
            <w:tcW w:w="851" w:type="dxa"/>
            <w:gridSpan w:val="2"/>
          </w:tcPr>
          <w:p w14:paraId="41264969" w14:textId="77777777" w:rsidR="00107BBB" w:rsidRPr="008D279F" w:rsidRDefault="00107BBB" w:rsidP="00E61902">
            <w:pPr>
              <w:pStyle w:val="Klokkeslett"/>
              <w:rPr>
                <w:lang w:val="nb-NO"/>
              </w:rPr>
            </w:pPr>
          </w:p>
        </w:tc>
        <w:tc>
          <w:tcPr>
            <w:tcW w:w="2887" w:type="dxa"/>
          </w:tcPr>
          <w:p w14:paraId="74DB1F8D" w14:textId="1F6BD213" w:rsidR="00107BBB" w:rsidRPr="008D279F" w:rsidRDefault="00107BBB" w:rsidP="00E61902">
            <w:pPr>
              <w:pStyle w:val="Navnogtall"/>
              <w:rPr>
                <w:lang w:val="nb-NO"/>
              </w:rPr>
            </w:pPr>
          </w:p>
        </w:tc>
        <w:tc>
          <w:tcPr>
            <w:tcW w:w="1855" w:type="dxa"/>
          </w:tcPr>
          <w:p w14:paraId="15565F55" w14:textId="0BD77909" w:rsidR="00107BBB" w:rsidRPr="008D279F" w:rsidRDefault="00107BBB" w:rsidP="00E61902">
            <w:pPr>
              <w:pStyle w:val="Navnogtall"/>
              <w:rPr>
                <w:lang w:val="nb-NO"/>
              </w:rPr>
            </w:pPr>
          </w:p>
        </w:tc>
        <w:tc>
          <w:tcPr>
            <w:tcW w:w="786" w:type="dxa"/>
          </w:tcPr>
          <w:p w14:paraId="2D940424" w14:textId="77777777" w:rsidR="00107BBB" w:rsidRPr="008D279F" w:rsidRDefault="00107BBB" w:rsidP="00E61902">
            <w:pPr>
              <w:pStyle w:val="Klokkeslett"/>
              <w:jc w:val="left"/>
              <w:rPr>
                <w:lang w:val="nb-NO"/>
              </w:rPr>
            </w:pPr>
          </w:p>
        </w:tc>
        <w:tc>
          <w:tcPr>
            <w:tcW w:w="2886" w:type="dxa"/>
          </w:tcPr>
          <w:p w14:paraId="226F9EC3" w14:textId="0228145B" w:rsidR="00107BBB" w:rsidRPr="008D279F" w:rsidRDefault="00107BBB" w:rsidP="00E61902">
            <w:pPr>
              <w:pStyle w:val="Navnogtall"/>
              <w:rPr>
                <w:lang w:val="nb-NO"/>
              </w:rPr>
            </w:pPr>
            <w:r>
              <w:rPr>
                <w:lang w:val="nb-NO"/>
              </w:rPr>
              <w:t>Styremøte</w:t>
            </w:r>
          </w:p>
        </w:tc>
        <w:tc>
          <w:tcPr>
            <w:tcW w:w="1856" w:type="dxa"/>
            <w:gridSpan w:val="2"/>
          </w:tcPr>
          <w:p w14:paraId="2F2A75D5" w14:textId="10F3FE2A" w:rsidR="00107BBB" w:rsidRPr="008D279F" w:rsidRDefault="00107BBB" w:rsidP="00E61902">
            <w:pPr>
              <w:pStyle w:val="Navnogtall"/>
              <w:rPr>
                <w:lang w:val="nb-NO"/>
              </w:rPr>
            </w:pPr>
            <w:r>
              <w:rPr>
                <w:lang w:val="nb-NO"/>
              </w:rPr>
              <w:t>Leder</w:t>
            </w:r>
          </w:p>
        </w:tc>
      </w:tr>
      <w:tr w:rsidR="00107BBB" w:rsidRPr="008D279F" w14:paraId="56475D89" w14:textId="77777777" w:rsidTr="00E61902">
        <w:trPr>
          <w:trHeight w:hRule="exact" w:val="303"/>
        </w:trPr>
        <w:tc>
          <w:tcPr>
            <w:tcW w:w="851" w:type="dxa"/>
            <w:gridSpan w:val="2"/>
          </w:tcPr>
          <w:p w14:paraId="4AA40BA5"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125F9F4C"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796EDEBA" w14:textId="77777777" w:rsidR="00107BBB" w:rsidRPr="008D279F" w:rsidRDefault="00107BBB" w:rsidP="00E61902">
            <w:pPr>
              <w:pStyle w:val="Navnogtall"/>
              <w:rPr>
                <w:lang w:val="nb-NO"/>
              </w:rPr>
            </w:pPr>
          </w:p>
        </w:tc>
        <w:tc>
          <w:tcPr>
            <w:tcW w:w="786" w:type="dxa"/>
          </w:tcPr>
          <w:p w14:paraId="2D6387A6"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5E57AB5E" w14:textId="3789FB42" w:rsidR="00107BBB" w:rsidRPr="008D279F" w:rsidRDefault="00733CDA" w:rsidP="00E61902">
            <w:pPr>
              <w:pStyle w:val="Navnogtall"/>
              <w:rPr>
                <w:lang w:val="nb-NO"/>
              </w:rPr>
            </w:pPr>
            <w:r>
              <w:rPr>
                <w:lang w:val="nb-NO"/>
              </w:rPr>
              <w:t>Trener/lagledermøte</w:t>
            </w:r>
          </w:p>
        </w:tc>
        <w:tc>
          <w:tcPr>
            <w:tcW w:w="1856" w:type="dxa"/>
            <w:gridSpan w:val="2"/>
            <w:shd w:val="clear" w:color="auto" w:fill="F2F2F2" w:themeFill="background1" w:themeFillShade="F2"/>
          </w:tcPr>
          <w:p w14:paraId="64561A99" w14:textId="77777777" w:rsidR="00107BBB" w:rsidRPr="008D279F" w:rsidRDefault="00107BBB" w:rsidP="00E61902">
            <w:pPr>
              <w:pStyle w:val="Navnogtall"/>
              <w:rPr>
                <w:lang w:val="nb-NO"/>
              </w:rPr>
            </w:pPr>
          </w:p>
        </w:tc>
      </w:tr>
      <w:tr w:rsidR="00107BBB" w:rsidRPr="008D279F" w14:paraId="3E03CC34" w14:textId="77777777" w:rsidTr="00E61902">
        <w:trPr>
          <w:trHeight w:hRule="exact" w:val="303"/>
        </w:trPr>
        <w:tc>
          <w:tcPr>
            <w:tcW w:w="851" w:type="dxa"/>
            <w:gridSpan w:val="2"/>
          </w:tcPr>
          <w:p w14:paraId="0ADC3793" w14:textId="77777777" w:rsidR="00107BBB" w:rsidRPr="008D279F" w:rsidRDefault="00107BBB" w:rsidP="00E61902">
            <w:pPr>
              <w:pStyle w:val="Klokkeslett"/>
              <w:rPr>
                <w:lang w:val="nb-NO"/>
              </w:rPr>
            </w:pPr>
          </w:p>
        </w:tc>
        <w:tc>
          <w:tcPr>
            <w:tcW w:w="2887" w:type="dxa"/>
          </w:tcPr>
          <w:p w14:paraId="3D4CBDF9" w14:textId="77777777" w:rsidR="00107BBB" w:rsidRPr="008D279F" w:rsidRDefault="00107BBB" w:rsidP="00E61902">
            <w:pPr>
              <w:pStyle w:val="Navnogtall"/>
              <w:rPr>
                <w:lang w:val="nb-NO"/>
              </w:rPr>
            </w:pPr>
          </w:p>
        </w:tc>
        <w:tc>
          <w:tcPr>
            <w:tcW w:w="1855" w:type="dxa"/>
          </w:tcPr>
          <w:p w14:paraId="4420BC71" w14:textId="77777777" w:rsidR="00107BBB" w:rsidRPr="008D279F" w:rsidRDefault="00107BBB" w:rsidP="00E61902">
            <w:pPr>
              <w:pStyle w:val="Navnogtall"/>
              <w:rPr>
                <w:lang w:val="nb-NO"/>
              </w:rPr>
            </w:pPr>
          </w:p>
        </w:tc>
        <w:tc>
          <w:tcPr>
            <w:tcW w:w="786" w:type="dxa"/>
          </w:tcPr>
          <w:p w14:paraId="36EA23BA" w14:textId="77777777" w:rsidR="00107BBB" w:rsidRPr="008D279F" w:rsidRDefault="00107BBB" w:rsidP="00E61902">
            <w:pPr>
              <w:pStyle w:val="Klokkeslett"/>
              <w:rPr>
                <w:lang w:val="nb-NO"/>
              </w:rPr>
            </w:pPr>
          </w:p>
        </w:tc>
        <w:tc>
          <w:tcPr>
            <w:tcW w:w="2886" w:type="dxa"/>
          </w:tcPr>
          <w:p w14:paraId="4F6966E5" w14:textId="77777777" w:rsidR="00107BBB" w:rsidRPr="008D279F" w:rsidRDefault="00107BBB" w:rsidP="00E61902">
            <w:pPr>
              <w:pStyle w:val="Navnogtall"/>
              <w:rPr>
                <w:lang w:val="nb-NO"/>
              </w:rPr>
            </w:pPr>
          </w:p>
        </w:tc>
        <w:tc>
          <w:tcPr>
            <w:tcW w:w="1856" w:type="dxa"/>
            <w:gridSpan w:val="2"/>
          </w:tcPr>
          <w:p w14:paraId="199D2E3E" w14:textId="77777777" w:rsidR="00107BBB" w:rsidRPr="008D279F" w:rsidRDefault="00107BBB" w:rsidP="00E61902">
            <w:pPr>
              <w:pStyle w:val="Navnogtall"/>
              <w:rPr>
                <w:lang w:val="nb-NO"/>
              </w:rPr>
            </w:pPr>
          </w:p>
        </w:tc>
      </w:tr>
      <w:tr w:rsidR="00107BBB" w:rsidRPr="008D279F" w14:paraId="261DF35A" w14:textId="77777777" w:rsidTr="00E61902">
        <w:trPr>
          <w:trHeight w:hRule="exact" w:val="303"/>
        </w:trPr>
        <w:tc>
          <w:tcPr>
            <w:tcW w:w="851" w:type="dxa"/>
            <w:gridSpan w:val="2"/>
          </w:tcPr>
          <w:p w14:paraId="32BDABE7"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31787B8F"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7628F117" w14:textId="77777777" w:rsidR="00107BBB" w:rsidRPr="008D279F" w:rsidRDefault="00107BBB" w:rsidP="00E61902">
            <w:pPr>
              <w:pStyle w:val="Navnogtall"/>
              <w:rPr>
                <w:lang w:val="nb-NO"/>
              </w:rPr>
            </w:pPr>
          </w:p>
        </w:tc>
        <w:tc>
          <w:tcPr>
            <w:tcW w:w="786" w:type="dxa"/>
          </w:tcPr>
          <w:p w14:paraId="1BB5FEE3"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300003F0"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0BA3CDE1" w14:textId="77777777" w:rsidR="00107BBB" w:rsidRPr="008D279F" w:rsidRDefault="00107BBB" w:rsidP="00E61902">
            <w:pPr>
              <w:pStyle w:val="Navnogtall"/>
              <w:rPr>
                <w:lang w:val="nb-NO"/>
              </w:rPr>
            </w:pPr>
          </w:p>
        </w:tc>
      </w:tr>
      <w:tr w:rsidR="00107BBB" w:rsidRPr="008D279F" w14:paraId="58AF5162" w14:textId="77777777" w:rsidTr="00E61902">
        <w:trPr>
          <w:trHeight w:hRule="exact" w:val="303"/>
        </w:trPr>
        <w:tc>
          <w:tcPr>
            <w:tcW w:w="851" w:type="dxa"/>
            <w:gridSpan w:val="2"/>
          </w:tcPr>
          <w:p w14:paraId="660D8987" w14:textId="77777777" w:rsidR="00107BBB" w:rsidRPr="008D279F" w:rsidRDefault="00107BBB" w:rsidP="00E61902">
            <w:pPr>
              <w:pStyle w:val="Klokkeslett"/>
              <w:rPr>
                <w:lang w:val="nb-NO"/>
              </w:rPr>
            </w:pPr>
          </w:p>
        </w:tc>
        <w:tc>
          <w:tcPr>
            <w:tcW w:w="2887" w:type="dxa"/>
          </w:tcPr>
          <w:p w14:paraId="3061E4F9" w14:textId="77777777" w:rsidR="00107BBB" w:rsidRPr="008D279F" w:rsidRDefault="00107BBB" w:rsidP="00E61902">
            <w:pPr>
              <w:pStyle w:val="Navnogtall"/>
              <w:rPr>
                <w:lang w:val="nb-NO"/>
              </w:rPr>
            </w:pPr>
          </w:p>
        </w:tc>
        <w:tc>
          <w:tcPr>
            <w:tcW w:w="1855" w:type="dxa"/>
          </w:tcPr>
          <w:p w14:paraId="3699F1A2" w14:textId="77777777" w:rsidR="00107BBB" w:rsidRPr="008D279F" w:rsidRDefault="00107BBB" w:rsidP="00E61902">
            <w:pPr>
              <w:pStyle w:val="Navnogtall"/>
              <w:rPr>
                <w:lang w:val="nb-NO"/>
              </w:rPr>
            </w:pPr>
          </w:p>
        </w:tc>
        <w:tc>
          <w:tcPr>
            <w:tcW w:w="786" w:type="dxa"/>
          </w:tcPr>
          <w:p w14:paraId="4AD7B123" w14:textId="77777777" w:rsidR="00107BBB" w:rsidRPr="008D279F" w:rsidRDefault="00107BBB" w:rsidP="00E61902">
            <w:pPr>
              <w:pStyle w:val="Klokkeslett"/>
              <w:rPr>
                <w:lang w:val="nb-NO"/>
              </w:rPr>
            </w:pPr>
          </w:p>
        </w:tc>
        <w:tc>
          <w:tcPr>
            <w:tcW w:w="2886" w:type="dxa"/>
          </w:tcPr>
          <w:p w14:paraId="4FB36B06" w14:textId="77777777" w:rsidR="00107BBB" w:rsidRPr="008D279F" w:rsidRDefault="00107BBB" w:rsidP="00E61902">
            <w:pPr>
              <w:pStyle w:val="Navnogtall"/>
              <w:rPr>
                <w:lang w:val="nb-NO"/>
              </w:rPr>
            </w:pPr>
          </w:p>
        </w:tc>
        <w:tc>
          <w:tcPr>
            <w:tcW w:w="1856" w:type="dxa"/>
            <w:gridSpan w:val="2"/>
          </w:tcPr>
          <w:p w14:paraId="311DA0D1" w14:textId="77777777" w:rsidR="00107BBB" w:rsidRPr="008D279F" w:rsidRDefault="00107BBB" w:rsidP="00E61902">
            <w:pPr>
              <w:pStyle w:val="Navnogtall"/>
              <w:rPr>
                <w:lang w:val="nb-NO"/>
              </w:rPr>
            </w:pPr>
          </w:p>
        </w:tc>
      </w:tr>
      <w:tr w:rsidR="00107BBB" w:rsidRPr="008D279F" w14:paraId="7C4A89B7" w14:textId="77777777" w:rsidTr="00E61902">
        <w:trPr>
          <w:trHeight w:hRule="exact" w:val="303"/>
        </w:trPr>
        <w:tc>
          <w:tcPr>
            <w:tcW w:w="851" w:type="dxa"/>
            <w:gridSpan w:val="2"/>
          </w:tcPr>
          <w:p w14:paraId="58D2062D"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0C43C391"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1EB255A3" w14:textId="77777777" w:rsidR="00107BBB" w:rsidRPr="008D279F" w:rsidRDefault="00107BBB" w:rsidP="00E61902">
            <w:pPr>
              <w:pStyle w:val="Navnogtall"/>
              <w:rPr>
                <w:lang w:val="nb-NO"/>
              </w:rPr>
            </w:pPr>
          </w:p>
        </w:tc>
        <w:tc>
          <w:tcPr>
            <w:tcW w:w="786" w:type="dxa"/>
          </w:tcPr>
          <w:p w14:paraId="3A8C1E64"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2C76A371"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5E68F9F8" w14:textId="77777777" w:rsidR="00107BBB" w:rsidRPr="008D279F" w:rsidRDefault="00107BBB" w:rsidP="00E61902">
            <w:pPr>
              <w:pStyle w:val="Navnogtall"/>
              <w:rPr>
                <w:lang w:val="nb-NO"/>
              </w:rPr>
            </w:pPr>
          </w:p>
        </w:tc>
      </w:tr>
      <w:tr w:rsidR="00107BBB" w:rsidRPr="008D279F" w14:paraId="0461AE9A" w14:textId="77777777" w:rsidTr="00E61902">
        <w:trPr>
          <w:trHeight w:hRule="exact" w:val="303"/>
        </w:trPr>
        <w:tc>
          <w:tcPr>
            <w:tcW w:w="851" w:type="dxa"/>
            <w:gridSpan w:val="2"/>
          </w:tcPr>
          <w:p w14:paraId="52921D87" w14:textId="77777777" w:rsidR="00107BBB" w:rsidRPr="008D279F" w:rsidRDefault="00107BBB" w:rsidP="00E61902">
            <w:pPr>
              <w:pStyle w:val="Klokkeslett"/>
              <w:rPr>
                <w:lang w:val="nb-NO"/>
              </w:rPr>
            </w:pPr>
          </w:p>
        </w:tc>
        <w:tc>
          <w:tcPr>
            <w:tcW w:w="2887" w:type="dxa"/>
          </w:tcPr>
          <w:p w14:paraId="4A839B2F" w14:textId="77777777" w:rsidR="00107BBB" w:rsidRPr="008D279F" w:rsidRDefault="00107BBB" w:rsidP="00E61902">
            <w:pPr>
              <w:pStyle w:val="Navnogtall"/>
              <w:rPr>
                <w:lang w:val="nb-NO"/>
              </w:rPr>
            </w:pPr>
          </w:p>
        </w:tc>
        <w:tc>
          <w:tcPr>
            <w:tcW w:w="1855" w:type="dxa"/>
          </w:tcPr>
          <w:p w14:paraId="35E53D6E" w14:textId="77777777" w:rsidR="00107BBB" w:rsidRPr="008D279F" w:rsidRDefault="00107BBB" w:rsidP="00E61902">
            <w:pPr>
              <w:pStyle w:val="Navnogtall"/>
              <w:rPr>
                <w:lang w:val="nb-NO"/>
              </w:rPr>
            </w:pPr>
          </w:p>
        </w:tc>
        <w:tc>
          <w:tcPr>
            <w:tcW w:w="786" w:type="dxa"/>
          </w:tcPr>
          <w:p w14:paraId="36727942" w14:textId="77777777" w:rsidR="00107BBB" w:rsidRPr="008D279F" w:rsidRDefault="00107BBB" w:rsidP="00E61902">
            <w:pPr>
              <w:pStyle w:val="Klokkeslett"/>
              <w:rPr>
                <w:lang w:val="nb-NO"/>
              </w:rPr>
            </w:pPr>
          </w:p>
        </w:tc>
        <w:tc>
          <w:tcPr>
            <w:tcW w:w="2886" w:type="dxa"/>
          </w:tcPr>
          <w:p w14:paraId="60A299B7" w14:textId="77777777" w:rsidR="00107BBB" w:rsidRPr="008D279F" w:rsidRDefault="00107BBB" w:rsidP="00E61902">
            <w:pPr>
              <w:pStyle w:val="Navnogtall"/>
              <w:rPr>
                <w:lang w:val="nb-NO"/>
              </w:rPr>
            </w:pPr>
          </w:p>
        </w:tc>
        <w:tc>
          <w:tcPr>
            <w:tcW w:w="1856" w:type="dxa"/>
            <w:gridSpan w:val="2"/>
          </w:tcPr>
          <w:p w14:paraId="58EFD8EC" w14:textId="77777777" w:rsidR="00107BBB" w:rsidRPr="008D279F" w:rsidRDefault="00107BBB" w:rsidP="00E61902">
            <w:pPr>
              <w:pStyle w:val="Navnogtall"/>
              <w:rPr>
                <w:lang w:val="nb-NO"/>
              </w:rPr>
            </w:pPr>
          </w:p>
        </w:tc>
      </w:tr>
      <w:tr w:rsidR="00107BBB" w:rsidRPr="008D279F" w14:paraId="5FD62976" w14:textId="77777777" w:rsidTr="00E61902">
        <w:trPr>
          <w:trHeight w:hRule="exact" w:val="303"/>
        </w:trPr>
        <w:tc>
          <w:tcPr>
            <w:tcW w:w="851" w:type="dxa"/>
            <w:gridSpan w:val="2"/>
          </w:tcPr>
          <w:p w14:paraId="32740DC2"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29408DB7"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2C896ED6" w14:textId="77777777" w:rsidR="00107BBB" w:rsidRPr="008D279F" w:rsidRDefault="00107BBB" w:rsidP="00E61902">
            <w:pPr>
              <w:pStyle w:val="Navnogtall"/>
              <w:rPr>
                <w:lang w:val="nb-NO"/>
              </w:rPr>
            </w:pPr>
          </w:p>
        </w:tc>
        <w:tc>
          <w:tcPr>
            <w:tcW w:w="786" w:type="dxa"/>
          </w:tcPr>
          <w:p w14:paraId="2F6DDAEA"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24740E50"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1355DB99" w14:textId="77777777" w:rsidR="00107BBB" w:rsidRPr="008D279F" w:rsidRDefault="00107BBB" w:rsidP="00E61902">
            <w:pPr>
              <w:pStyle w:val="Navnogtall"/>
              <w:rPr>
                <w:lang w:val="nb-NO"/>
              </w:rPr>
            </w:pPr>
          </w:p>
        </w:tc>
      </w:tr>
      <w:tr w:rsidR="00107BBB" w:rsidRPr="008D279F" w14:paraId="70734E7A" w14:textId="77777777" w:rsidTr="00E61902">
        <w:trPr>
          <w:trHeight w:hRule="exact" w:val="303"/>
        </w:trPr>
        <w:tc>
          <w:tcPr>
            <w:tcW w:w="851" w:type="dxa"/>
            <w:gridSpan w:val="2"/>
          </w:tcPr>
          <w:p w14:paraId="36018C81" w14:textId="77777777" w:rsidR="00107BBB" w:rsidRPr="008D279F" w:rsidRDefault="00107BBB" w:rsidP="00E61902">
            <w:pPr>
              <w:pStyle w:val="Klokkeslett"/>
              <w:rPr>
                <w:lang w:val="nb-NO"/>
              </w:rPr>
            </w:pPr>
          </w:p>
        </w:tc>
        <w:tc>
          <w:tcPr>
            <w:tcW w:w="2887" w:type="dxa"/>
          </w:tcPr>
          <w:p w14:paraId="7477F545" w14:textId="77777777" w:rsidR="00107BBB" w:rsidRPr="008D279F" w:rsidRDefault="00107BBB" w:rsidP="00E61902">
            <w:pPr>
              <w:pStyle w:val="Navnogtall"/>
              <w:rPr>
                <w:lang w:val="nb-NO"/>
              </w:rPr>
            </w:pPr>
          </w:p>
        </w:tc>
        <w:tc>
          <w:tcPr>
            <w:tcW w:w="1855" w:type="dxa"/>
          </w:tcPr>
          <w:p w14:paraId="3909520D" w14:textId="77777777" w:rsidR="00107BBB" w:rsidRPr="008D279F" w:rsidRDefault="00107BBB" w:rsidP="00E61902">
            <w:pPr>
              <w:pStyle w:val="Navnogtall"/>
              <w:rPr>
                <w:lang w:val="nb-NO"/>
              </w:rPr>
            </w:pPr>
          </w:p>
        </w:tc>
        <w:tc>
          <w:tcPr>
            <w:tcW w:w="786" w:type="dxa"/>
          </w:tcPr>
          <w:p w14:paraId="359D8B79" w14:textId="77777777" w:rsidR="00107BBB" w:rsidRPr="008D279F" w:rsidRDefault="00107BBB" w:rsidP="00E61902">
            <w:pPr>
              <w:pStyle w:val="Klokkeslett"/>
              <w:rPr>
                <w:lang w:val="nb-NO"/>
              </w:rPr>
            </w:pPr>
          </w:p>
        </w:tc>
        <w:tc>
          <w:tcPr>
            <w:tcW w:w="2886" w:type="dxa"/>
          </w:tcPr>
          <w:p w14:paraId="77FC771F" w14:textId="77777777" w:rsidR="00107BBB" w:rsidRPr="008D279F" w:rsidRDefault="00107BBB" w:rsidP="00E61902">
            <w:pPr>
              <w:pStyle w:val="Navnogtall"/>
              <w:rPr>
                <w:lang w:val="nb-NO"/>
              </w:rPr>
            </w:pPr>
          </w:p>
        </w:tc>
        <w:tc>
          <w:tcPr>
            <w:tcW w:w="1856" w:type="dxa"/>
            <w:gridSpan w:val="2"/>
          </w:tcPr>
          <w:p w14:paraId="2B72DC1F" w14:textId="77777777" w:rsidR="00107BBB" w:rsidRPr="008D279F" w:rsidRDefault="00107BBB" w:rsidP="00E61902">
            <w:pPr>
              <w:pStyle w:val="Navnogtall"/>
              <w:rPr>
                <w:lang w:val="nb-NO"/>
              </w:rPr>
            </w:pPr>
          </w:p>
        </w:tc>
      </w:tr>
      <w:tr w:rsidR="00107BBB" w:rsidRPr="008D279F" w14:paraId="6710F3E9" w14:textId="77777777" w:rsidTr="00E61902">
        <w:trPr>
          <w:trHeight w:hRule="exact" w:val="303"/>
        </w:trPr>
        <w:tc>
          <w:tcPr>
            <w:tcW w:w="851" w:type="dxa"/>
            <w:gridSpan w:val="2"/>
          </w:tcPr>
          <w:p w14:paraId="12968786"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33D9D40E"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46A8F5A7" w14:textId="77777777" w:rsidR="00107BBB" w:rsidRPr="008D279F" w:rsidRDefault="00107BBB" w:rsidP="00E61902">
            <w:pPr>
              <w:pStyle w:val="Navnogtall"/>
              <w:rPr>
                <w:lang w:val="nb-NO"/>
              </w:rPr>
            </w:pPr>
          </w:p>
        </w:tc>
        <w:tc>
          <w:tcPr>
            <w:tcW w:w="786" w:type="dxa"/>
          </w:tcPr>
          <w:p w14:paraId="5AE4D5F7"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17F15DD1"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21A8E2C9" w14:textId="77777777" w:rsidR="00107BBB" w:rsidRPr="008D279F" w:rsidRDefault="00107BBB" w:rsidP="00E61902">
            <w:pPr>
              <w:pStyle w:val="Navnogtall"/>
              <w:rPr>
                <w:lang w:val="nb-NO"/>
              </w:rPr>
            </w:pPr>
          </w:p>
        </w:tc>
      </w:tr>
      <w:tr w:rsidR="00107BBB" w:rsidRPr="008D279F" w14:paraId="32920A51" w14:textId="77777777" w:rsidTr="00E61902">
        <w:trPr>
          <w:gridAfter w:val="1"/>
          <w:wAfter w:w="51" w:type="dxa"/>
          <w:trHeight w:hRule="exact" w:val="524"/>
        </w:trPr>
        <w:tc>
          <w:tcPr>
            <w:tcW w:w="851" w:type="dxa"/>
            <w:gridSpan w:val="2"/>
          </w:tcPr>
          <w:p w14:paraId="106A2902" w14:textId="77777777" w:rsidR="00107BBB" w:rsidRPr="008D279F" w:rsidRDefault="00107BBB" w:rsidP="00E61902">
            <w:pPr>
              <w:pStyle w:val="Ukedag"/>
              <w:rPr>
                <w:rFonts w:ascii="Calibri" w:hAnsi="Calibri"/>
                <w:color w:val="auto"/>
                <w:sz w:val="22"/>
                <w:lang w:val="nb-NO"/>
              </w:rPr>
            </w:pPr>
          </w:p>
        </w:tc>
        <w:tc>
          <w:tcPr>
            <w:tcW w:w="4742" w:type="dxa"/>
            <w:gridSpan w:val="2"/>
            <w:vAlign w:val="bottom"/>
          </w:tcPr>
          <w:p w14:paraId="53B3F2C3" w14:textId="03AEFB69" w:rsidR="00107BBB" w:rsidRPr="008D279F" w:rsidRDefault="00107BBB" w:rsidP="00E61902">
            <w:pPr>
              <w:pStyle w:val="Ukedag"/>
              <w:rPr>
                <w:lang w:val="nb-NO"/>
              </w:rPr>
            </w:pPr>
            <w:r>
              <w:rPr>
                <w:lang w:val="nb-NO"/>
              </w:rPr>
              <w:t>September</w:t>
            </w:r>
          </w:p>
        </w:tc>
        <w:tc>
          <w:tcPr>
            <w:tcW w:w="786" w:type="dxa"/>
            <w:vAlign w:val="bottom"/>
          </w:tcPr>
          <w:p w14:paraId="39751628" w14:textId="77777777" w:rsidR="00107BBB" w:rsidRPr="008D279F" w:rsidRDefault="00107BBB" w:rsidP="00E61902">
            <w:pPr>
              <w:pStyle w:val="Ukedag"/>
              <w:rPr>
                <w:rFonts w:ascii="Calibri" w:hAnsi="Calibri"/>
                <w:color w:val="auto"/>
                <w:sz w:val="22"/>
                <w:lang w:val="nb-NO"/>
              </w:rPr>
            </w:pPr>
          </w:p>
        </w:tc>
        <w:tc>
          <w:tcPr>
            <w:tcW w:w="4691" w:type="dxa"/>
            <w:gridSpan w:val="2"/>
            <w:vAlign w:val="bottom"/>
          </w:tcPr>
          <w:p w14:paraId="5BDFC4E9" w14:textId="731498F8" w:rsidR="00107BBB" w:rsidRPr="008D279F" w:rsidRDefault="00107BBB" w:rsidP="00E61902">
            <w:pPr>
              <w:pStyle w:val="Ukedag"/>
              <w:rPr>
                <w:lang w:val="nb-NO"/>
              </w:rPr>
            </w:pPr>
            <w:r>
              <w:rPr>
                <w:lang w:val="nb-NO"/>
              </w:rPr>
              <w:t>Oktober</w:t>
            </w:r>
          </w:p>
        </w:tc>
      </w:tr>
      <w:tr w:rsidR="00107BBB" w:rsidRPr="008D279F" w14:paraId="6E2A9746" w14:textId="77777777" w:rsidTr="00E61902">
        <w:trPr>
          <w:trHeight w:hRule="exact" w:val="288"/>
        </w:trPr>
        <w:tc>
          <w:tcPr>
            <w:tcW w:w="851" w:type="dxa"/>
            <w:gridSpan w:val="2"/>
          </w:tcPr>
          <w:p w14:paraId="27A29FF1" w14:textId="77777777" w:rsidR="00107BBB" w:rsidRPr="008D279F" w:rsidRDefault="00107BBB" w:rsidP="00E61902">
            <w:pPr>
              <w:pStyle w:val="Klokkeslett"/>
              <w:rPr>
                <w:color w:val="auto"/>
                <w:lang w:val="nb-NO"/>
              </w:rPr>
            </w:pPr>
          </w:p>
        </w:tc>
        <w:tc>
          <w:tcPr>
            <w:tcW w:w="2887" w:type="dxa"/>
            <w:shd w:val="clear" w:color="auto" w:fill="629DD1" w:themeFill="accent2"/>
          </w:tcPr>
          <w:p w14:paraId="24DEA437" w14:textId="77777777" w:rsidR="00107BBB" w:rsidRPr="008D279F" w:rsidRDefault="00107BBB" w:rsidP="00E61902">
            <w:pPr>
              <w:pStyle w:val="Kolonneoverskrift"/>
              <w:rPr>
                <w:lang w:val="nb-NO"/>
              </w:rPr>
            </w:pPr>
            <w:r>
              <w:rPr>
                <w:lang w:val="nb-NO" w:bidi="nb-NO"/>
              </w:rPr>
              <w:t>Oppgave</w:t>
            </w:r>
          </w:p>
        </w:tc>
        <w:tc>
          <w:tcPr>
            <w:tcW w:w="1855" w:type="dxa"/>
            <w:shd w:val="clear" w:color="auto" w:fill="629DD1" w:themeFill="accent2"/>
          </w:tcPr>
          <w:p w14:paraId="0C4E8649" w14:textId="77777777" w:rsidR="00107BBB" w:rsidRPr="008D279F" w:rsidRDefault="00107BBB" w:rsidP="00E61902">
            <w:pPr>
              <w:pStyle w:val="Kolonneoverskrift"/>
              <w:rPr>
                <w:lang w:val="nb-NO"/>
              </w:rPr>
            </w:pPr>
            <w:r>
              <w:rPr>
                <w:lang w:val="nb-NO" w:bidi="nb-NO"/>
              </w:rPr>
              <w:t>ansvarlig</w:t>
            </w:r>
          </w:p>
        </w:tc>
        <w:tc>
          <w:tcPr>
            <w:tcW w:w="786" w:type="dxa"/>
          </w:tcPr>
          <w:p w14:paraId="3B8249C1" w14:textId="77777777" w:rsidR="00107BBB" w:rsidRPr="008D279F" w:rsidRDefault="00107BBB" w:rsidP="00E61902">
            <w:pPr>
              <w:pStyle w:val="Klokkeslett"/>
              <w:rPr>
                <w:color w:val="auto"/>
                <w:lang w:val="nb-NO"/>
              </w:rPr>
            </w:pPr>
          </w:p>
        </w:tc>
        <w:tc>
          <w:tcPr>
            <w:tcW w:w="2886" w:type="dxa"/>
            <w:shd w:val="clear" w:color="auto" w:fill="629DD1" w:themeFill="accent2"/>
          </w:tcPr>
          <w:p w14:paraId="1054438A" w14:textId="77777777" w:rsidR="00107BBB" w:rsidRPr="008D279F" w:rsidRDefault="00107BBB" w:rsidP="00E61902">
            <w:pPr>
              <w:pStyle w:val="Kolonneoverskrift"/>
              <w:rPr>
                <w:lang w:val="nb-NO"/>
              </w:rPr>
            </w:pPr>
            <w:r>
              <w:rPr>
                <w:lang w:val="nb-NO" w:bidi="nb-NO"/>
              </w:rPr>
              <w:t>oppgave</w:t>
            </w:r>
          </w:p>
        </w:tc>
        <w:tc>
          <w:tcPr>
            <w:tcW w:w="1856" w:type="dxa"/>
            <w:gridSpan w:val="2"/>
            <w:shd w:val="clear" w:color="auto" w:fill="629DD1" w:themeFill="accent2"/>
          </w:tcPr>
          <w:p w14:paraId="0BAFB11F" w14:textId="77777777" w:rsidR="00107BBB" w:rsidRPr="008D279F" w:rsidRDefault="00107BBB" w:rsidP="00E61902">
            <w:pPr>
              <w:pStyle w:val="Kolonneoverskrift"/>
              <w:rPr>
                <w:lang w:val="nb-NO"/>
              </w:rPr>
            </w:pPr>
            <w:r>
              <w:rPr>
                <w:lang w:val="nb-NO" w:bidi="nb-NO"/>
              </w:rPr>
              <w:t>ansvarlig</w:t>
            </w:r>
          </w:p>
        </w:tc>
      </w:tr>
      <w:tr w:rsidR="00107BBB" w:rsidRPr="008D279F" w14:paraId="684DB4E5" w14:textId="77777777" w:rsidTr="00E61902">
        <w:trPr>
          <w:trHeight w:hRule="exact" w:val="303"/>
        </w:trPr>
        <w:tc>
          <w:tcPr>
            <w:tcW w:w="851" w:type="dxa"/>
            <w:gridSpan w:val="2"/>
          </w:tcPr>
          <w:p w14:paraId="72FA4E4A" w14:textId="77777777" w:rsidR="00107BBB" w:rsidRPr="008D279F" w:rsidRDefault="00107BBB" w:rsidP="00E61902">
            <w:pPr>
              <w:pStyle w:val="Klokkeslett"/>
              <w:rPr>
                <w:lang w:val="nb-NO"/>
              </w:rPr>
            </w:pPr>
          </w:p>
        </w:tc>
        <w:tc>
          <w:tcPr>
            <w:tcW w:w="2887" w:type="dxa"/>
          </w:tcPr>
          <w:p w14:paraId="079A6273" w14:textId="1CD1B59B" w:rsidR="00107BBB" w:rsidRPr="008D279F" w:rsidRDefault="00107BBB" w:rsidP="00E61902">
            <w:pPr>
              <w:pStyle w:val="Navnogtall"/>
              <w:rPr>
                <w:lang w:val="nb-NO"/>
              </w:rPr>
            </w:pPr>
            <w:r>
              <w:rPr>
                <w:lang w:val="nb-NO"/>
              </w:rPr>
              <w:t>Styremøte</w:t>
            </w:r>
          </w:p>
        </w:tc>
        <w:tc>
          <w:tcPr>
            <w:tcW w:w="1855" w:type="dxa"/>
          </w:tcPr>
          <w:p w14:paraId="48BF891A" w14:textId="7D3AC81B" w:rsidR="00107BBB" w:rsidRPr="008D279F" w:rsidRDefault="00107BBB" w:rsidP="00E61902">
            <w:pPr>
              <w:pStyle w:val="Navnogtall"/>
              <w:rPr>
                <w:lang w:val="nb-NO"/>
              </w:rPr>
            </w:pPr>
            <w:r>
              <w:rPr>
                <w:lang w:val="nb-NO"/>
              </w:rPr>
              <w:t>Leder</w:t>
            </w:r>
          </w:p>
        </w:tc>
        <w:tc>
          <w:tcPr>
            <w:tcW w:w="786" w:type="dxa"/>
          </w:tcPr>
          <w:p w14:paraId="76FB948A" w14:textId="77777777" w:rsidR="00107BBB" w:rsidRPr="008D279F" w:rsidRDefault="00107BBB" w:rsidP="00E61902">
            <w:pPr>
              <w:pStyle w:val="Klokkeslett"/>
              <w:rPr>
                <w:lang w:val="nb-NO"/>
              </w:rPr>
            </w:pPr>
          </w:p>
        </w:tc>
        <w:tc>
          <w:tcPr>
            <w:tcW w:w="2886" w:type="dxa"/>
          </w:tcPr>
          <w:p w14:paraId="2C7E7A21" w14:textId="5F9EB3B6" w:rsidR="00107BBB" w:rsidRPr="008D279F" w:rsidRDefault="00107BBB" w:rsidP="00E61902">
            <w:pPr>
              <w:pStyle w:val="Navnogtall"/>
              <w:rPr>
                <w:lang w:val="nb-NO"/>
              </w:rPr>
            </w:pPr>
            <w:r>
              <w:rPr>
                <w:lang w:val="nb-NO"/>
              </w:rPr>
              <w:t>Styremøte</w:t>
            </w:r>
          </w:p>
        </w:tc>
        <w:tc>
          <w:tcPr>
            <w:tcW w:w="1856" w:type="dxa"/>
            <w:gridSpan w:val="2"/>
          </w:tcPr>
          <w:p w14:paraId="0B20118B" w14:textId="03CFE90D" w:rsidR="00107BBB" w:rsidRPr="008D279F" w:rsidRDefault="00107BBB" w:rsidP="00E61902">
            <w:pPr>
              <w:pStyle w:val="Navnogtall"/>
              <w:rPr>
                <w:lang w:val="nb-NO"/>
              </w:rPr>
            </w:pPr>
            <w:r>
              <w:rPr>
                <w:lang w:val="nb-NO"/>
              </w:rPr>
              <w:t>Leder</w:t>
            </w:r>
          </w:p>
        </w:tc>
      </w:tr>
      <w:tr w:rsidR="00107BBB" w:rsidRPr="008D279F" w14:paraId="759C0FDA" w14:textId="77777777" w:rsidTr="00E61902">
        <w:trPr>
          <w:trHeight w:hRule="exact" w:val="303"/>
        </w:trPr>
        <w:tc>
          <w:tcPr>
            <w:tcW w:w="851" w:type="dxa"/>
            <w:gridSpan w:val="2"/>
          </w:tcPr>
          <w:p w14:paraId="0821A643"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0DF40F7E"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6702FC42" w14:textId="77777777" w:rsidR="00107BBB" w:rsidRPr="008D279F" w:rsidRDefault="00107BBB" w:rsidP="00E61902">
            <w:pPr>
              <w:pStyle w:val="Navnogtall"/>
              <w:rPr>
                <w:lang w:val="nb-NO"/>
              </w:rPr>
            </w:pPr>
          </w:p>
        </w:tc>
        <w:tc>
          <w:tcPr>
            <w:tcW w:w="786" w:type="dxa"/>
          </w:tcPr>
          <w:p w14:paraId="7894659C"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700B189D" w14:textId="717AE14D" w:rsidR="00107BBB" w:rsidRPr="008D279F" w:rsidRDefault="005C4DD8" w:rsidP="00E61902">
            <w:pPr>
              <w:pStyle w:val="Navnogtall"/>
              <w:rPr>
                <w:lang w:val="nb-NO"/>
              </w:rPr>
            </w:pPr>
            <w:r>
              <w:rPr>
                <w:lang w:val="nb-NO"/>
              </w:rPr>
              <w:t>Møte med alle i utvalg</w:t>
            </w:r>
          </w:p>
        </w:tc>
        <w:tc>
          <w:tcPr>
            <w:tcW w:w="1856" w:type="dxa"/>
            <w:gridSpan w:val="2"/>
            <w:shd w:val="clear" w:color="auto" w:fill="F2F2F2" w:themeFill="background1" w:themeFillShade="F2"/>
          </w:tcPr>
          <w:p w14:paraId="74BC447B" w14:textId="77777777" w:rsidR="00107BBB" w:rsidRPr="008D279F" w:rsidRDefault="00107BBB" w:rsidP="00E61902">
            <w:pPr>
              <w:pStyle w:val="Navnogtall"/>
              <w:rPr>
                <w:lang w:val="nb-NO"/>
              </w:rPr>
            </w:pPr>
          </w:p>
        </w:tc>
      </w:tr>
      <w:tr w:rsidR="00107BBB" w:rsidRPr="008D279F" w14:paraId="4EDDAF31" w14:textId="77777777" w:rsidTr="00E61902">
        <w:trPr>
          <w:trHeight w:hRule="exact" w:val="303"/>
        </w:trPr>
        <w:tc>
          <w:tcPr>
            <w:tcW w:w="851" w:type="dxa"/>
            <w:gridSpan w:val="2"/>
          </w:tcPr>
          <w:p w14:paraId="7F19110F" w14:textId="77777777" w:rsidR="00107BBB" w:rsidRPr="008D279F" w:rsidRDefault="00107BBB" w:rsidP="00E61902">
            <w:pPr>
              <w:pStyle w:val="Klokkeslett"/>
              <w:rPr>
                <w:lang w:val="nb-NO"/>
              </w:rPr>
            </w:pPr>
          </w:p>
        </w:tc>
        <w:tc>
          <w:tcPr>
            <w:tcW w:w="2887" w:type="dxa"/>
          </w:tcPr>
          <w:p w14:paraId="7FB057D1" w14:textId="77777777" w:rsidR="00107BBB" w:rsidRPr="008D279F" w:rsidRDefault="00107BBB" w:rsidP="00E61902">
            <w:pPr>
              <w:pStyle w:val="Navnogtall"/>
              <w:rPr>
                <w:lang w:val="nb-NO"/>
              </w:rPr>
            </w:pPr>
          </w:p>
        </w:tc>
        <w:tc>
          <w:tcPr>
            <w:tcW w:w="1855" w:type="dxa"/>
          </w:tcPr>
          <w:p w14:paraId="2B25F85E" w14:textId="77777777" w:rsidR="00107BBB" w:rsidRPr="008D279F" w:rsidRDefault="00107BBB" w:rsidP="00E61902">
            <w:pPr>
              <w:pStyle w:val="Navnogtall"/>
              <w:rPr>
                <w:lang w:val="nb-NO"/>
              </w:rPr>
            </w:pPr>
          </w:p>
        </w:tc>
        <w:tc>
          <w:tcPr>
            <w:tcW w:w="786" w:type="dxa"/>
          </w:tcPr>
          <w:p w14:paraId="6AB60955" w14:textId="77777777" w:rsidR="00107BBB" w:rsidRPr="008D279F" w:rsidRDefault="00107BBB" w:rsidP="00E61902">
            <w:pPr>
              <w:pStyle w:val="Klokkeslett"/>
              <w:rPr>
                <w:lang w:val="nb-NO"/>
              </w:rPr>
            </w:pPr>
          </w:p>
        </w:tc>
        <w:tc>
          <w:tcPr>
            <w:tcW w:w="2886" w:type="dxa"/>
          </w:tcPr>
          <w:p w14:paraId="64910441" w14:textId="77777777" w:rsidR="00107BBB" w:rsidRPr="008D279F" w:rsidRDefault="00107BBB" w:rsidP="00E61902">
            <w:pPr>
              <w:pStyle w:val="Navnogtall"/>
              <w:rPr>
                <w:lang w:val="nb-NO"/>
              </w:rPr>
            </w:pPr>
          </w:p>
        </w:tc>
        <w:tc>
          <w:tcPr>
            <w:tcW w:w="1856" w:type="dxa"/>
            <w:gridSpan w:val="2"/>
          </w:tcPr>
          <w:p w14:paraId="2A5D0D8D" w14:textId="77777777" w:rsidR="00107BBB" w:rsidRPr="008D279F" w:rsidRDefault="00107BBB" w:rsidP="00E61902">
            <w:pPr>
              <w:pStyle w:val="Navnogtall"/>
              <w:rPr>
                <w:lang w:val="nb-NO"/>
              </w:rPr>
            </w:pPr>
          </w:p>
        </w:tc>
      </w:tr>
      <w:tr w:rsidR="00107BBB" w:rsidRPr="008D279F" w14:paraId="45B5FAB7" w14:textId="77777777" w:rsidTr="00E61902">
        <w:trPr>
          <w:trHeight w:hRule="exact" w:val="303"/>
        </w:trPr>
        <w:tc>
          <w:tcPr>
            <w:tcW w:w="851" w:type="dxa"/>
            <w:gridSpan w:val="2"/>
          </w:tcPr>
          <w:p w14:paraId="2996C3E4"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17E5DA8C"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67FDE2BB" w14:textId="77777777" w:rsidR="00107BBB" w:rsidRPr="008D279F" w:rsidRDefault="00107BBB" w:rsidP="00E61902">
            <w:pPr>
              <w:pStyle w:val="Navnogtall"/>
              <w:rPr>
                <w:lang w:val="nb-NO"/>
              </w:rPr>
            </w:pPr>
          </w:p>
        </w:tc>
        <w:tc>
          <w:tcPr>
            <w:tcW w:w="786" w:type="dxa"/>
          </w:tcPr>
          <w:p w14:paraId="11F010C7"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41C06AE6"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0DD1D3C6" w14:textId="77777777" w:rsidR="00107BBB" w:rsidRPr="008D279F" w:rsidRDefault="00107BBB" w:rsidP="00E61902">
            <w:pPr>
              <w:pStyle w:val="Navnogtall"/>
              <w:rPr>
                <w:lang w:val="nb-NO"/>
              </w:rPr>
            </w:pPr>
          </w:p>
        </w:tc>
      </w:tr>
      <w:tr w:rsidR="00107BBB" w:rsidRPr="008D279F" w14:paraId="62EF232C" w14:textId="77777777" w:rsidTr="00E61902">
        <w:trPr>
          <w:trHeight w:hRule="exact" w:val="303"/>
        </w:trPr>
        <w:tc>
          <w:tcPr>
            <w:tcW w:w="851" w:type="dxa"/>
            <w:gridSpan w:val="2"/>
          </w:tcPr>
          <w:p w14:paraId="716029A0" w14:textId="77777777" w:rsidR="00107BBB" w:rsidRPr="008D279F" w:rsidRDefault="00107BBB" w:rsidP="00E61902">
            <w:pPr>
              <w:pStyle w:val="Klokkeslett"/>
              <w:rPr>
                <w:lang w:val="nb-NO"/>
              </w:rPr>
            </w:pPr>
          </w:p>
        </w:tc>
        <w:tc>
          <w:tcPr>
            <w:tcW w:w="2887" w:type="dxa"/>
          </w:tcPr>
          <w:p w14:paraId="1129D597" w14:textId="77777777" w:rsidR="00107BBB" w:rsidRPr="008D279F" w:rsidRDefault="00107BBB" w:rsidP="00E61902">
            <w:pPr>
              <w:pStyle w:val="Navnogtall"/>
              <w:rPr>
                <w:lang w:val="nb-NO"/>
              </w:rPr>
            </w:pPr>
          </w:p>
        </w:tc>
        <w:tc>
          <w:tcPr>
            <w:tcW w:w="1855" w:type="dxa"/>
          </w:tcPr>
          <w:p w14:paraId="0CF3BC14" w14:textId="77777777" w:rsidR="00107BBB" w:rsidRPr="008D279F" w:rsidRDefault="00107BBB" w:rsidP="00E61902">
            <w:pPr>
              <w:pStyle w:val="Navnogtall"/>
              <w:rPr>
                <w:lang w:val="nb-NO"/>
              </w:rPr>
            </w:pPr>
          </w:p>
        </w:tc>
        <w:tc>
          <w:tcPr>
            <w:tcW w:w="786" w:type="dxa"/>
          </w:tcPr>
          <w:p w14:paraId="7D8303E8" w14:textId="77777777" w:rsidR="00107BBB" w:rsidRPr="008D279F" w:rsidRDefault="00107BBB" w:rsidP="00E61902">
            <w:pPr>
              <w:pStyle w:val="Klokkeslett"/>
              <w:rPr>
                <w:lang w:val="nb-NO"/>
              </w:rPr>
            </w:pPr>
          </w:p>
        </w:tc>
        <w:tc>
          <w:tcPr>
            <w:tcW w:w="2886" w:type="dxa"/>
          </w:tcPr>
          <w:p w14:paraId="2639E7C6" w14:textId="77777777" w:rsidR="00107BBB" w:rsidRPr="008D279F" w:rsidRDefault="00107BBB" w:rsidP="00E61902">
            <w:pPr>
              <w:pStyle w:val="Navnogtall"/>
              <w:rPr>
                <w:lang w:val="nb-NO"/>
              </w:rPr>
            </w:pPr>
          </w:p>
        </w:tc>
        <w:tc>
          <w:tcPr>
            <w:tcW w:w="1856" w:type="dxa"/>
            <w:gridSpan w:val="2"/>
          </w:tcPr>
          <w:p w14:paraId="167D6096" w14:textId="77777777" w:rsidR="00107BBB" w:rsidRPr="008D279F" w:rsidRDefault="00107BBB" w:rsidP="00E61902">
            <w:pPr>
              <w:pStyle w:val="Navnogtall"/>
              <w:rPr>
                <w:lang w:val="nb-NO"/>
              </w:rPr>
            </w:pPr>
          </w:p>
        </w:tc>
      </w:tr>
      <w:tr w:rsidR="00107BBB" w:rsidRPr="008D279F" w14:paraId="6B3003FD" w14:textId="77777777" w:rsidTr="00E61902">
        <w:trPr>
          <w:trHeight w:hRule="exact" w:val="303"/>
        </w:trPr>
        <w:tc>
          <w:tcPr>
            <w:tcW w:w="851" w:type="dxa"/>
            <w:gridSpan w:val="2"/>
          </w:tcPr>
          <w:p w14:paraId="0B25302B"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2CB5ABA7"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5086EAD3" w14:textId="77777777" w:rsidR="00107BBB" w:rsidRPr="008D279F" w:rsidRDefault="00107BBB" w:rsidP="00E61902">
            <w:pPr>
              <w:pStyle w:val="Navnogtall"/>
              <w:rPr>
                <w:lang w:val="nb-NO"/>
              </w:rPr>
            </w:pPr>
          </w:p>
        </w:tc>
        <w:tc>
          <w:tcPr>
            <w:tcW w:w="786" w:type="dxa"/>
          </w:tcPr>
          <w:p w14:paraId="62EB9397"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0289FA20"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024D512E" w14:textId="77777777" w:rsidR="00107BBB" w:rsidRPr="008D279F" w:rsidRDefault="00107BBB" w:rsidP="00E61902">
            <w:pPr>
              <w:pStyle w:val="Navnogtall"/>
              <w:rPr>
                <w:lang w:val="nb-NO"/>
              </w:rPr>
            </w:pPr>
          </w:p>
        </w:tc>
      </w:tr>
      <w:tr w:rsidR="00107BBB" w:rsidRPr="008D279F" w14:paraId="38CA3F3C" w14:textId="77777777" w:rsidTr="00E61902">
        <w:trPr>
          <w:trHeight w:hRule="exact" w:val="303"/>
        </w:trPr>
        <w:tc>
          <w:tcPr>
            <w:tcW w:w="851" w:type="dxa"/>
            <w:gridSpan w:val="2"/>
          </w:tcPr>
          <w:p w14:paraId="2C15ED2E" w14:textId="77777777" w:rsidR="00107BBB" w:rsidRPr="008D279F" w:rsidRDefault="00107BBB" w:rsidP="00E61902">
            <w:pPr>
              <w:pStyle w:val="Klokkeslett"/>
              <w:rPr>
                <w:lang w:val="nb-NO"/>
              </w:rPr>
            </w:pPr>
          </w:p>
        </w:tc>
        <w:tc>
          <w:tcPr>
            <w:tcW w:w="2887" w:type="dxa"/>
          </w:tcPr>
          <w:p w14:paraId="6038BBAD" w14:textId="77777777" w:rsidR="00107BBB" w:rsidRPr="008D279F" w:rsidRDefault="00107BBB" w:rsidP="00E61902">
            <w:pPr>
              <w:pStyle w:val="Navnogtall"/>
              <w:rPr>
                <w:lang w:val="nb-NO"/>
              </w:rPr>
            </w:pPr>
          </w:p>
        </w:tc>
        <w:tc>
          <w:tcPr>
            <w:tcW w:w="1855" w:type="dxa"/>
          </w:tcPr>
          <w:p w14:paraId="7B84BE00" w14:textId="77777777" w:rsidR="00107BBB" w:rsidRPr="008D279F" w:rsidRDefault="00107BBB" w:rsidP="00E61902">
            <w:pPr>
              <w:pStyle w:val="Navnogtall"/>
              <w:rPr>
                <w:lang w:val="nb-NO"/>
              </w:rPr>
            </w:pPr>
          </w:p>
        </w:tc>
        <w:tc>
          <w:tcPr>
            <w:tcW w:w="786" w:type="dxa"/>
          </w:tcPr>
          <w:p w14:paraId="2E7A0441" w14:textId="77777777" w:rsidR="00107BBB" w:rsidRPr="008D279F" w:rsidRDefault="00107BBB" w:rsidP="00E61902">
            <w:pPr>
              <w:pStyle w:val="Klokkeslett"/>
              <w:rPr>
                <w:lang w:val="nb-NO"/>
              </w:rPr>
            </w:pPr>
          </w:p>
        </w:tc>
        <w:tc>
          <w:tcPr>
            <w:tcW w:w="2886" w:type="dxa"/>
          </w:tcPr>
          <w:p w14:paraId="1A020E01" w14:textId="77777777" w:rsidR="00107BBB" w:rsidRPr="008D279F" w:rsidRDefault="00107BBB" w:rsidP="00E61902">
            <w:pPr>
              <w:pStyle w:val="Navnogtall"/>
              <w:rPr>
                <w:lang w:val="nb-NO"/>
              </w:rPr>
            </w:pPr>
          </w:p>
        </w:tc>
        <w:tc>
          <w:tcPr>
            <w:tcW w:w="1856" w:type="dxa"/>
            <w:gridSpan w:val="2"/>
          </w:tcPr>
          <w:p w14:paraId="5BDFEE6A" w14:textId="77777777" w:rsidR="00107BBB" w:rsidRPr="008D279F" w:rsidRDefault="00107BBB" w:rsidP="00E61902">
            <w:pPr>
              <w:pStyle w:val="Navnogtall"/>
              <w:rPr>
                <w:lang w:val="nb-NO"/>
              </w:rPr>
            </w:pPr>
          </w:p>
        </w:tc>
      </w:tr>
      <w:tr w:rsidR="00107BBB" w:rsidRPr="008D279F" w14:paraId="4417F47B" w14:textId="77777777" w:rsidTr="00E61902">
        <w:trPr>
          <w:trHeight w:hRule="exact" w:val="303"/>
        </w:trPr>
        <w:tc>
          <w:tcPr>
            <w:tcW w:w="851" w:type="dxa"/>
            <w:gridSpan w:val="2"/>
          </w:tcPr>
          <w:p w14:paraId="41E8BBC3"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1877EEF3"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4C16A237" w14:textId="77777777" w:rsidR="00107BBB" w:rsidRPr="008D279F" w:rsidRDefault="00107BBB" w:rsidP="00E61902">
            <w:pPr>
              <w:pStyle w:val="Navnogtall"/>
              <w:rPr>
                <w:lang w:val="nb-NO"/>
              </w:rPr>
            </w:pPr>
          </w:p>
        </w:tc>
        <w:tc>
          <w:tcPr>
            <w:tcW w:w="786" w:type="dxa"/>
          </w:tcPr>
          <w:p w14:paraId="1B59EBD4"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63B8E14E"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46A85D81" w14:textId="77777777" w:rsidR="00107BBB" w:rsidRPr="008D279F" w:rsidRDefault="00107BBB" w:rsidP="00E61902">
            <w:pPr>
              <w:pStyle w:val="Navnogtall"/>
              <w:rPr>
                <w:lang w:val="nb-NO"/>
              </w:rPr>
            </w:pPr>
          </w:p>
        </w:tc>
      </w:tr>
      <w:tr w:rsidR="00107BBB" w:rsidRPr="008D279F" w14:paraId="67B8DF59" w14:textId="77777777" w:rsidTr="00E61902">
        <w:trPr>
          <w:trHeight w:hRule="exact" w:val="303"/>
        </w:trPr>
        <w:tc>
          <w:tcPr>
            <w:tcW w:w="851" w:type="dxa"/>
            <w:gridSpan w:val="2"/>
          </w:tcPr>
          <w:p w14:paraId="660AEB9F" w14:textId="77777777" w:rsidR="00107BBB" w:rsidRPr="008D279F" w:rsidRDefault="00107BBB" w:rsidP="00E61902">
            <w:pPr>
              <w:pStyle w:val="Klokkeslett"/>
              <w:rPr>
                <w:lang w:val="nb-NO"/>
              </w:rPr>
            </w:pPr>
          </w:p>
        </w:tc>
        <w:tc>
          <w:tcPr>
            <w:tcW w:w="2887" w:type="dxa"/>
          </w:tcPr>
          <w:p w14:paraId="4BFE23E7" w14:textId="77777777" w:rsidR="00107BBB" w:rsidRPr="008D279F" w:rsidRDefault="00107BBB" w:rsidP="00E61902">
            <w:pPr>
              <w:pStyle w:val="Navnogtall"/>
              <w:rPr>
                <w:lang w:val="nb-NO"/>
              </w:rPr>
            </w:pPr>
          </w:p>
        </w:tc>
        <w:tc>
          <w:tcPr>
            <w:tcW w:w="1855" w:type="dxa"/>
          </w:tcPr>
          <w:p w14:paraId="6FB43965" w14:textId="77777777" w:rsidR="00107BBB" w:rsidRPr="008D279F" w:rsidRDefault="00107BBB" w:rsidP="00E61902">
            <w:pPr>
              <w:pStyle w:val="Navnogtall"/>
              <w:rPr>
                <w:lang w:val="nb-NO"/>
              </w:rPr>
            </w:pPr>
          </w:p>
        </w:tc>
        <w:tc>
          <w:tcPr>
            <w:tcW w:w="786" w:type="dxa"/>
          </w:tcPr>
          <w:p w14:paraId="700AC7C8" w14:textId="77777777" w:rsidR="00107BBB" w:rsidRPr="008D279F" w:rsidRDefault="00107BBB" w:rsidP="00E61902">
            <w:pPr>
              <w:pStyle w:val="Klokkeslett"/>
              <w:rPr>
                <w:lang w:val="nb-NO"/>
              </w:rPr>
            </w:pPr>
          </w:p>
        </w:tc>
        <w:tc>
          <w:tcPr>
            <w:tcW w:w="2886" w:type="dxa"/>
          </w:tcPr>
          <w:p w14:paraId="689F39AB" w14:textId="77777777" w:rsidR="00107BBB" w:rsidRPr="008D279F" w:rsidRDefault="00107BBB" w:rsidP="00E61902">
            <w:pPr>
              <w:pStyle w:val="Navnogtall"/>
              <w:rPr>
                <w:lang w:val="nb-NO"/>
              </w:rPr>
            </w:pPr>
          </w:p>
        </w:tc>
        <w:tc>
          <w:tcPr>
            <w:tcW w:w="1856" w:type="dxa"/>
            <w:gridSpan w:val="2"/>
          </w:tcPr>
          <w:p w14:paraId="3F743242" w14:textId="77777777" w:rsidR="00107BBB" w:rsidRPr="008D279F" w:rsidRDefault="00107BBB" w:rsidP="00E61902">
            <w:pPr>
              <w:pStyle w:val="Navnogtall"/>
              <w:rPr>
                <w:lang w:val="nb-NO"/>
              </w:rPr>
            </w:pPr>
          </w:p>
        </w:tc>
      </w:tr>
      <w:tr w:rsidR="00107BBB" w:rsidRPr="008D279F" w14:paraId="2B395C3E" w14:textId="77777777" w:rsidTr="00E61902">
        <w:trPr>
          <w:trHeight w:hRule="exact" w:val="303"/>
        </w:trPr>
        <w:tc>
          <w:tcPr>
            <w:tcW w:w="851" w:type="dxa"/>
            <w:gridSpan w:val="2"/>
          </w:tcPr>
          <w:p w14:paraId="3A5D3D36"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26021F54"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3A78A3C5" w14:textId="77777777" w:rsidR="00107BBB" w:rsidRPr="008D279F" w:rsidRDefault="00107BBB" w:rsidP="00E61902">
            <w:pPr>
              <w:pStyle w:val="Navnogtall"/>
              <w:rPr>
                <w:lang w:val="nb-NO"/>
              </w:rPr>
            </w:pPr>
          </w:p>
        </w:tc>
        <w:tc>
          <w:tcPr>
            <w:tcW w:w="786" w:type="dxa"/>
          </w:tcPr>
          <w:p w14:paraId="412F96A1"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59B28510"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30A7AA34" w14:textId="77777777" w:rsidR="00107BBB" w:rsidRPr="008D279F" w:rsidRDefault="00107BBB" w:rsidP="00E61902">
            <w:pPr>
              <w:pStyle w:val="Navnogtall"/>
              <w:rPr>
                <w:lang w:val="nb-NO"/>
              </w:rPr>
            </w:pPr>
          </w:p>
        </w:tc>
      </w:tr>
      <w:tr w:rsidR="00107BBB" w:rsidRPr="008D279F" w14:paraId="3F1ECD39" w14:textId="77777777" w:rsidTr="00E61902">
        <w:trPr>
          <w:gridAfter w:val="1"/>
          <w:wAfter w:w="51" w:type="dxa"/>
          <w:trHeight w:hRule="exact" w:val="572"/>
        </w:trPr>
        <w:tc>
          <w:tcPr>
            <w:tcW w:w="851" w:type="dxa"/>
            <w:gridSpan w:val="2"/>
          </w:tcPr>
          <w:p w14:paraId="529477B6" w14:textId="77777777" w:rsidR="00107BBB" w:rsidRPr="008D279F" w:rsidRDefault="00107BBB" w:rsidP="00E61902">
            <w:pPr>
              <w:pStyle w:val="Ukedag"/>
              <w:rPr>
                <w:rFonts w:ascii="Calibri" w:hAnsi="Calibri"/>
                <w:color w:val="auto"/>
                <w:sz w:val="22"/>
                <w:lang w:val="nb-NO"/>
              </w:rPr>
            </w:pPr>
          </w:p>
        </w:tc>
        <w:tc>
          <w:tcPr>
            <w:tcW w:w="4742" w:type="dxa"/>
            <w:gridSpan w:val="2"/>
            <w:vAlign w:val="bottom"/>
          </w:tcPr>
          <w:p w14:paraId="24C15C02" w14:textId="721B77A5" w:rsidR="00107BBB" w:rsidRPr="008D279F" w:rsidRDefault="00107BBB" w:rsidP="00E61902">
            <w:pPr>
              <w:pStyle w:val="Ukedag"/>
              <w:rPr>
                <w:lang w:val="nb-NO"/>
              </w:rPr>
            </w:pPr>
            <w:r>
              <w:rPr>
                <w:lang w:val="nb-NO"/>
              </w:rPr>
              <w:t>November</w:t>
            </w:r>
          </w:p>
        </w:tc>
        <w:tc>
          <w:tcPr>
            <w:tcW w:w="786" w:type="dxa"/>
            <w:vAlign w:val="bottom"/>
          </w:tcPr>
          <w:p w14:paraId="28F378DE" w14:textId="77777777" w:rsidR="00107BBB" w:rsidRPr="008D279F" w:rsidRDefault="00107BBB" w:rsidP="00E61902">
            <w:pPr>
              <w:pStyle w:val="Ukedag"/>
              <w:rPr>
                <w:rFonts w:ascii="Calibri" w:hAnsi="Calibri"/>
                <w:color w:val="auto"/>
                <w:sz w:val="22"/>
                <w:lang w:val="nb-NO"/>
              </w:rPr>
            </w:pPr>
          </w:p>
        </w:tc>
        <w:tc>
          <w:tcPr>
            <w:tcW w:w="4691" w:type="dxa"/>
            <w:gridSpan w:val="2"/>
            <w:vAlign w:val="bottom"/>
          </w:tcPr>
          <w:p w14:paraId="1F70A2B5" w14:textId="488D5F2A" w:rsidR="00107BBB" w:rsidRPr="008D279F" w:rsidRDefault="00107BBB" w:rsidP="00E61902">
            <w:pPr>
              <w:pStyle w:val="Ukedag"/>
              <w:rPr>
                <w:lang w:val="nb-NO"/>
              </w:rPr>
            </w:pPr>
            <w:r>
              <w:rPr>
                <w:lang w:val="nb-NO"/>
              </w:rPr>
              <w:t>Desember</w:t>
            </w:r>
          </w:p>
        </w:tc>
      </w:tr>
      <w:tr w:rsidR="00107BBB" w:rsidRPr="008D279F" w14:paraId="428F0669" w14:textId="77777777" w:rsidTr="00E61902">
        <w:trPr>
          <w:trHeight w:hRule="exact" w:val="303"/>
        </w:trPr>
        <w:tc>
          <w:tcPr>
            <w:tcW w:w="851" w:type="dxa"/>
            <w:gridSpan w:val="2"/>
          </w:tcPr>
          <w:p w14:paraId="1BB3EAE3" w14:textId="77777777" w:rsidR="00107BBB" w:rsidRPr="008D279F" w:rsidRDefault="00107BBB" w:rsidP="00E61902">
            <w:pPr>
              <w:pStyle w:val="Klokkeslett"/>
              <w:rPr>
                <w:color w:val="auto"/>
                <w:lang w:val="nb-NO"/>
              </w:rPr>
            </w:pPr>
          </w:p>
        </w:tc>
        <w:tc>
          <w:tcPr>
            <w:tcW w:w="2887" w:type="dxa"/>
            <w:shd w:val="clear" w:color="auto" w:fill="297FD5" w:themeFill="accent3"/>
          </w:tcPr>
          <w:p w14:paraId="6046BE82" w14:textId="77777777" w:rsidR="00107BBB" w:rsidRPr="008D279F" w:rsidRDefault="00107BBB" w:rsidP="00E61902">
            <w:pPr>
              <w:pStyle w:val="Kolonneoverskrift"/>
              <w:rPr>
                <w:lang w:val="nb-NO"/>
              </w:rPr>
            </w:pPr>
            <w:r>
              <w:rPr>
                <w:lang w:val="nb-NO" w:bidi="nb-NO"/>
              </w:rPr>
              <w:t>oppgave</w:t>
            </w:r>
          </w:p>
        </w:tc>
        <w:tc>
          <w:tcPr>
            <w:tcW w:w="1855" w:type="dxa"/>
            <w:shd w:val="clear" w:color="auto" w:fill="297FD5" w:themeFill="accent3"/>
          </w:tcPr>
          <w:p w14:paraId="15077C56" w14:textId="77777777" w:rsidR="00107BBB" w:rsidRPr="008D279F" w:rsidRDefault="00107BBB" w:rsidP="00E61902">
            <w:pPr>
              <w:pStyle w:val="Kolonneoverskrift"/>
              <w:rPr>
                <w:lang w:val="nb-NO"/>
              </w:rPr>
            </w:pPr>
            <w:r>
              <w:rPr>
                <w:lang w:val="nb-NO" w:bidi="nb-NO"/>
              </w:rPr>
              <w:t>ansvarlig</w:t>
            </w:r>
          </w:p>
        </w:tc>
        <w:tc>
          <w:tcPr>
            <w:tcW w:w="786" w:type="dxa"/>
          </w:tcPr>
          <w:p w14:paraId="5B39B36D" w14:textId="77777777" w:rsidR="00107BBB" w:rsidRPr="008D279F" w:rsidRDefault="00107BBB" w:rsidP="00E61902">
            <w:pPr>
              <w:pStyle w:val="Klokkeslett"/>
              <w:rPr>
                <w:color w:val="auto"/>
                <w:lang w:val="nb-NO"/>
              </w:rPr>
            </w:pPr>
          </w:p>
        </w:tc>
        <w:tc>
          <w:tcPr>
            <w:tcW w:w="2886" w:type="dxa"/>
            <w:shd w:val="clear" w:color="auto" w:fill="297FD5" w:themeFill="accent3"/>
          </w:tcPr>
          <w:p w14:paraId="4FA541AD" w14:textId="77777777" w:rsidR="00107BBB" w:rsidRPr="008D279F" w:rsidRDefault="00107BBB" w:rsidP="00E61902">
            <w:pPr>
              <w:pStyle w:val="Kolonneoverskrift"/>
              <w:rPr>
                <w:lang w:val="nb-NO"/>
              </w:rPr>
            </w:pPr>
            <w:r>
              <w:rPr>
                <w:lang w:val="nb-NO" w:bidi="nb-NO"/>
              </w:rPr>
              <w:t>oppgave</w:t>
            </w:r>
          </w:p>
        </w:tc>
        <w:tc>
          <w:tcPr>
            <w:tcW w:w="1856" w:type="dxa"/>
            <w:gridSpan w:val="2"/>
            <w:shd w:val="clear" w:color="auto" w:fill="297FD5" w:themeFill="accent3"/>
          </w:tcPr>
          <w:p w14:paraId="11D564F7" w14:textId="77777777" w:rsidR="00107BBB" w:rsidRPr="008D279F" w:rsidRDefault="00107BBB" w:rsidP="00E61902">
            <w:pPr>
              <w:pStyle w:val="Kolonneoverskrift"/>
              <w:rPr>
                <w:lang w:val="nb-NO"/>
              </w:rPr>
            </w:pPr>
            <w:r>
              <w:rPr>
                <w:lang w:val="nb-NO" w:bidi="nb-NO"/>
              </w:rPr>
              <w:t>ansvarlig</w:t>
            </w:r>
          </w:p>
        </w:tc>
      </w:tr>
      <w:tr w:rsidR="00107BBB" w:rsidRPr="008D279F" w14:paraId="47B638AD" w14:textId="77777777" w:rsidTr="00E61902">
        <w:trPr>
          <w:trHeight w:hRule="exact" w:val="303"/>
        </w:trPr>
        <w:tc>
          <w:tcPr>
            <w:tcW w:w="851" w:type="dxa"/>
            <w:gridSpan w:val="2"/>
          </w:tcPr>
          <w:p w14:paraId="03F5CA35" w14:textId="77777777" w:rsidR="00107BBB" w:rsidRPr="008D279F" w:rsidRDefault="00107BBB" w:rsidP="00E61902">
            <w:pPr>
              <w:pStyle w:val="Klokkeslett"/>
              <w:rPr>
                <w:lang w:val="nb-NO"/>
              </w:rPr>
            </w:pPr>
          </w:p>
        </w:tc>
        <w:tc>
          <w:tcPr>
            <w:tcW w:w="2887" w:type="dxa"/>
          </w:tcPr>
          <w:p w14:paraId="075B017D" w14:textId="024621FA" w:rsidR="00107BBB" w:rsidRPr="008D279F" w:rsidRDefault="00B260CF" w:rsidP="00E61902">
            <w:pPr>
              <w:pStyle w:val="Navnogtall"/>
              <w:rPr>
                <w:lang w:val="nb-NO"/>
              </w:rPr>
            </w:pPr>
            <w:r>
              <w:rPr>
                <w:lang w:val="nb-NO"/>
              </w:rPr>
              <w:t>Styremøte</w:t>
            </w:r>
          </w:p>
        </w:tc>
        <w:tc>
          <w:tcPr>
            <w:tcW w:w="1855" w:type="dxa"/>
          </w:tcPr>
          <w:p w14:paraId="4954CEA8" w14:textId="07EB40F6" w:rsidR="00107BBB" w:rsidRPr="008D279F" w:rsidRDefault="00B260CF" w:rsidP="00E61902">
            <w:pPr>
              <w:pStyle w:val="Navnogtall"/>
              <w:rPr>
                <w:lang w:val="nb-NO"/>
              </w:rPr>
            </w:pPr>
            <w:r>
              <w:rPr>
                <w:lang w:val="nb-NO"/>
              </w:rPr>
              <w:t>Leder</w:t>
            </w:r>
          </w:p>
        </w:tc>
        <w:tc>
          <w:tcPr>
            <w:tcW w:w="786" w:type="dxa"/>
          </w:tcPr>
          <w:p w14:paraId="5588F05A" w14:textId="77777777" w:rsidR="00107BBB" w:rsidRPr="008D279F" w:rsidRDefault="00107BBB" w:rsidP="00E61902">
            <w:pPr>
              <w:pStyle w:val="Klokkeslett"/>
              <w:rPr>
                <w:lang w:val="nb-NO"/>
              </w:rPr>
            </w:pPr>
          </w:p>
        </w:tc>
        <w:tc>
          <w:tcPr>
            <w:tcW w:w="2886" w:type="dxa"/>
          </w:tcPr>
          <w:p w14:paraId="01798710" w14:textId="13EF5D5B" w:rsidR="00107BBB" w:rsidRPr="008D279F" w:rsidRDefault="00B260CF" w:rsidP="00E61902">
            <w:pPr>
              <w:pStyle w:val="Navnogtall"/>
              <w:rPr>
                <w:lang w:val="nb-NO"/>
              </w:rPr>
            </w:pPr>
            <w:r>
              <w:rPr>
                <w:lang w:val="nb-NO"/>
              </w:rPr>
              <w:t>Styremøte</w:t>
            </w:r>
          </w:p>
        </w:tc>
        <w:tc>
          <w:tcPr>
            <w:tcW w:w="1856" w:type="dxa"/>
            <w:gridSpan w:val="2"/>
          </w:tcPr>
          <w:p w14:paraId="2E3F268A" w14:textId="33AE4A32" w:rsidR="00107BBB" w:rsidRPr="008D279F" w:rsidRDefault="00B260CF" w:rsidP="00E61902">
            <w:pPr>
              <w:pStyle w:val="Navnogtall"/>
              <w:rPr>
                <w:lang w:val="nb-NO"/>
              </w:rPr>
            </w:pPr>
            <w:r>
              <w:rPr>
                <w:lang w:val="nb-NO"/>
              </w:rPr>
              <w:t>Leder</w:t>
            </w:r>
          </w:p>
        </w:tc>
      </w:tr>
      <w:tr w:rsidR="00107BBB" w:rsidRPr="008D279F" w14:paraId="2A232E02" w14:textId="77777777" w:rsidTr="00E61902">
        <w:trPr>
          <w:trHeight w:hRule="exact" w:val="303"/>
        </w:trPr>
        <w:tc>
          <w:tcPr>
            <w:tcW w:w="851" w:type="dxa"/>
            <w:gridSpan w:val="2"/>
          </w:tcPr>
          <w:p w14:paraId="34A92133"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576B6350" w14:textId="14738605" w:rsidR="00107BBB" w:rsidRPr="008D279F" w:rsidRDefault="00733CDA" w:rsidP="00E61902">
            <w:pPr>
              <w:pStyle w:val="Navnogtall"/>
              <w:rPr>
                <w:lang w:val="nb-NO"/>
              </w:rPr>
            </w:pPr>
            <w:r>
              <w:rPr>
                <w:lang w:val="nb-NO"/>
              </w:rPr>
              <w:t>Trener/lagledermøte</w:t>
            </w:r>
          </w:p>
        </w:tc>
        <w:tc>
          <w:tcPr>
            <w:tcW w:w="1855" w:type="dxa"/>
            <w:shd w:val="clear" w:color="auto" w:fill="F2F2F2" w:themeFill="background1" w:themeFillShade="F2"/>
          </w:tcPr>
          <w:p w14:paraId="4DCDE055" w14:textId="77777777" w:rsidR="00107BBB" w:rsidRPr="008D279F" w:rsidRDefault="00107BBB" w:rsidP="00E61902">
            <w:pPr>
              <w:pStyle w:val="Navnogtall"/>
              <w:rPr>
                <w:lang w:val="nb-NO"/>
              </w:rPr>
            </w:pPr>
          </w:p>
        </w:tc>
        <w:tc>
          <w:tcPr>
            <w:tcW w:w="786" w:type="dxa"/>
          </w:tcPr>
          <w:p w14:paraId="6E2408C6"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77718358" w14:textId="5ED99E0D" w:rsidR="00107BBB" w:rsidRPr="008D279F" w:rsidRDefault="00733CDA" w:rsidP="00E61902">
            <w:pPr>
              <w:pStyle w:val="Navnogtall"/>
              <w:rPr>
                <w:lang w:val="nb-NO"/>
              </w:rPr>
            </w:pPr>
            <w:r>
              <w:rPr>
                <w:lang w:val="nb-NO"/>
              </w:rPr>
              <w:t>Budsjett</w:t>
            </w:r>
          </w:p>
        </w:tc>
        <w:tc>
          <w:tcPr>
            <w:tcW w:w="1856" w:type="dxa"/>
            <w:gridSpan w:val="2"/>
            <w:shd w:val="clear" w:color="auto" w:fill="F2F2F2" w:themeFill="background1" w:themeFillShade="F2"/>
          </w:tcPr>
          <w:p w14:paraId="58C8CB11" w14:textId="77777777" w:rsidR="00107BBB" w:rsidRPr="008D279F" w:rsidRDefault="00107BBB" w:rsidP="00E61902">
            <w:pPr>
              <w:pStyle w:val="Navnogtall"/>
              <w:rPr>
                <w:lang w:val="nb-NO"/>
              </w:rPr>
            </w:pPr>
          </w:p>
        </w:tc>
      </w:tr>
      <w:tr w:rsidR="00107BBB" w:rsidRPr="008D279F" w14:paraId="7C978181" w14:textId="77777777" w:rsidTr="00E61902">
        <w:trPr>
          <w:trHeight w:hRule="exact" w:val="303"/>
        </w:trPr>
        <w:tc>
          <w:tcPr>
            <w:tcW w:w="851" w:type="dxa"/>
            <w:gridSpan w:val="2"/>
          </w:tcPr>
          <w:p w14:paraId="22A8CC9C" w14:textId="77777777" w:rsidR="00107BBB" w:rsidRPr="008D279F" w:rsidRDefault="00107BBB" w:rsidP="00E61902">
            <w:pPr>
              <w:pStyle w:val="Klokkeslett"/>
              <w:rPr>
                <w:lang w:val="nb-NO"/>
              </w:rPr>
            </w:pPr>
          </w:p>
        </w:tc>
        <w:tc>
          <w:tcPr>
            <w:tcW w:w="2887" w:type="dxa"/>
          </w:tcPr>
          <w:p w14:paraId="40BE33E5" w14:textId="76741C92" w:rsidR="00107BBB" w:rsidRPr="008D279F" w:rsidRDefault="00733CDA" w:rsidP="00E61902">
            <w:pPr>
              <w:pStyle w:val="Navnogtall"/>
              <w:rPr>
                <w:lang w:val="nb-NO"/>
              </w:rPr>
            </w:pPr>
            <w:r>
              <w:rPr>
                <w:lang w:val="nb-NO"/>
              </w:rPr>
              <w:t>Julekalenderdugnad</w:t>
            </w:r>
          </w:p>
        </w:tc>
        <w:tc>
          <w:tcPr>
            <w:tcW w:w="1855" w:type="dxa"/>
          </w:tcPr>
          <w:p w14:paraId="5BD9AD02" w14:textId="77777777" w:rsidR="00107BBB" w:rsidRPr="008D279F" w:rsidRDefault="00107BBB" w:rsidP="00E61902">
            <w:pPr>
              <w:pStyle w:val="Navnogtall"/>
              <w:rPr>
                <w:lang w:val="nb-NO"/>
              </w:rPr>
            </w:pPr>
          </w:p>
        </w:tc>
        <w:tc>
          <w:tcPr>
            <w:tcW w:w="786" w:type="dxa"/>
          </w:tcPr>
          <w:p w14:paraId="48CF173E" w14:textId="77777777" w:rsidR="00107BBB" w:rsidRPr="008D279F" w:rsidRDefault="00107BBB" w:rsidP="00E61902">
            <w:pPr>
              <w:pStyle w:val="Klokkeslett"/>
              <w:jc w:val="center"/>
              <w:rPr>
                <w:lang w:val="nb-NO"/>
              </w:rPr>
            </w:pPr>
          </w:p>
        </w:tc>
        <w:tc>
          <w:tcPr>
            <w:tcW w:w="2886" w:type="dxa"/>
          </w:tcPr>
          <w:p w14:paraId="4BBB867B" w14:textId="77777777" w:rsidR="00107BBB" w:rsidRPr="008D279F" w:rsidRDefault="00107BBB" w:rsidP="00E61902">
            <w:pPr>
              <w:pStyle w:val="Navnogtall"/>
              <w:rPr>
                <w:lang w:val="nb-NO"/>
              </w:rPr>
            </w:pPr>
          </w:p>
        </w:tc>
        <w:tc>
          <w:tcPr>
            <w:tcW w:w="1856" w:type="dxa"/>
            <w:gridSpan w:val="2"/>
          </w:tcPr>
          <w:p w14:paraId="7422F82B" w14:textId="77777777" w:rsidR="00107BBB" w:rsidRPr="008D279F" w:rsidRDefault="00107BBB" w:rsidP="00E61902">
            <w:pPr>
              <w:pStyle w:val="Navnogtall"/>
              <w:rPr>
                <w:lang w:val="nb-NO"/>
              </w:rPr>
            </w:pPr>
          </w:p>
        </w:tc>
      </w:tr>
      <w:tr w:rsidR="00107BBB" w:rsidRPr="008D279F" w14:paraId="4700E128" w14:textId="77777777" w:rsidTr="00E61902">
        <w:trPr>
          <w:trHeight w:hRule="exact" w:val="303"/>
        </w:trPr>
        <w:tc>
          <w:tcPr>
            <w:tcW w:w="851" w:type="dxa"/>
            <w:gridSpan w:val="2"/>
          </w:tcPr>
          <w:p w14:paraId="5B5023AE"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2C75A0C1" w14:textId="6B8A15BD" w:rsidR="00107BBB" w:rsidRPr="008D279F" w:rsidRDefault="005C4DD8" w:rsidP="00E61902">
            <w:pPr>
              <w:pStyle w:val="Navnogtall"/>
              <w:rPr>
                <w:lang w:val="nb-NO"/>
              </w:rPr>
            </w:pPr>
            <w:r>
              <w:rPr>
                <w:lang w:val="nb-NO"/>
              </w:rPr>
              <w:t>Innlevering av utstyr</w:t>
            </w:r>
          </w:p>
        </w:tc>
        <w:tc>
          <w:tcPr>
            <w:tcW w:w="1855" w:type="dxa"/>
            <w:shd w:val="clear" w:color="auto" w:fill="F2F2F2" w:themeFill="background1" w:themeFillShade="F2"/>
          </w:tcPr>
          <w:p w14:paraId="37A4DE16" w14:textId="77777777" w:rsidR="00107BBB" w:rsidRPr="008D279F" w:rsidRDefault="00107BBB" w:rsidP="00E61902">
            <w:pPr>
              <w:pStyle w:val="Navnogtall"/>
              <w:rPr>
                <w:lang w:val="nb-NO"/>
              </w:rPr>
            </w:pPr>
          </w:p>
        </w:tc>
        <w:tc>
          <w:tcPr>
            <w:tcW w:w="786" w:type="dxa"/>
          </w:tcPr>
          <w:p w14:paraId="4AE8C0E4"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5E3CCEEE"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5DDB7413" w14:textId="77777777" w:rsidR="00107BBB" w:rsidRPr="008D279F" w:rsidRDefault="00107BBB" w:rsidP="00E61902">
            <w:pPr>
              <w:pStyle w:val="Navnogtall"/>
              <w:rPr>
                <w:lang w:val="nb-NO"/>
              </w:rPr>
            </w:pPr>
          </w:p>
        </w:tc>
      </w:tr>
      <w:tr w:rsidR="00107BBB" w:rsidRPr="008D279F" w14:paraId="3C3A4DBD" w14:textId="77777777" w:rsidTr="00E61902">
        <w:trPr>
          <w:trHeight w:hRule="exact" w:val="303"/>
        </w:trPr>
        <w:tc>
          <w:tcPr>
            <w:tcW w:w="851" w:type="dxa"/>
            <w:gridSpan w:val="2"/>
          </w:tcPr>
          <w:p w14:paraId="07CA96B9" w14:textId="77777777" w:rsidR="00107BBB" w:rsidRPr="008D279F" w:rsidRDefault="00107BBB" w:rsidP="00E61902">
            <w:pPr>
              <w:pStyle w:val="Klokkeslett"/>
              <w:rPr>
                <w:lang w:val="nb-NO"/>
              </w:rPr>
            </w:pPr>
          </w:p>
        </w:tc>
        <w:tc>
          <w:tcPr>
            <w:tcW w:w="2887" w:type="dxa"/>
          </w:tcPr>
          <w:p w14:paraId="0204ECDC" w14:textId="77777777" w:rsidR="00107BBB" w:rsidRPr="008D279F" w:rsidRDefault="00107BBB" w:rsidP="00E61902">
            <w:pPr>
              <w:pStyle w:val="Navnogtall"/>
              <w:rPr>
                <w:lang w:val="nb-NO"/>
              </w:rPr>
            </w:pPr>
          </w:p>
        </w:tc>
        <w:tc>
          <w:tcPr>
            <w:tcW w:w="1855" w:type="dxa"/>
          </w:tcPr>
          <w:p w14:paraId="11FF6980" w14:textId="77777777" w:rsidR="00107BBB" w:rsidRPr="008D279F" w:rsidRDefault="00107BBB" w:rsidP="00E61902">
            <w:pPr>
              <w:pStyle w:val="Navnogtall"/>
              <w:rPr>
                <w:lang w:val="nb-NO"/>
              </w:rPr>
            </w:pPr>
          </w:p>
        </w:tc>
        <w:tc>
          <w:tcPr>
            <w:tcW w:w="786" w:type="dxa"/>
          </w:tcPr>
          <w:p w14:paraId="0E7F021C" w14:textId="77777777" w:rsidR="00107BBB" w:rsidRPr="008D279F" w:rsidRDefault="00107BBB" w:rsidP="00E61902">
            <w:pPr>
              <w:pStyle w:val="Klokkeslett"/>
              <w:rPr>
                <w:lang w:val="nb-NO"/>
              </w:rPr>
            </w:pPr>
          </w:p>
        </w:tc>
        <w:tc>
          <w:tcPr>
            <w:tcW w:w="2886" w:type="dxa"/>
          </w:tcPr>
          <w:p w14:paraId="3980B5E7" w14:textId="77777777" w:rsidR="00107BBB" w:rsidRPr="008D279F" w:rsidRDefault="00107BBB" w:rsidP="00E61902">
            <w:pPr>
              <w:pStyle w:val="Navnogtall"/>
              <w:rPr>
                <w:lang w:val="nb-NO"/>
              </w:rPr>
            </w:pPr>
          </w:p>
        </w:tc>
        <w:tc>
          <w:tcPr>
            <w:tcW w:w="1856" w:type="dxa"/>
            <w:gridSpan w:val="2"/>
          </w:tcPr>
          <w:p w14:paraId="19CF2E92" w14:textId="77777777" w:rsidR="00107BBB" w:rsidRPr="008D279F" w:rsidRDefault="00107BBB" w:rsidP="00E61902">
            <w:pPr>
              <w:pStyle w:val="Navnogtall"/>
              <w:rPr>
                <w:lang w:val="nb-NO"/>
              </w:rPr>
            </w:pPr>
          </w:p>
        </w:tc>
      </w:tr>
      <w:tr w:rsidR="00107BBB" w:rsidRPr="008D279F" w14:paraId="495911ED" w14:textId="77777777" w:rsidTr="00E61902">
        <w:trPr>
          <w:trHeight w:hRule="exact" w:val="303"/>
        </w:trPr>
        <w:tc>
          <w:tcPr>
            <w:tcW w:w="851" w:type="dxa"/>
            <w:gridSpan w:val="2"/>
          </w:tcPr>
          <w:p w14:paraId="23C51611"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5AEC4BD0"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362548E6" w14:textId="77777777" w:rsidR="00107BBB" w:rsidRPr="008D279F" w:rsidRDefault="00107BBB" w:rsidP="00E61902">
            <w:pPr>
              <w:pStyle w:val="Navnogtall"/>
              <w:rPr>
                <w:lang w:val="nb-NO"/>
              </w:rPr>
            </w:pPr>
          </w:p>
        </w:tc>
        <w:tc>
          <w:tcPr>
            <w:tcW w:w="786" w:type="dxa"/>
          </w:tcPr>
          <w:p w14:paraId="4F6A6D54"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40F11E2F"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7D1FD5C6" w14:textId="77777777" w:rsidR="00107BBB" w:rsidRPr="008D279F" w:rsidRDefault="00107BBB" w:rsidP="00E61902">
            <w:pPr>
              <w:pStyle w:val="Navnogtall"/>
              <w:rPr>
                <w:lang w:val="nb-NO"/>
              </w:rPr>
            </w:pPr>
          </w:p>
        </w:tc>
      </w:tr>
      <w:tr w:rsidR="00107BBB" w:rsidRPr="008D279F" w14:paraId="288D692B" w14:textId="77777777" w:rsidTr="00E61902">
        <w:trPr>
          <w:trHeight w:hRule="exact" w:val="303"/>
        </w:trPr>
        <w:tc>
          <w:tcPr>
            <w:tcW w:w="851" w:type="dxa"/>
            <w:gridSpan w:val="2"/>
          </w:tcPr>
          <w:p w14:paraId="79119AD1" w14:textId="77777777" w:rsidR="00107BBB" w:rsidRPr="008D279F" w:rsidRDefault="00107BBB" w:rsidP="00E61902">
            <w:pPr>
              <w:pStyle w:val="Klokkeslett"/>
              <w:rPr>
                <w:lang w:val="nb-NO"/>
              </w:rPr>
            </w:pPr>
          </w:p>
        </w:tc>
        <w:tc>
          <w:tcPr>
            <w:tcW w:w="2887" w:type="dxa"/>
          </w:tcPr>
          <w:p w14:paraId="336D4F72" w14:textId="77777777" w:rsidR="00107BBB" w:rsidRPr="008D279F" w:rsidRDefault="00107BBB" w:rsidP="00E61902">
            <w:pPr>
              <w:pStyle w:val="Navnogtall"/>
              <w:rPr>
                <w:lang w:val="nb-NO"/>
              </w:rPr>
            </w:pPr>
          </w:p>
        </w:tc>
        <w:tc>
          <w:tcPr>
            <w:tcW w:w="1855" w:type="dxa"/>
          </w:tcPr>
          <w:p w14:paraId="038D8449" w14:textId="77777777" w:rsidR="00107BBB" w:rsidRPr="008D279F" w:rsidRDefault="00107BBB" w:rsidP="00E61902">
            <w:pPr>
              <w:pStyle w:val="Navnogtall"/>
              <w:rPr>
                <w:lang w:val="nb-NO"/>
              </w:rPr>
            </w:pPr>
          </w:p>
        </w:tc>
        <w:tc>
          <w:tcPr>
            <w:tcW w:w="786" w:type="dxa"/>
          </w:tcPr>
          <w:p w14:paraId="67189D03" w14:textId="77777777" w:rsidR="00107BBB" w:rsidRPr="008D279F" w:rsidRDefault="00107BBB" w:rsidP="00E61902">
            <w:pPr>
              <w:pStyle w:val="Klokkeslett"/>
              <w:rPr>
                <w:lang w:val="nb-NO"/>
              </w:rPr>
            </w:pPr>
          </w:p>
        </w:tc>
        <w:tc>
          <w:tcPr>
            <w:tcW w:w="2886" w:type="dxa"/>
          </w:tcPr>
          <w:p w14:paraId="364C7AA5" w14:textId="77777777" w:rsidR="00107BBB" w:rsidRPr="008D279F" w:rsidRDefault="00107BBB" w:rsidP="00E61902">
            <w:pPr>
              <w:pStyle w:val="Navnogtall"/>
              <w:rPr>
                <w:lang w:val="nb-NO"/>
              </w:rPr>
            </w:pPr>
          </w:p>
        </w:tc>
        <w:tc>
          <w:tcPr>
            <w:tcW w:w="1856" w:type="dxa"/>
            <w:gridSpan w:val="2"/>
          </w:tcPr>
          <w:p w14:paraId="2F09DDC4" w14:textId="77777777" w:rsidR="00107BBB" w:rsidRPr="008D279F" w:rsidRDefault="00107BBB" w:rsidP="00E61902">
            <w:pPr>
              <w:pStyle w:val="Navnogtall"/>
              <w:rPr>
                <w:lang w:val="nb-NO"/>
              </w:rPr>
            </w:pPr>
          </w:p>
        </w:tc>
      </w:tr>
      <w:tr w:rsidR="00107BBB" w:rsidRPr="008D279F" w14:paraId="48D8FAD6" w14:textId="77777777" w:rsidTr="00E61902">
        <w:trPr>
          <w:trHeight w:hRule="exact" w:val="303"/>
        </w:trPr>
        <w:tc>
          <w:tcPr>
            <w:tcW w:w="851" w:type="dxa"/>
            <w:gridSpan w:val="2"/>
          </w:tcPr>
          <w:p w14:paraId="54085C9A"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5FD572CF"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1AA25A80" w14:textId="77777777" w:rsidR="00107BBB" w:rsidRPr="008D279F" w:rsidRDefault="00107BBB" w:rsidP="00E61902">
            <w:pPr>
              <w:pStyle w:val="Navnogtall"/>
              <w:rPr>
                <w:lang w:val="nb-NO"/>
              </w:rPr>
            </w:pPr>
          </w:p>
        </w:tc>
        <w:tc>
          <w:tcPr>
            <w:tcW w:w="786" w:type="dxa"/>
          </w:tcPr>
          <w:p w14:paraId="6176982C"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1DB8A841"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501B780A" w14:textId="77777777" w:rsidR="00107BBB" w:rsidRPr="008D279F" w:rsidRDefault="00107BBB" w:rsidP="00E61902">
            <w:pPr>
              <w:pStyle w:val="Navnogtall"/>
              <w:rPr>
                <w:lang w:val="nb-NO"/>
              </w:rPr>
            </w:pPr>
          </w:p>
        </w:tc>
      </w:tr>
      <w:tr w:rsidR="00107BBB" w:rsidRPr="008D279F" w14:paraId="0A67C2B9" w14:textId="77777777" w:rsidTr="00E61902">
        <w:trPr>
          <w:trHeight w:hRule="exact" w:val="303"/>
        </w:trPr>
        <w:tc>
          <w:tcPr>
            <w:tcW w:w="851" w:type="dxa"/>
            <w:gridSpan w:val="2"/>
          </w:tcPr>
          <w:p w14:paraId="471BD077" w14:textId="77777777" w:rsidR="00107BBB" w:rsidRPr="008D279F" w:rsidRDefault="00107BBB" w:rsidP="00E61902">
            <w:pPr>
              <w:pStyle w:val="Klokkeslett"/>
              <w:rPr>
                <w:lang w:val="nb-NO"/>
              </w:rPr>
            </w:pPr>
          </w:p>
        </w:tc>
        <w:tc>
          <w:tcPr>
            <w:tcW w:w="2887" w:type="dxa"/>
          </w:tcPr>
          <w:p w14:paraId="11192E37" w14:textId="77777777" w:rsidR="00107BBB" w:rsidRPr="008D279F" w:rsidRDefault="00107BBB" w:rsidP="00E61902">
            <w:pPr>
              <w:pStyle w:val="Navnogtall"/>
              <w:rPr>
                <w:lang w:val="nb-NO"/>
              </w:rPr>
            </w:pPr>
          </w:p>
        </w:tc>
        <w:tc>
          <w:tcPr>
            <w:tcW w:w="1855" w:type="dxa"/>
          </w:tcPr>
          <w:p w14:paraId="0E0EA450" w14:textId="77777777" w:rsidR="00107BBB" w:rsidRPr="008D279F" w:rsidRDefault="00107BBB" w:rsidP="00E61902">
            <w:pPr>
              <w:pStyle w:val="Navnogtall"/>
              <w:rPr>
                <w:lang w:val="nb-NO"/>
              </w:rPr>
            </w:pPr>
          </w:p>
        </w:tc>
        <w:tc>
          <w:tcPr>
            <w:tcW w:w="786" w:type="dxa"/>
          </w:tcPr>
          <w:p w14:paraId="62C24A9B" w14:textId="77777777" w:rsidR="00107BBB" w:rsidRPr="008D279F" w:rsidRDefault="00107BBB" w:rsidP="00E61902">
            <w:pPr>
              <w:pStyle w:val="Klokkeslett"/>
              <w:rPr>
                <w:lang w:val="nb-NO"/>
              </w:rPr>
            </w:pPr>
          </w:p>
        </w:tc>
        <w:tc>
          <w:tcPr>
            <w:tcW w:w="2886" w:type="dxa"/>
          </w:tcPr>
          <w:p w14:paraId="52B50954" w14:textId="77777777" w:rsidR="00107BBB" w:rsidRPr="008D279F" w:rsidRDefault="00107BBB" w:rsidP="00E61902">
            <w:pPr>
              <w:pStyle w:val="Navnogtall"/>
              <w:rPr>
                <w:lang w:val="nb-NO"/>
              </w:rPr>
            </w:pPr>
          </w:p>
        </w:tc>
        <w:tc>
          <w:tcPr>
            <w:tcW w:w="1856" w:type="dxa"/>
            <w:gridSpan w:val="2"/>
          </w:tcPr>
          <w:p w14:paraId="0633C05F" w14:textId="77777777" w:rsidR="00107BBB" w:rsidRPr="008D279F" w:rsidRDefault="00107BBB" w:rsidP="00E61902">
            <w:pPr>
              <w:pStyle w:val="Navnogtall"/>
              <w:rPr>
                <w:lang w:val="nb-NO"/>
              </w:rPr>
            </w:pPr>
          </w:p>
        </w:tc>
      </w:tr>
      <w:tr w:rsidR="00107BBB" w:rsidRPr="008D279F" w14:paraId="0B282F58" w14:textId="77777777" w:rsidTr="00E61902">
        <w:trPr>
          <w:trHeight w:hRule="exact" w:val="303"/>
        </w:trPr>
        <w:tc>
          <w:tcPr>
            <w:tcW w:w="851" w:type="dxa"/>
            <w:gridSpan w:val="2"/>
          </w:tcPr>
          <w:p w14:paraId="49A5EE40" w14:textId="77777777" w:rsidR="00107BBB" w:rsidRPr="008D279F" w:rsidRDefault="00107BBB" w:rsidP="00E61902">
            <w:pPr>
              <w:pStyle w:val="Klokkeslett"/>
              <w:rPr>
                <w:lang w:val="nb-NO"/>
              </w:rPr>
            </w:pPr>
          </w:p>
        </w:tc>
        <w:tc>
          <w:tcPr>
            <w:tcW w:w="2887" w:type="dxa"/>
            <w:shd w:val="clear" w:color="auto" w:fill="F2F2F2" w:themeFill="background1" w:themeFillShade="F2"/>
          </w:tcPr>
          <w:p w14:paraId="7DB1EC2E" w14:textId="77777777" w:rsidR="00107BBB" w:rsidRPr="008D279F" w:rsidRDefault="00107BBB" w:rsidP="00E61902">
            <w:pPr>
              <w:pStyle w:val="Navnogtall"/>
              <w:rPr>
                <w:lang w:val="nb-NO"/>
              </w:rPr>
            </w:pPr>
          </w:p>
        </w:tc>
        <w:tc>
          <w:tcPr>
            <w:tcW w:w="1855" w:type="dxa"/>
            <w:shd w:val="clear" w:color="auto" w:fill="F2F2F2" w:themeFill="background1" w:themeFillShade="F2"/>
          </w:tcPr>
          <w:p w14:paraId="2DBEA63C" w14:textId="77777777" w:rsidR="00107BBB" w:rsidRPr="008D279F" w:rsidRDefault="00107BBB" w:rsidP="00E61902">
            <w:pPr>
              <w:pStyle w:val="Navnogtall"/>
              <w:rPr>
                <w:lang w:val="nb-NO"/>
              </w:rPr>
            </w:pPr>
          </w:p>
        </w:tc>
        <w:tc>
          <w:tcPr>
            <w:tcW w:w="786" w:type="dxa"/>
          </w:tcPr>
          <w:p w14:paraId="05FC19A7" w14:textId="77777777" w:rsidR="00107BBB" w:rsidRPr="008D279F" w:rsidRDefault="00107BBB" w:rsidP="00E61902">
            <w:pPr>
              <w:pStyle w:val="Klokkeslett"/>
              <w:rPr>
                <w:lang w:val="nb-NO"/>
              </w:rPr>
            </w:pPr>
          </w:p>
        </w:tc>
        <w:tc>
          <w:tcPr>
            <w:tcW w:w="2886" w:type="dxa"/>
            <w:shd w:val="clear" w:color="auto" w:fill="F2F2F2" w:themeFill="background1" w:themeFillShade="F2"/>
          </w:tcPr>
          <w:p w14:paraId="3370C494" w14:textId="77777777" w:rsidR="00107BBB" w:rsidRPr="008D279F" w:rsidRDefault="00107BBB" w:rsidP="00E61902">
            <w:pPr>
              <w:pStyle w:val="Navnogtall"/>
              <w:rPr>
                <w:lang w:val="nb-NO"/>
              </w:rPr>
            </w:pPr>
          </w:p>
        </w:tc>
        <w:tc>
          <w:tcPr>
            <w:tcW w:w="1856" w:type="dxa"/>
            <w:gridSpan w:val="2"/>
            <w:shd w:val="clear" w:color="auto" w:fill="F2F2F2" w:themeFill="background1" w:themeFillShade="F2"/>
          </w:tcPr>
          <w:p w14:paraId="0832425A" w14:textId="77777777" w:rsidR="00107BBB" w:rsidRPr="008D279F" w:rsidRDefault="00107BBB" w:rsidP="00E61902">
            <w:pPr>
              <w:pStyle w:val="Navnogtall"/>
              <w:rPr>
                <w:lang w:val="nb-NO"/>
              </w:rPr>
            </w:pPr>
          </w:p>
        </w:tc>
      </w:tr>
    </w:tbl>
    <w:p w14:paraId="4E649563" w14:textId="77777777" w:rsidR="00107BBB" w:rsidRDefault="00107BBB" w:rsidP="003447AB">
      <w:pPr>
        <w:spacing w:line="240" w:lineRule="auto"/>
        <w:contextualSpacing/>
      </w:pPr>
    </w:p>
    <w:p w14:paraId="4E77E1DA" w14:textId="798ECB97" w:rsidR="00437265" w:rsidRPr="0063292C" w:rsidRDefault="00437265" w:rsidP="003447AB">
      <w:pPr>
        <w:spacing w:line="240" w:lineRule="auto"/>
        <w:contextualSpacing/>
      </w:pPr>
    </w:p>
    <w:p w14:paraId="682036DE" w14:textId="77777777" w:rsidR="00437265" w:rsidRPr="0063292C" w:rsidRDefault="001E2B71" w:rsidP="003447AB">
      <w:pPr>
        <w:pStyle w:val="Overskrift2"/>
        <w:spacing w:line="240" w:lineRule="auto"/>
        <w:contextualSpacing/>
      </w:pPr>
      <w:bookmarkStart w:id="47" w:name="_Toc32216745"/>
      <w:r>
        <w:t>Kompetanse</w:t>
      </w:r>
      <w:r w:rsidR="00FF1EDD">
        <w:t>krav og kompetanseplan</w:t>
      </w:r>
      <w:bookmarkEnd w:id="47"/>
    </w:p>
    <w:p w14:paraId="36E5D836" w14:textId="77777777" w:rsidR="00437265" w:rsidRPr="0063292C" w:rsidRDefault="00437265" w:rsidP="003447AB">
      <w:pPr>
        <w:spacing w:line="240" w:lineRule="auto"/>
        <w:contextualSpacing/>
      </w:pPr>
      <w:r w:rsidRPr="00877419">
        <w:t>Klubben bør gi en oversikt over hvilke muligheter det er for å ta kurs eller utdanning gjennom klubben</w:t>
      </w:r>
      <w:r w:rsidR="00FF1EDD">
        <w:t>, og hvilke kompetansekrav klubben stiller</w:t>
      </w:r>
      <w:r w:rsidRPr="00877419">
        <w:t>. Det er viktig at klubben kan bidra til kompetanse for trenere, ledere og andre tillitsvalgte, slik at de kan utvikle seg i den jobben de skal gjøre.</w:t>
      </w:r>
    </w:p>
    <w:p w14:paraId="2AA4693C" w14:textId="77777777" w:rsidR="00437265" w:rsidRDefault="00437265" w:rsidP="00EC111F">
      <w:pPr>
        <w:pStyle w:val="Listeavsnitt"/>
        <w:numPr>
          <w:ilvl w:val="0"/>
          <w:numId w:val="17"/>
        </w:numPr>
        <w:spacing w:line="240" w:lineRule="auto"/>
      </w:pPr>
      <w:r w:rsidRPr="00877419">
        <w:t xml:space="preserve">Har klubben en </w:t>
      </w:r>
      <w:r w:rsidR="004C0529">
        <w:t>kompetanseplan</w:t>
      </w:r>
      <w:r w:rsidRPr="00877419">
        <w:t>?</w:t>
      </w:r>
    </w:p>
    <w:p w14:paraId="0065DF91" w14:textId="77777777" w:rsidR="00437265" w:rsidRDefault="00437265" w:rsidP="00EC111F">
      <w:pPr>
        <w:pStyle w:val="Listeavsnitt"/>
        <w:numPr>
          <w:ilvl w:val="0"/>
          <w:numId w:val="17"/>
        </w:numPr>
        <w:spacing w:line="240" w:lineRule="auto"/>
      </w:pPr>
      <w:r w:rsidRPr="00877419">
        <w:t>Hvilken intern opplæring eller hvilke kurs kan vi tilby i egen klubb?</w:t>
      </w:r>
    </w:p>
    <w:p w14:paraId="5F3E7D10" w14:textId="77777777" w:rsidR="00437265" w:rsidRPr="0063292C" w:rsidRDefault="00437265" w:rsidP="00EC111F">
      <w:pPr>
        <w:pStyle w:val="Listeavsnitt"/>
        <w:numPr>
          <w:ilvl w:val="0"/>
          <w:numId w:val="17"/>
        </w:numPr>
        <w:spacing w:line="240" w:lineRule="auto"/>
      </w:pPr>
      <w:r w:rsidRPr="00877419">
        <w:t>Hvilke kurs fra kretsen eller forbundet kan vi tilby gjennom klubben?</w:t>
      </w:r>
      <w:r>
        <w:br/>
      </w:r>
    </w:p>
    <w:p w14:paraId="7B50C246" w14:textId="77777777" w:rsidR="00AB2FDD" w:rsidRDefault="00437265" w:rsidP="7CE129BD">
      <w:pPr>
        <w:spacing w:line="240" w:lineRule="auto"/>
        <w:contextualSpacing/>
        <w:rPr>
          <w:rStyle w:val="Hyperkobling"/>
          <w:color w:val="auto"/>
          <w:u w:val="none"/>
        </w:rPr>
      </w:pPr>
      <w:r w:rsidRPr="00304CFE">
        <w:rPr>
          <w:b/>
          <w:bCs/>
        </w:rPr>
        <w:t>Les mer</w:t>
      </w:r>
      <w:r>
        <w:br/>
      </w:r>
      <w:hyperlink r:id="rId69" w:history="1">
        <w:r w:rsidR="00AB2FDD" w:rsidRPr="00AB2FDD">
          <w:rPr>
            <w:rStyle w:val="Hyperkobling"/>
          </w:rPr>
          <w:t>Informasjon om trenerutdanning i Norges Fotballforbund</w:t>
        </w:r>
      </w:hyperlink>
    </w:p>
    <w:p w14:paraId="643A027F" w14:textId="77777777" w:rsidR="00437265" w:rsidRDefault="00812DD1" w:rsidP="7CE129BD">
      <w:pPr>
        <w:spacing w:line="240" w:lineRule="auto"/>
        <w:contextualSpacing/>
        <w:rPr>
          <w:rStyle w:val="Hyperkobling"/>
          <w:color w:val="auto"/>
          <w:u w:val="none"/>
        </w:rPr>
      </w:pPr>
      <w:hyperlink r:id="rId70" w:history="1">
        <w:r w:rsidR="00D750AC" w:rsidRPr="00AB2FDD">
          <w:rPr>
            <w:rStyle w:val="Hyperkobling"/>
          </w:rPr>
          <w:t>Link mal kompetanseplan</w:t>
        </w:r>
      </w:hyperlink>
    </w:p>
    <w:p w14:paraId="207EA0C6" w14:textId="77777777" w:rsidR="004561CC" w:rsidRDefault="004561CC" w:rsidP="003447AB">
      <w:pPr>
        <w:spacing w:line="240" w:lineRule="auto"/>
        <w:contextualSpacing/>
        <w:rPr>
          <w:rStyle w:val="Hyperkobling"/>
          <w:color w:val="FF0000"/>
          <w:u w:val="none"/>
        </w:rPr>
      </w:pPr>
    </w:p>
    <w:p w14:paraId="34EA8F37" w14:textId="77777777" w:rsidR="004561CC" w:rsidRDefault="004561CC" w:rsidP="003447AB">
      <w:pPr>
        <w:spacing w:line="240" w:lineRule="auto"/>
        <w:contextualSpacing/>
        <w:rPr>
          <w:rStyle w:val="Hyperkobling"/>
          <w:color w:val="FF0000"/>
          <w:u w:val="none"/>
        </w:rPr>
      </w:pPr>
    </w:p>
    <w:p w14:paraId="25850F2B" w14:textId="77777777" w:rsidR="004561CC" w:rsidRDefault="004561CC" w:rsidP="003447AB">
      <w:pPr>
        <w:spacing w:line="240" w:lineRule="auto"/>
        <w:contextualSpacing/>
        <w:rPr>
          <w:b/>
          <w:bCs/>
        </w:rPr>
      </w:pPr>
    </w:p>
    <w:p w14:paraId="7CA3A475" w14:textId="77777777" w:rsidR="00437265" w:rsidRPr="0063292C" w:rsidRDefault="00437265" w:rsidP="003447AB">
      <w:pPr>
        <w:pStyle w:val="Overskrift2"/>
        <w:spacing w:line="240" w:lineRule="auto"/>
        <w:contextualSpacing/>
      </w:pPr>
      <w:bookmarkStart w:id="48" w:name="_Toc32216746"/>
      <w:r>
        <w:t>Medlemsh</w:t>
      </w:r>
      <w:r w:rsidRPr="00877419">
        <w:t>åndtering</w:t>
      </w:r>
      <w:bookmarkEnd w:id="48"/>
    </w:p>
    <w:p w14:paraId="049AAD8B" w14:textId="1690D4CE" w:rsidR="00437265" w:rsidRPr="0019070F" w:rsidRDefault="00437265" w:rsidP="003447AB">
      <w:pPr>
        <w:spacing w:line="240" w:lineRule="auto"/>
        <w:contextualSpacing/>
        <w:rPr>
          <w:rStyle w:val="A1"/>
        </w:rPr>
      </w:pPr>
      <w:r>
        <w:br/>
      </w:r>
      <w:r w:rsidRPr="00877419">
        <w:t xml:space="preserve">Klubben benytter </w:t>
      </w:r>
      <w:r>
        <w:rPr>
          <w:rStyle w:val="A1"/>
          <w:bCs/>
        </w:rPr>
        <w:t xml:space="preserve">KlubbAdmin, som er et elektronisk medlemssystem. Vi sender </w:t>
      </w:r>
      <w:r>
        <w:rPr>
          <w:rStyle w:val="A1"/>
          <w:rFonts w:cs="Chronicle Text G1"/>
        </w:rPr>
        <w:t>elektroniske betalingskrav til medlemmene, noe som gir enklere oversikt over utsendelser og rimeligere innkreving av kontingenter.</w:t>
      </w:r>
    </w:p>
    <w:p w14:paraId="3D004D6B" w14:textId="77777777" w:rsidR="00437265" w:rsidRPr="0063292C" w:rsidRDefault="00437265" w:rsidP="003447AB">
      <w:pPr>
        <w:spacing w:line="240" w:lineRule="auto"/>
        <w:contextualSpacing/>
        <w:rPr>
          <w:rStyle w:val="A1"/>
          <w:rFonts w:cs="Chronicle Text G1"/>
        </w:rPr>
      </w:pPr>
      <w:r>
        <w:rPr>
          <w:rStyle w:val="A1"/>
          <w:bCs/>
        </w:rPr>
        <w:t xml:space="preserve">KlubbAdmin </w:t>
      </w:r>
      <w:r>
        <w:rPr>
          <w:rStyle w:val="A1"/>
          <w:rFonts w:cs="Chronicle Text G1"/>
        </w:rPr>
        <w:t>er gratis å bruke for klubben og klubbens medlemmer inn til et visst punkt.</w:t>
      </w:r>
      <w:r w:rsidRPr="000421AC">
        <w:rPr>
          <w:rStyle w:val="A1"/>
          <w:rFonts w:cs="Chronicle Text G1"/>
        </w:rPr>
        <w:t xml:space="preserve"> </w:t>
      </w:r>
      <w:r>
        <w:rPr>
          <w:rStyle w:val="A1"/>
          <w:rFonts w:cs="Chronicle Text G1"/>
        </w:rPr>
        <w:t xml:space="preserve">Fakturering koster. </w:t>
      </w:r>
      <w:r>
        <w:rPr>
          <w:rStyle w:val="A1"/>
          <w:bCs/>
        </w:rPr>
        <w:t xml:space="preserve">KlubbAdmin </w:t>
      </w:r>
      <w:r>
        <w:rPr>
          <w:rStyle w:val="A1"/>
          <w:rFonts w:cs="Chronicle Text G1"/>
        </w:rPr>
        <w:t>er integrert med idrettens øvrige systemer. Via Min idrett kan medlemmene selv utføre innmelding/utmelding på en enkel måte.</w:t>
      </w:r>
    </w:p>
    <w:p w14:paraId="4FA6C3E2" w14:textId="77777777" w:rsidR="00437265" w:rsidRPr="0063292C" w:rsidRDefault="00437265" w:rsidP="003447AB">
      <w:pPr>
        <w:spacing w:line="240" w:lineRule="auto"/>
        <w:contextualSpacing/>
        <w:rPr>
          <w:sz w:val="24"/>
          <w:szCs w:val="24"/>
        </w:rPr>
      </w:pPr>
    </w:p>
    <w:p w14:paraId="4BB58FEA" w14:textId="77777777" w:rsidR="00437265" w:rsidRPr="0063292C" w:rsidRDefault="00437265" w:rsidP="003447AB">
      <w:pPr>
        <w:pStyle w:val="Overskrift2"/>
        <w:spacing w:line="240" w:lineRule="auto"/>
        <w:contextualSpacing/>
      </w:pPr>
      <w:bookmarkStart w:id="49" w:name="_Toc354564541"/>
      <w:bookmarkStart w:id="50" w:name="_Toc32216747"/>
      <w:r w:rsidRPr="00877419">
        <w:lastRenderedPageBreak/>
        <w:t>Dugnad og frivillig arbeid</w:t>
      </w:r>
      <w:bookmarkEnd w:id="49"/>
      <w:bookmarkEnd w:id="50"/>
    </w:p>
    <w:p w14:paraId="4E635AEB" w14:textId="77777777" w:rsidR="00B260CF" w:rsidRDefault="00B260CF" w:rsidP="003447AB">
      <w:pPr>
        <w:spacing w:line="240" w:lineRule="auto"/>
        <w:contextualSpacing/>
      </w:pPr>
    </w:p>
    <w:p w14:paraId="5A4C6D7F" w14:textId="77777777" w:rsidR="005962AF" w:rsidRDefault="00437265" w:rsidP="003447AB">
      <w:pPr>
        <w:spacing w:line="240" w:lineRule="auto"/>
        <w:contextualSpacing/>
      </w:pPr>
      <w:r w:rsidRPr="00877419">
        <w:t>I norsk idrett er det ikke lov å tvinge noen til å delta på dugnad.</w:t>
      </w:r>
      <w:r w:rsidR="00B260CF">
        <w:t xml:space="preserve"> </w:t>
      </w:r>
    </w:p>
    <w:p w14:paraId="59119EB0" w14:textId="77777777" w:rsidR="005962AF" w:rsidRDefault="005962AF" w:rsidP="003447AB">
      <w:pPr>
        <w:spacing w:line="240" w:lineRule="auto"/>
        <w:contextualSpacing/>
      </w:pPr>
    </w:p>
    <w:p w14:paraId="1920E3B1" w14:textId="14019BA9" w:rsidR="005962AF" w:rsidRDefault="00B260CF" w:rsidP="003447AB">
      <w:pPr>
        <w:spacing w:line="240" w:lineRule="auto"/>
        <w:contextualSpacing/>
      </w:pPr>
      <w:r>
        <w:t>Styret i Sande Sportsklubb Fotball</w:t>
      </w:r>
      <w:r w:rsidR="00437265" w:rsidRPr="00877419">
        <w:t xml:space="preserve"> </w:t>
      </w:r>
      <w:r w:rsidR="00437265">
        <w:t>oppfordre</w:t>
      </w:r>
      <w:r w:rsidR="005962AF">
        <w:t>r likevel</w:t>
      </w:r>
      <w:r w:rsidR="00437265" w:rsidRPr="00877419">
        <w:t xml:space="preserve"> medlemmer og foreldre om å stille opp på </w:t>
      </w:r>
      <w:r w:rsidR="005962AF">
        <w:t xml:space="preserve">de </w:t>
      </w:r>
      <w:r w:rsidR="00437265" w:rsidRPr="00877419">
        <w:t>dugnad</w:t>
      </w:r>
      <w:r w:rsidR="005962AF">
        <w:t>er som arrangeres. Klubben er basert</w:t>
      </w:r>
      <w:r w:rsidR="00437265" w:rsidRPr="00877419">
        <w:t xml:space="preserve"> på frivillighet</w:t>
      </w:r>
      <w:r w:rsidR="005962AF">
        <w:t xml:space="preserve">, og dugnader er en viktig inntektskilde for klubben. </w:t>
      </w:r>
      <w:r w:rsidR="005962AF" w:rsidRPr="00C0031C">
        <w:t>De</w:t>
      </w:r>
      <w:r w:rsidR="005962AF">
        <w:t>nne ubetalte innsatsen</w:t>
      </w:r>
      <w:r w:rsidR="005962AF" w:rsidRPr="00C0031C">
        <w:t xml:space="preserve"> bidrar </w:t>
      </w:r>
      <w:r w:rsidR="005962AF">
        <w:t>til</w:t>
      </w:r>
      <w:r w:rsidR="005962AF" w:rsidRPr="00C0031C">
        <w:t xml:space="preserve"> at</w:t>
      </w:r>
      <w:r w:rsidR="005962AF">
        <w:t xml:space="preserve"> klubben</w:t>
      </w:r>
      <w:r w:rsidR="005962AF" w:rsidRPr="00C0031C">
        <w:t xml:space="preserve"> har gode aktivitetstilbud og blir et godt sted å være. Det er mange oppgaver som skal løses i </w:t>
      </w:r>
      <w:r w:rsidR="005962AF">
        <w:t>klubben</w:t>
      </w:r>
      <w:r w:rsidR="005962AF" w:rsidRPr="00C0031C">
        <w:t>, blant annet vaske drakter, rydding i klubbhuset, parkeringsvakt under turneringer, kjøring til og fra kamper og kiosksalg. Dette frivillige arbeidet som kommer</w:t>
      </w:r>
      <w:r w:rsidR="005962AF">
        <w:t xml:space="preserve"> klubben og medlemmene</w:t>
      </w:r>
      <w:r w:rsidR="005962AF" w:rsidRPr="00C0031C">
        <w:t xml:space="preserve"> til gode</w:t>
      </w:r>
      <w:r w:rsidR="005962AF">
        <w:t>,</w:t>
      </w:r>
      <w:r w:rsidR="005962AF" w:rsidRPr="00C0031C">
        <w:t xml:space="preserve"> kalles «dugnad». Dugnad</w:t>
      </w:r>
      <w:r w:rsidR="005962AF">
        <w:t>sarbeid</w:t>
      </w:r>
      <w:r w:rsidR="005962AF" w:rsidRPr="00C0031C">
        <w:t xml:space="preserve"> gir mange gode opplevelser og en følelse av å bidra til fellesskapet. Din innsats blir satt stor pris på!</w:t>
      </w:r>
    </w:p>
    <w:p w14:paraId="14517E41" w14:textId="77777777" w:rsidR="005962AF" w:rsidRDefault="005962AF" w:rsidP="003447AB">
      <w:pPr>
        <w:spacing w:line="240" w:lineRule="auto"/>
        <w:contextualSpacing/>
        <w:rPr>
          <w:rFonts w:ascii="Calibri" w:hAnsi="Calibri"/>
        </w:rPr>
      </w:pPr>
    </w:p>
    <w:p w14:paraId="4DE87430" w14:textId="363FDF6C" w:rsidR="005962AF" w:rsidRDefault="00437265" w:rsidP="003447AB">
      <w:pPr>
        <w:spacing w:line="240" w:lineRule="auto"/>
        <w:contextualSpacing/>
        <w:rPr>
          <w:rFonts w:ascii="Calibri" w:hAnsi="Calibri"/>
        </w:rPr>
      </w:pPr>
      <w:r>
        <w:rPr>
          <w:rFonts w:ascii="Calibri" w:hAnsi="Calibri"/>
        </w:rPr>
        <w:t>Klubben</w:t>
      </w:r>
      <w:r w:rsidR="005962AF">
        <w:rPr>
          <w:rFonts w:ascii="Calibri" w:hAnsi="Calibri"/>
        </w:rPr>
        <w:t xml:space="preserve"> arrangerer noen felles dugnader gjennom året. Dette er i første rekke salg av julekalendere  og salg av Fotball-lotteriet.</w:t>
      </w:r>
      <w:r>
        <w:rPr>
          <w:rFonts w:ascii="Calibri" w:hAnsi="Calibri"/>
        </w:rPr>
        <w:t xml:space="preserve"> </w:t>
      </w:r>
      <w:r w:rsidR="005962AF">
        <w:rPr>
          <w:rFonts w:ascii="Calibri" w:hAnsi="Calibri"/>
        </w:rPr>
        <w:t>I tillegg kan det bli arrangert andre felles dugnader. Inntektene fra disse felles dugnadene går til fotballgruppa, og disponeres av styret.</w:t>
      </w:r>
    </w:p>
    <w:p w14:paraId="432AE5CE" w14:textId="77777777" w:rsidR="005962AF" w:rsidRDefault="005962AF" w:rsidP="003447AB">
      <w:pPr>
        <w:spacing w:line="240" w:lineRule="auto"/>
        <w:contextualSpacing/>
        <w:rPr>
          <w:rFonts w:ascii="Calibri" w:hAnsi="Calibri"/>
        </w:rPr>
      </w:pPr>
    </w:p>
    <w:p w14:paraId="6A0DC3F2" w14:textId="77777777" w:rsidR="005962AF" w:rsidRDefault="005962AF" w:rsidP="003447AB">
      <w:pPr>
        <w:spacing w:line="240" w:lineRule="auto"/>
        <w:contextualSpacing/>
        <w:rPr>
          <w:rFonts w:ascii="Calibri" w:hAnsi="Calibri"/>
        </w:rPr>
      </w:pPr>
      <w:r>
        <w:rPr>
          <w:rFonts w:ascii="Calibri" w:hAnsi="Calibri"/>
        </w:rPr>
        <w:t>Lagene har også anledning til å arrangere dugnad blant sine spillere og foresatte. Disse pengene går uavkortet til laget, og skal gå til å dekke kostander for lagene som for eksempel treningstøy, cup’er eller andre sosiale arrangementer.</w:t>
      </w:r>
    </w:p>
    <w:p w14:paraId="23F48FCA" w14:textId="77777777" w:rsidR="00437265" w:rsidRDefault="00437265" w:rsidP="7CE129BD">
      <w:pPr>
        <w:spacing w:line="240" w:lineRule="auto"/>
        <w:contextualSpacing/>
      </w:pPr>
    </w:p>
    <w:p w14:paraId="3A9DB0A7" w14:textId="77777777" w:rsidR="00437265" w:rsidRPr="0063292C" w:rsidRDefault="00437265" w:rsidP="003447AB">
      <w:pPr>
        <w:spacing w:line="240" w:lineRule="auto"/>
        <w:contextualSpacing/>
      </w:pPr>
    </w:p>
    <w:p w14:paraId="4E8ECC89" w14:textId="77777777" w:rsidR="00437265" w:rsidRPr="0063292C" w:rsidRDefault="00437265" w:rsidP="003447AB">
      <w:pPr>
        <w:pStyle w:val="Overskrift2"/>
        <w:spacing w:line="240" w:lineRule="auto"/>
        <w:contextualSpacing/>
      </w:pPr>
      <w:bookmarkStart w:id="51" w:name="_Toc32216750"/>
      <w:r w:rsidRPr="00AB5F9E">
        <w:t>Kommunikasjon</w:t>
      </w:r>
      <w:bookmarkEnd w:id="51"/>
    </w:p>
    <w:p w14:paraId="574983C0" w14:textId="77777777" w:rsidR="00437265" w:rsidRPr="0063292C" w:rsidRDefault="00437265" w:rsidP="003447AB">
      <w:pPr>
        <w:spacing w:after="240" w:line="240" w:lineRule="auto"/>
        <w:contextualSpacing/>
      </w:pPr>
      <w:r w:rsidRPr="00AB5F9E">
        <w:t>For at klubbdriften skal bli så god som mulig, er klubben avhengig av god kommunikasjon med alle medlemmene og andre som klubben har en relasjon til. Klubber som klarer å kommunisere godt og er bevisst hvordan de oppfattes, vil ha en stor fordel.</w:t>
      </w:r>
    </w:p>
    <w:p w14:paraId="3A5050BD" w14:textId="77777777" w:rsidR="001C75CA" w:rsidRDefault="00437265" w:rsidP="003447AB">
      <w:pPr>
        <w:spacing w:after="240" w:line="240" w:lineRule="auto"/>
        <w:contextualSpacing/>
      </w:pPr>
      <w:r w:rsidRPr="007E0B09">
        <w:t xml:space="preserve">All formell informasjon finnes på klubbens hjemmeside, &lt;www …&gt;. </w:t>
      </w:r>
      <w:r w:rsidR="00EB1C15">
        <w:t xml:space="preserve">Her kan klubben også legge inn link til sine sosiale medier-kontoer. </w:t>
      </w:r>
    </w:p>
    <w:p w14:paraId="36364365" w14:textId="77777777" w:rsidR="00437265" w:rsidRPr="0063292C" w:rsidRDefault="00437265" w:rsidP="003447AB">
      <w:pPr>
        <w:spacing w:after="240" w:line="240" w:lineRule="auto"/>
        <w:contextualSpacing/>
      </w:pPr>
      <w:r>
        <w:br/>
      </w:r>
      <w:r w:rsidRPr="007E0B09">
        <w:t>I tillegg bør klubben si hvordan den jobber med kommunikasjon. Hvis det ikke finnes en kommunikasjonsstrategi, kan klubben benytte malen bak i denne veilederen til å lage en strategi.</w:t>
      </w:r>
    </w:p>
    <w:p w14:paraId="5AC44046" w14:textId="77777777" w:rsidR="00437265" w:rsidRPr="0063292C" w:rsidRDefault="00437265" w:rsidP="003447AB">
      <w:pPr>
        <w:spacing w:after="240" w:line="240" w:lineRule="auto"/>
        <w:contextualSpacing/>
      </w:pPr>
      <w:r w:rsidRPr="007E0B09">
        <w:t>Dersom klubben har egen logo, kan det være lurt å lage en egen logomanual som sier hvilke krav klubben har til bruk av logoen. Håndboka bør kun angi om klubben har en slik manual, og hvor den finnes.</w:t>
      </w:r>
    </w:p>
    <w:p w14:paraId="35E29B51" w14:textId="77777777" w:rsidR="00437265" w:rsidRDefault="00437265" w:rsidP="003447AB">
      <w:pPr>
        <w:spacing w:after="240" w:line="240" w:lineRule="auto"/>
        <w:contextualSpacing/>
      </w:pPr>
      <w:r>
        <w:br/>
      </w:r>
      <w:r w:rsidRPr="00304CFE">
        <w:rPr>
          <w:b/>
          <w:bCs/>
        </w:rPr>
        <w:t>Les mer</w:t>
      </w:r>
      <w:r w:rsidRPr="007E0B09">
        <w:br/>
        <w:t>Mal</w:t>
      </w:r>
      <w:r>
        <w:t xml:space="preserve"> på </w:t>
      </w:r>
      <w:hyperlink r:id="rId71" w:history="1">
        <w:r w:rsidRPr="00F14F59">
          <w:rPr>
            <w:color w:val="0070C0"/>
            <w:u w:val="single"/>
          </w:rPr>
          <w:t>kommunikasjonsstrategi i idrettslag</w:t>
        </w:r>
      </w:hyperlink>
    </w:p>
    <w:p w14:paraId="516D3CC1" w14:textId="77777777" w:rsidR="00437265" w:rsidRPr="0063292C" w:rsidRDefault="00437265" w:rsidP="003447AB">
      <w:pPr>
        <w:spacing w:after="240" w:line="240" w:lineRule="auto"/>
        <w:contextualSpacing/>
      </w:pPr>
    </w:p>
    <w:p w14:paraId="5E4DF306" w14:textId="77777777" w:rsidR="00437265" w:rsidRPr="0063292C" w:rsidRDefault="00437265" w:rsidP="003447AB">
      <w:pPr>
        <w:spacing w:line="240" w:lineRule="auto"/>
        <w:contextualSpacing/>
      </w:pPr>
    </w:p>
    <w:p w14:paraId="6F710DAF" w14:textId="77777777" w:rsidR="00437265" w:rsidRPr="0063292C" w:rsidRDefault="00437265" w:rsidP="003447AB">
      <w:pPr>
        <w:pStyle w:val="Overskrift2"/>
        <w:spacing w:line="240" w:lineRule="auto"/>
        <w:contextualSpacing/>
      </w:pPr>
      <w:bookmarkStart w:id="52" w:name="_Toc32216752"/>
      <w:r w:rsidRPr="00A316C5">
        <w:t>Sikkerhetsarbeid (HMS)</w:t>
      </w:r>
      <w:bookmarkEnd w:id="52"/>
    </w:p>
    <w:p w14:paraId="5F26F0FA" w14:textId="77777777" w:rsidR="00437265" w:rsidRPr="0063292C" w:rsidRDefault="00437265" w:rsidP="003447AB">
      <w:pPr>
        <w:spacing w:line="240" w:lineRule="auto"/>
        <w:contextualSpacing/>
      </w:pPr>
      <w:r w:rsidRPr="00A316C5">
        <w:t>Klubben har ansvar for sikkerhet for medlemmer og andre som kommer i kontakt med klubben på arrangementer, på dugnader, under reiser og under opphold i klubbens lokaler og anlegg. Det bør beskrives rutiner for arrangementer, reiser, dugnader m.m. Det kan gjøres skriftlig i en internkontrollhåndbok eller på et elektronisk internkontrollsystem. Andre beskrivelser kan være kontrollrutine for anlegg og utstyr eller sikkerhetsprosedyre for trening.</w:t>
      </w:r>
    </w:p>
    <w:p w14:paraId="73F79124" w14:textId="77777777" w:rsidR="004561CC" w:rsidRDefault="004561CC" w:rsidP="003447AB">
      <w:pPr>
        <w:spacing w:line="240" w:lineRule="auto"/>
        <w:contextualSpacing/>
      </w:pPr>
    </w:p>
    <w:p w14:paraId="7B88089D" w14:textId="77777777" w:rsidR="00437265" w:rsidRDefault="00437265" w:rsidP="003447AB">
      <w:pPr>
        <w:spacing w:line="240" w:lineRule="auto"/>
        <w:contextualSpacing/>
      </w:pPr>
      <w:r w:rsidRPr="00A316C5">
        <w:t xml:space="preserve">Dersom klubben har ansatte, foreligger det et spesielt ansvar for arbeidsmiljøet i klubben. Arbeidet skal være systematisk og forebygge skader. Dette ansvaret er hjemlet i arbeidsmiljøloven og i </w:t>
      </w:r>
      <w:r w:rsidRPr="00A316C5">
        <w:lastRenderedPageBreak/>
        <w:t>«Forskrift om systematisk HMS-arbeid i virksomheter» («internkontrollforskriften»). Den daglige lederen har plikt til å gjennomgå nødvendig opplæring.</w:t>
      </w:r>
    </w:p>
    <w:p w14:paraId="2CBF56AA" w14:textId="77777777" w:rsidR="004561CC" w:rsidRPr="0063292C" w:rsidRDefault="004561CC" w:rsidP="003447AB">
      <w:pPr>
        <w:spacing w:line="240" w:lineRule="auto"/>
        <w:contextualSpacing/>
      </w:pPr>
    </w:p>
    <w:p w14:paraId="436C7353" w14:textId="77777777" w:rsidR="00437265" w:rsidRPr="0063292C" w:rsidRDefault="00437265" w:rsidP="003447AB">
      <w:pPr>
        <w:pStyle w:val="Overskrift2"/>
        <w:spacing w:line="240" w:lineRule="auto"/>
        <w:contextualSpacing/>
      </w:pPr>
      <w:bookmarkStart w:id="53" w:name="_Toc354564552"/>
      <w:bookmarkStart w:id="54" w:name="_Toc32216753"/>
      <w:r w:rsidRPr="00A316C5">
        <w:t>Økonomi</w:t>
      </w:r>
      <w:bookmarkEnd w:id="53"/>
      <w:bookmarkEnd w:id="54"/>
    </w:p>
    <w:p w14:paraId="32912081" w14:textId="77777777" w:rsidR="00437265" w:rsidRPr="0063292C" w:rsidRDefault="00437265" w:rsidP="003447AB">
      <w:pPr>
        <w:spacing w:after="0" w:line="240" w:lineRule="auto"/>
        <w:contextualSpacing/>
      </w:pPr>
      <w:r w:rsidRPr="00A316C5">
        <w:t>Det er styret som har det overordnede økonomiske ansvaret for klubbens økonomi. Det innebærer at styret har ansvar for at</w:t>
      </w:r>
    </w:p>
    <w:p w14:paraId="0498B72E" w14:textId="77777777" w:rsidR="00437265" w:rsidRPr="0063292C" w:rsidRDefault="00437265" w:rsidP="003447AB">
      <w:pPr>
        <w:spacing w:after="0" w:line="240" w:lineRule="auto"/>
        <w:contextualSpacing/>
      </w:pPr>
    </w:p>
    <w:p w14:paraId="71B809AB" w14:textId="77777777" w:rsidR="00437265" w:rsidRDefault="00437265" w:rsidP="00693AE9">
      <w:pPr>
        <w:pStyle w:val="Listeavsnitt"/>
        <w:numPr>
          <w:ilvl w:val="0"/>
          <w:numId w:val="18"/>
        </w:numPr>
        <w:spacing w:after="0" w:line="240" w:lineRule="auto"/>
      </w:pPr>
      <w:r w:rsidRPr="00A316C5">
        <w:t>klubbens midler brukes og forvaltes på en forsiktig måte</w:t>
      </w:r>
    </w:p>
    <w:p w14:paraId="3C57DA89" w14:textId="77777777" w:rsidR="00437265" w:rsidRDefault="00437265" w:rsidP="00693AE9">
      <w:pPr>
        <w:pStyle w:val="Listeavsnitt"/>
        <w:numPr>
          <w:ilvl w:val="0"/>
          <w:numId w:val="18"/>
        </w:numPr>
        <w:spacing w:after="0" w:line="240" w:lineRule="auto"/>
      </w:pPr>
      <w:r w:rsidRPr="00A316C5">
        <w:t>klubben har en tilfredsstillende organisering av regnskaps- og budsjettfunksjonen</w:t>
      </w:r>
    </w:p>
    <w:p w14:paraId="11678586" w14:textId="77777777" w:rsidR="00437265" w:rsidRDefault="00437265" w:rsidP="00693AE9">
      <w:pPr>
        <w:pStyle w:val="Listeavsnitt"/>
        <w:numPr>
          <w:ilvl w:val="0"/>
          <w:numId w:val="18"/>
        </w:numPr>
        <w:spacing w:after="0" w:line="240" w:lineRule="auto"/>
      </w:pPr>
      <w:r w:rsidRPr="00A316C5">
        <w:t>klubben har en forsvarlig økonomistyring</w:t>
      </w:r>
    </w:p>
    <w:p w14:paraId="4B7A31A8" w14:textId="77777777" w:rsidR="00437265" w:rsidRPr="0063292C" w:rsidRDefault="00437265" w:rsidP="003447AB">
      <w:pPr>
        <w:spacing w:after="0" w:line="240" w:lineRule="auto"/>
        <w:contextualSpacing/>
      </w:pPr>
    </w:p>
    <w:p w14:paraId="29CFDAEA" w14:textId="77777777" w:rsidR="00437265" w:rsidRPr="0063292C" w:rsidRDefault="00437265" w:rsidP="003447AB">
      <w:pPr>
        <w:spacing w:after="0" w:line="240" w:lineRule="auto"/>
        <w:contextualSpacing/>
      </w:pPr>
      <w:r w:rsidRPr="00A316C5">
        <w:t>Styret kan delegere oppgaver knyttet til den daglige oppfølgingen av økonomien til klubbens daglige leder. Den daglige lederen kan delegere arbeidsoppgaver knyttet til den løpende bilagsføringen og ajourhold av regnskapet til regnskapsføreren/kassereren.</w:t>
      </w:r>
    </w:p>
    <w:p w14:paraId="260E1787" w14:textId="77777777" w:rsidR="00437265" w:rsidRPr="0063292C" w:rsidRDefault="00437265" w:rsidP="003447AB">
      <w:pPr>
        <w:spacing w:after="0" w:line="240" w:lineRule="auto"/>
        <w:contextualSpacing/>
      </w:pPr>
    </w:p>
    <w:p w14:paraId="3E696B68" w14:textId="77777777" w:rsidR="00437265" w:rsidRPr="0063292C" w:rsidRDefault="00437265" w:rsidP="003447AB">
      <w:pPr>
        <w:spacing w:after="0" w:line="240" w:lineRule="auto"/>
        <w:contextualSpacing/>
      </w:pPr>
    </w:p>
    <w:p w14:paraId="6D4A3C2F" w14:textId="77777777" w:rsidR="00437265" w:rsidRPr="00D1373E" w:rsidRDefault="00437265" w:rsidP="003447AB">
      <w:pPr>
        <w:spacing w:after="0" w:line="240" w:lineRule="auto"/>
        <w:contextualSpacing/>
        <w:rPr>
          <w:color w:val="FF0000"/>
        </w:rPr>
      </w:pPr>
      <w:r w:rsidRPr="00A316C5">
        <w:t xml:space="preserve">Klubben bør utarbeide en egen økonomihåndbok og tilpasse den til lagets størrelse. </w:t>
      </w:r>
    </w:p>
    <w:p w14:paraId="53F3DB3F" w14:textId="77777777" w:rsidR="00CA1B2B" w:rsidRDefault="00437265" w:rsidP="003447AB">
      <w:pPr>
        <w:spacing w:after="0" w:line="240" w:lineRule="auto"/>
        <w:contextualSpacing/>
        <w:rPr>
          <w:color w:val="0070C0"/>
          <w:u w:val="single"/>
        </w:rPr>
      </w:pPr>
      <w:r>
        <w:br/>
      </w:r>
      <w:r w:rsidRPr="00304CFE">
        <w:rPr>
          <w:b/>
          <w:bCs/>
        </w:rPr>
        <w:t>Les mer</w:t>
      </w:r>
      <w:r>
        <w:br/>
        <w:t>I</w:t>
      </w:r>
      <w:r w:rsidRPr="00A316C5">
        <w:t xml:space="preserve">nformasjon </w:t>
      </w:r>
      <w:r>
        <w:t xml:space="preserve">og nyttige tips om </w:t>
      </w:r>
      <w:hyperlink r:id="rId72" w:history="1">
        <w:r w:rsidRPr="00E53D8B">
          <w:rPr>
            <w:color w:val="0070C0"/>
            <w:u w:val="single"/>
          </w:rPr>
          <w:t>klubbøkonomi</w:t>
        </w:r>
      </w:hyperlink>
    </w:p>
    <w:p w14:paraId="4D2EE99C" w14:textId="77777777" w:rsidR="00437265" w:rsidRPr="00CA1B2B" w:rsidRDefault="00812DD1" w:rsidP="7CE129BD">
      <w:pPr>
        <w:spacing w:line="240" w:lineRule="auto"/>
        <w:contextualSpacing/>
      </w:pPr>
      <w:hyperlink r:id="rId73" w:history="1">
        <w:r w:rsidR="00AB2FDD" w:rsidRPr="00AB2FDD">
          <w:rPr>
            <w:rStyle w:val="Hyperkobling"/>
          </w:rPr>
          <w:t>M</w:t>
        </w:r>
        <w:r w:rsidR="00CA1B2B" w:rsidRPr="00AB2FDD">
          <w:rPr>
            <w:rStyle w:val="Hyperkobling"/>
          </w:rPr>
          <w:t>al økonomistyring</w:t>
        </w:r>
      </w:hyperlink>
      <w:r w:rsidR="00437265" w:rsidRPr="7CE129BD">
        <w:t xml:space="preserve"> </w:t>
      </w:r>
    </w:p>
    <w:p w14:paraId="1BC4EAD4" w14:textId="41C6E996" w:rsidR="00437265" w:rsidRDefault="00437265" w:rsidP="003447AB">
      <w:pPr>
        <w:spacing w:line="240" w:lineRule="auto"/>
        <w:contextualSpacing/>
        <w:rPr>
          <w:rFonts w:asciiTheme="majorHAnsi" w:eastAsiaTheme="majorEastAsia" w:hAnsiTheme="majorHAnsi" w:cstheme="majorBidi"/>
          <w:b/>
          <w:bCs/>
          <w:color w:val="4A66AC" w:themeColor="accent1"/>
          <w:sz w:val="26"/>
          <w:szCs w:val="26"/>
        </w:rPr>
      </w:pPr>
    </w:p>
    <w:p w14:paraId="0DDDA96E" w14:textId="5532B50A" w:rsidR="006A62DA" w:rsidRPr="000856AB" w:rsidRDefault="004A1D27" w:rsidP="006A62DA">
      <w:pPr>
        <w:rPr>
          <w:b/>
          <w:bCs/>
        </w:rPr>
      </w:pPr>
      <w:r>
        <w:rPr>
          <w:b/>
          <w:bCs/>
        </w:rPr>
        <w:t>R</w:t>
      </w:r>
      <w:r w:rsidR="006A62DA" w:rsidRPr="000856AB">
        <w:rPr>
          <w:b/>
          <w:bCs/>
        </w:rPr>
        <w:t xml:space="preserve">utine for økonomi for </w:t>
      </w:r>
      <w:r w:rsidR="006A62DA">
        <w:rPr>
          <w:b/>
          <w:bCs/>
        </w:rPr>
        <w:t>fotballgruppa</w:t>
      </w:r>
    </w:p>
    <w:p w14:paraId="0BB99F88" w14:textId="77777777" w:rsidR="006A62DA" w:rsidRDefault="006A62DA" w:rsidP="00693AE9">
      <w:pPr>
        <w:pStyle w:val="Listeavsnitt"/>
        <w:numPr>
          <w:ilvl w:val="0"/>
          <w:numId w:val="32"/>
        </w:numPr>
        <w:spacing w:after="0" w:line="240" w:lineRule="auto"/>
      </w:pPr>
      <w:r>
        <w:t>Regnskapet skal føres etter norsk standard kontoplan og omfatte oversikt over balanse, resultat, samt kommentarer til den økonomiske situasjonen.</w:t>
      </w:r>
    </w:p>
    <w:p w14:paraId="6B29CB38" w14:textId="77777777" w:rsidR="006A62DA" w:rsidRDefault="006A62DA" w:rsidP="00693AE9">
      <w:pPr>
        <w:pStyle w:val="Listeavsnitt"/>
        <w:numPr>
          <w:ilvl w:val="0"/>
          <w:numId w:val="32"/>
        </w:numPr>
        <w:spacing w:after="0" w:line="240" w:lineRule="auto"/>
      </w:pPr>
      <w:r>
        <w:t>Skal følge norsk regnskapslov</w:t>
      </w:r>
    </w:p>
    <w:p w14:paraId="3D6600A1" w14:textId="77777777" w:rsidR="006A62DA" w:rsidRDefault="006A62DA" w:rsidP="00693AE9">
      <w:pPr>
        <w:pStyle w:val="Listeavsnitt"/>
        <w:numPr>
          <w:ilvl w:val="0"/>
          <w:numId w:val="32"/>
        </w:numPr>
        <w:spacing w:after="0" w:line="240" w:lineRule="auto"/>
      </w:pPr>
      <w:r>
        <w:t>Alle dommerkvitteringer sendes til kasserer</w:t>
      </w:r>
    </w:p>
    <w:p w14:paraId="0D32FFE0" w14:textId="77777777" w:rsidR="006A62DA" w:rsidRDefault="006A62DA" w:rsidP="00693AE9">
      <w:pPr>
        <w:pStyle w:val="Listeavsnitt"/>
        <w:numPr>
          <w:ilvl w:val="0"/>
          <w:numId w:val="32"/>
        </w:numPr>
        <w:spacing w:after="0" w:line="240" w:lineRule="auto"/>
      </w:pPr>
      <w:r>
        <w:t>Alle fakturaer sendes direkte til kasserer hvis mulig</w:t>
      </w:r>
    </w:p>
    <w:p w14:paraId="29F99245" w14:textId="77777777" w:rsidR="004A1D27" w:rsidRDefault="004A1D27" w:rsidP="004A1D27">
      <w:pPr>
        <w:rPr>
          <w:b/>
          <w:bCs/>
        </w:rPr>
      </w:pPr>
    </w:p>
    <w:p w14:paraId="00EC4D1A" w14:textId="4A32DB0D" w:rsidR="004A1D27" w:rsidRPr="004A1D27" w:rsidRDefault="004A1D27" w:rsidP="004A1D27">
      <w:pPr>
        <w:rPr>
          <w:b/>
          <w:bCs/>
        </w:rPr>
      </w:pPr>
      <w:r w:rsidRPr="004A1D27">
        <w:rPr>
          <w:b/>
          <w:bCs/>
        </w:rPr>
        <w:t xml:space="preserve">Rutine for </w:t>
      </w:r>
      <w:r>
        <w:rPr>
          <w:b/>
          <w:bCs/>
        </w:rPr>
        <w:t xml:space="preserve">lagenes </w:t>
      </w:r>
      <w:r w:rsidRPr="004A1D27">
        <w:rPr>
          <w:b/>
          <w:bCs/>
        </w:rPr>
        <w:t>økonomi for fotballgruppa</w:t>
      </w:r>
    </w:p>
    <w:p w14:paraId="7FDBCF6A" w14:textId="283FA1AC" w:rsidR="0000678E" w:rsidRDefault="0000678E" w:rsidP="0000678E">
      <w:r>
        <w:t>En av utfordringene i de fleste fotball grupper er en oppblomstring av lagkasser utenfor klubben/privat eie. Ofte er det gode tanker bak, men kan fort reise flere promblemstillinger. Sande SK Fotball har derfor utarbeidet noen retningslinjer omkring lagenes økonomi for å gjøre dette arbeidet mer oversiktlig.</w:t>
      </w:r>
    </w:p>
    <w:p w14:paraId="788EF09D" w14:textId="77777777" w:rsidR="006A62DA" w:rsidRDefault="006A62DA" w:rsidP="004A1D27">
      <w:pPr>
        <w:spacing w:after="0" w:line="240" w:lineRule="auto"/>
      </w:pPr>
    </w:p>
    <w:p w14:paraId="584B4F41" w14:textId="214B8C5E" w:rsidR="004A1D27" w:rsidRDefault="004A1D27" w:rsidP="00693AE9">
      <w:pPr>
        <w:pStyle w:val="Listeavsnitt"/>
        <w:numPr>
          <w:ilvl w:val="0"/>
          <w:numId w:val="42"/>
        </w:numPr>
      </w:pPr>
      <w:r>
        <w:t>Alle lag har ansvar for sin egen økonomi til sosiale og sportslige arrangementer utover det klubben gir.</w:t>
      </w:r>
    </w:p>
    <w:p w14:paraId="6A54B4E8" w14:textId="4F835EB4" w:rsidR="00425182" w:rsidRPr="006576B4" w:rsidRDefault="00425182" w:rsidP="00693AE9">
      <w:pPr>
        <w:pStyle w:val="Listeavsnitt"/>
        <w:numPr>
          <w:ilvl w:val="0"/>
          <w:numId w:val="42"/>
        </w:numPr>
        <w:rPr>
          <w:sz w:val="24"/>
          <w:szCs w:val="24"/>
        </w:rPr>
      </w:pPr>
      <w:r>
        <w:rPr>
          <w:sz w:val="24"/>
          <w:szCs w:val="24"/>
        </w:rPr>
        <w:t>A</w:t>
      </w:r>
      <w:r w:rsidRPr="003F6878">
        <w:rPr>
          <w:sz w:val="24"/>
          <w:szCs w:val="24"/>
        </w:rPr>
        <w:t>lle lag kan skaffe sine egne sponsorer</w:t>
      </w:r>
      <w:r>
        <w:rPr>
          <w:sz w:val="24"/>
          <w:szCs w:val="24"/>
        </w:rPr>
        <w:t xml:space="preserve"> som de kan trykke på lagets eget overtrekkstøy. Avtaler må godkjennes av styret. Det er også mulighet til å skaffe egne dugnader i tillegg til fotballgruppas dugnader</w:t>
      </w:r>
      <w:r w:rsidR="006576B4">
        <w:rPr>
          <w:sz w:val="24"/>
          <w:szCs w:val="24"/>
        </w:rPr>
        <w:t>.</w:t>
      </w:r>
      <w:r w:rsidRPr="003F6878">
        <w:rPr>
          <w:sz w:val="24"/>
          <w:szCs w:val="24"/>
        </w:rPr>
        <w:t xml:space="preserve"> </w:t>
      </w:r>
    </w:p>
    <w:p w14:paraId="1EB1B8BD" w14:textId="2B961270" w:rsidR="006A62DA" w:rsidRDefault="004A1D27" w:rsidP="00693AE9">
      <w:pPr>
        <w:pStyle w:val="Listeavsnitt"/>
        <w:numPr>
          <w:ilvl w:val="0"/>
          <w:numId w:val="42"/>
        </w:numPr>
      </w:pPr>
      <w:r>
        <w:t xml:space="preserve">Det skal opprettes </w:t>
      </w:r>
      <w:r w:rsidRPr="0000678E">
        <w:rPr>
          <w:u w:val="single"/>
        </w:rPr>
        <w:t>en</w:t>
      </w:r>
      <w:r>
        <w:t xml:space="preserve"> lags</w:t>
      </w:r>
      <w:r w:rsidR="006A62DA">
        <w:t>konto</w:t>
      </w:r>
      <w:r>
        <w:t xml:space="preserve"> pr lag. Dette gjøres ved å kontakte økonomiansvarlig i fotballgruppa.</w:t>
      </w:r>
    </w:p>
    <w:p w14:paraId="374E2A81" w14:textId="267B70CD" w:rsidR="0000678E" w:rsidRDefault="0000678E" w:rsidP="00693AE9">
      <w:pPr>
        <w:pStyle w:val="Listeavsnitt"/>
        <w:numPr>
          <w:ilvl w:val="0"/>
          <w:numId w:val="42"/>
        </w:numPr>
      </w:pPr>
      <w:r>
        <w:t>Alle konti skal være eid av Sande Sportsklubb og styrt av Sande SK Fotball ved økonomiansvarlig.</w:t>
      </w:r>
    </w:p>
    <w:p w14:paraId="68A33AD1" w14:textId="1877811D" w:rsidR="00F030EA" w:rsidRDefault="00F030EA" w:rsidP="00693AE9">
      <w:pPr>
        <w:pStyle w:val="Listeavsnitt"/>
        <w:numPr>
          <w:ilvl w:val="0"/>
          <w:numId w:val="42"/>
        </w:numPr>
      </w:pPr>
      <w:r>
        <w:lastRenderedPageBreak/>
        <w:t>Lagskonto følger laget/årstrinnet og settes sammen til en ved sammenslåing av lag.</w:t>
      </w:r>
    </w:p>
    <w:p w14:paraId="3BA0F66C" w14:textId="0BFB6D75" w:rsidR="00F030EA" w:rsidRDefault="00F030EA" w:rsidP="00693AE9">
      <w:pPr>
        <w:pStyle w:val="Listeavsnitt"/>
        <w:numPr>
          <w:ilvl w:val="0"/>
          <w:numId w:val="42"/>
        </w:numPr>
      </w:pPr>
      <w:r>
        <w:t>Sammenslåing av ulik økonomi løses med ekstra dugnad for de med lavest innskudd.</w:t>
      </w:r>
    </w:p>
    <w:p w14:paraId="06CA12C1" w14:textId="5DBD433A" w:rsidR="0000678E" w:rsidRDefault="0000678E" w:rsidP="00693AE9">
      <w:pPr>
        <w:pStyle w:val="Listeavsnitt"/>
        <w:numPr>
          <w:ilvl w:val="0"/>
          <w:numId w:val="42"/>
        </w:numPr>
      </w:pPr>
      <w:r>
        <w:t>Lagleder/økonomiansvarlig på hvert lag settes opp som disponenter.</w:t>
      </w:r>
    </w:p>
    <w:p w14:paraId="40C900AB" w14:textId="7E745DB5" w:rsidR="00F030EA" w:rsidRDefault="00F030EA" w:rsidP="00693AE9">
      <w:pPr>
        <w:pStyle w:val="Listeavsnitt"/>
        <w:numPr>
          <w:ilvl w:val="0"/>
          <w:numId w:val="42"/>
        </w:numPr>
      </w:pPr>
      <w:r>
        <w:t>Trenere/lagledere eller andre frivillige kan ikke godtgjøres fra lagene/lagkassene uten avtale med økonomiansvarlig. Dette for å sikre at lover og regler knyttet til innberetning av honorar og andre ytelser overholdes.</w:t>
      </w:r>
    </w:p>
    <w:p w14:paraId="1EE1424C" w14:textId="47A2D2A8" w:rsidR="0000678E" w:rsidRDefault="0000678E" w:rsidP="00693AE9">
      <w:pPr>
        <w:pStyle w:val="Listeavsnitt"/>
        <w:numPr>
          <w:ilvl w:val="0"/>
          <w:numId w:val="42"/>
        </w:numPr>
      </w:pPr>
      <w:r>
        <w:t>Alle transaksjoner som gjøres på lagene skal i utgangspunktet føres over denne konto. Vi har likevel forståelse for at lagleder benytter Vipps eller Spond for raskere innkreving av penger. Det er da viktig at alle transaksjoner overføres lagets konto løpende.</w:t>
      </w:r>
    </w:p>
    <w:p w14:paraId="4C7856DD" w14:textId="168F9FF4" w:rsidR="00F030EA" w:rsidRDefault="00F030EA" w:rsidP="00693AE9">
      <w:pPr>
        <w:pStyle w:val="Listeavsnitt"/>
        <w:numPr>
          <w:ilvl w:val="0"/>
          <w:numId w:val="42"/>
        </w:numPr>
      </w:pPr>
      <w:r>
        <w:t>Nedlegges lag/årsklasser tilfaller gjenstående overskudd fra lagkassene klubben.</w:t>
      </w:r>
    </w:p>
    <w:p w14:paraId="53978D19" w14:textId="3E38BAA7" w:rsidR="00F030EA" w:rsidRDefault="00F030EA" w:rsidP="00693AE9">
      <w:pPr>
        <w:pStyle w:val="Listeavsnitt"/>
        <w:numPr>
          <w:ilvl w:val="0"/>
          <w:numId w:val="42"/>
        </w:numPr>
      </w:pPr>
      <w:r>
        <w:t>Påskjønnelser/gaver følger vanlige lovregler, lagene har ikke anledning til å gi gaver fra oppsparte/lagkasser utover 600kr/år.</w:t>
      </w:r>
    </w:p>
    <w:p w14:paraId="2B266FDF" w14:textId="36BA3F3A" w:rsidR="006A62DA" w:rsidRDefault="006A62DA" w:rsidP="00693AE9">
      <w:pPr>
        <w:pStyle w:val="Listeavsnitt"/>
        <w:numPr>
          <w:ilvl w:val="0"/>
          <w:numId w:val="42"/>
        </w:numPr>
      </w:pPr>
      <w:r>
        <w:t>kontoutskrift for hvert lag skal leveres økonomi ansvarlig.</w:t>
      </w:r>
    </w:p>
    <w:p w14:paraId="22187076" w14:textId="5C43295F" w:rsidR="00425182" w:rsidRDefault="00425182" w:rsidP="00693AE9">
      <w:pPr>
        <w:pStyle w:val="Listeavsnitt"/>
        <w:numPr>
          <w:ilvl w:val="0"/>
          <w:numId w:val="42"/>
        </w:numPr>
      </w:pPr>
      <w:r>
        <w:t>Alle lag må levere et regnskap for sitt lag, der inntekter og utgifter fremgår. Regnskapet skal leveres på fastsatt skjema fra økonomiansvarlig. Styret tilbyr hjelp til å utarbeide regnskap, ved å stille opp på møte en kveld i januar der dette kan utarbeides.</w:t>
      </w:r>
    </w:p>
    <w:p w14:paraId="7C9E85F1" w14:textId="2EB74B7A" w:rsidR="006A62DA" w:rsidRDefault="00425182" w:rsidP="00693AE9">
      <w:pPr>
        <w:pStyle w:val="Listeavsnitt"/>
        <w:numPr>
          <w:ilvl w:val="0"/>
          <w:numId w:val="42"/>
        </w:numPr>
      </w:pPr>
      <w:r>
        <w:t>V</w:t>
      </w:r>
      <w:r w:rsidR="006A62DA">
        <w:t>ed tvil spør økonomiansvarlig eller styrets leder i Sandesportsklubb.</w:t>
      </w:r>
    </w:p>
    <w:p w14:paraId="06FC0878" w14:textId="0B87EAD8" w:rsidR="006A62DA" w:rsidRPr="006576B4" w:rsidRDefault="006A62DA" w:rsidP="00693AE9">
      <w:pPr>
        <w:pStyle w:val="Listeavsnitt"/>
        <w:numPr>
          <w:ilvl w:val="0"/>
          <w:numId w:val="42"/>
        </w:numPr>
      </w:pPr>
      <w:r>
        <w:t xml:space="preserve">Brudd på klubbens regler kan medføre utestengelse fra klubben og/eller straffeforfølgelse. </w:t>
      </w:r>
    </w:p>
    <w:p w14:paraId="6C7182BB" w14:textId="77777777" w:rsidR="00437265" w:rsidRPr="0063292C" w:rsidRDefault="00437265" w:rsidP="003447AB">
      <w:pPr>
        <w:pStyle w:val="Overskrift2"/>
        <w:spacing w:line="240" w:lineRule="auto"/>
        <w:contextualSpacing/>
      </w:pPr>
      <w:bookmarkStart w:id="55" w:name="_Toc32216754"/>
      <w:r w:rsidRPr="00A316C5">
        <w:t>Forsikringer</w:t>
      </w:r>
      <w:bookmarkEnd w:id="55"/>
    </w:p>
    <w:p w14:paraId="59B13738" w14:textId="77777777" w:rsidR="00437265" w:rsidRPr="0063292C" w:rsidRDefault="00437265" w:rsidP="003447AB">
      <w:pPr>
        <w:spacing w:line="240" w:lineRule="auto"/>
        <w:contextualSpacing/>
      </w:pPr>
      <w:r w:rsidRPr="00A316C5">
        <w:rPr>
          <w:rFonts w:cs="Times-Roman"/>
        </w:rPr>
        <w:t xml:space="preserve">Alle barn som er medlemmer av lag tilsluttet NIF, er forsikret gjennom Norges </w:t>
      </w:r>
      <w:r>
        <w:rPr>
          <w:rFonts w:cs="Times-Roman"/>
        </w:rPr>
        <w:t>I</w:t>
      </w:r>
      <w:r w:rsidRPr="00A316C5">
        <w:rPr>
          <w:rFonts w:cs="Times-Roman"/>
        </w:rPr>
        <w:t xml:space="preserve">drettsforbund frem til den datoen de fyller 13 år. </w:t>
      </w:r>
      <w:r w:rsidR="006D7190">
        <w:rPr>
          <w:rFonts w:cs="Times-Roman"/>
        </w:rPr>
        <w:t xml:space="preserve">All informasjon om </w:t>
      </w:r>
      <w:r w:rsidR="000942DF">
        <w:rPr>
          <w:rFonts w:cs="Times-Roman"/>
        </w:rPr>
        <w:t>f</w:t>
      </w:r>
      <w:r w:rsidR="002F798C">
        <w:rPr>
          <w:rFonts w:cs="Times-Roman"/>
        </w:rPr>
        <w:t>otballforsikringer finner du</w:t>
      </w:r>
      <w:r w:rsidR="002F798C" w:rsidRPr="002F798C">
        <w:rPr>
          <w:rFonts w:cs="Times-Roman"/>
          <w:color w:val="FF0000"/>
        </w:rPr>
        <w:t xml:space="preserve"> </w:t>
      </w:r>
      <w:hyperlink r:id="rId74" w:history="1">
        <w:r w:rsidR="002F798C" w:rsidRPr="000942DF">
          <w:rPr>
            <w:rStyle w:val="Hyperkobling"/>
            <w:rFonts w:cs="Times-Roman"/>
          </w:rPr>
          <w:t>her</w:t>
        </w:r>
      </w:hyperlink>
      <w:r w:rsidR="002F798C">
        <w:rPr>
          <w:rFonts w:cs="Times-Roman"/>
        </w:rPr>
        <w:t xml:space="preserve">. </w:t>
      </w:r>
      <w:r w:rsidRPr="00A316C5">
        <w:rPr>
          <w:rFonts w:cs="Times-Roman"/>
        </w:rPr>
        <w:t xml:space="preserve">Klubben må undersøke hva som </w:t>
      </w:r>
      <w:r w:rsidR="000942DF">
        <w:rPr>
          <w:rFonts w:cs="Times-Roman"/>
        </w:rPr>
        <w:t>er gjeldende i fotballforsikringen</w:t>
      </w:r>
      <w:r>
        <w:rPr>
          <w:rFonts w:cs="Times-Roman"/>
        </w:rPr>
        <w:t xml:space="preserve"> og</w:t>
      </w:r>
      <w:r w:rsidRPr="006C0AD6">
        <w:t xml:space="preserve"> beskrive </w:t>
      </w:r>
      <w:r>
        <w:t>hva</w:t>
      </w:r>
      <w:r w:rsidRPr="006C0AD6">
        <w:t xml:space="preserve"> som er forsikret gjennom medlemskontingenten.</w:t>
      </w:r>
    </w:p>
    <w:p w14:paraId="7EA03FC6" w14:textId="77777777" w:rsidR="00437265" w:rsidRDefault="00437265" w:rsidP="003447AB">
      <w:pPr>
        <w:spacing w:line="240" w:lineRule="auto"/>
        <w:contextualSpacing/>
      </w:pPr>
      <w:r w:rsidRPr="006C0AD6">
        <w:t xml:space="preserve">Klubben må tegne en underslagsforsikring for de to </w:t>
      </w:r>
      <w:r>
        <w:t xml:space="preserve">personene </w:t>
      </w:r>
      <w:r w:rsidRPr="006C0AD6">
        <w:t>som disponerer klubbens konto.</w:t>
      </w:r>
    </w:p>
    <w:p w14:paraId="64BB865D" w14:textId="77777777" w:rsidR="00437265" w:rsidRDefault="00437265" w:rsidP="00EC111F">
      <w:pPr>
        <w:pStyle w:val="Listeavsnitt"/>
        <w:numPr>
          <w:ilvl w:val="0"/>
          <w:numId w:val="7"/>
        </w:numPr>
        <w:spacing w:line="240" w:lineRule="auto"/>
      </w:pPr>
      <w:r w:rsidRPr="006C0AD6">
        <w:t>Er det tegnet en klubbforsikring, eller har klubben forsikret andre eiendeler eller anlegg</w:t>
      </w:r>
      <w:r>
        <w:t>?</w:t>
      </w:r>
    </w:p>
    <w:p w14:paraId="091E8C4F" w14:textId="77777777" w:rsidR="00437265" w:rsidRDefault="00437265" w:rsidP="00EC111F">
      <w:pPr>
        <w:pStyle w:val="Listeavsnitt"/>
        <w:numPr>
          <w:ilvl w:val="0"/>
          <w:numId w:val="7"/>
        </w:numPr>
        <w:spacing w:line="240" w:lineRule="auto"/>
      </w:pPr>
      <w:r w:rsidRPr="006C0AD6">
        <w:t>Har klubben behov for andre forsikringer</w:t>
      </w:r>
      <w:r>
        <w:t>?</w:t>
      </w:r>
    </w:p>
    <w:p w14:paraId="73F9631A" w14:textId="77777777" w:rsidR="00437265" w:rsidRPr="0063292C" w:rsidRDefault="00437265" w:rsidP="00EC111F">
      <w:pPr>
        <w:pStyle w:val="Listeavsnitt"/>
        <w:numPr>
          <w:ilvl w:val="0"/>
          <w:numId w:val="7"/>
        </w:numPr>
        <w:spacing w:line="240" w:lineRule="auto"/>
      </w:pPr>
      <w:r>
        <w:t xml:space="preserve">Informasjon om forsikringer: </w:t>
      </w:r>
      <w:hyperlink r:id="rId75" w:history="1">
        <w:r w:rsidRPr="00B20BDB">
          <w:rPr>
            <w:rStyle w:val="Hyperkobling"/>
          </w:rPr>
          <w:t>Idretts</w:t>
        </w:r>
        <w:r>
          <w:rPr>
            <w:rStyle w:val="Hyperkobling"/>
          </w:rPr>
          <w:t>avtaler</w:t>
        </w:r>
      </w:hyperlink>
      <w:r>
        <w:t xml:space="preserve"> (Gjensidiges lag- og klubbforsikring og Barneforsikring). </w:t>
      </w:r>
      <w:r>
        <w:br/>
        <w:t xml:space="preserve">Prøv også «forsikringsrådgiveren»: </w:t>
      </w:r>
      <w:hyperlink r:id="rId76" w:history="1">
        <w:r w:rsidRPr="007E1062">
          <w:rPr>
            <w:rStyle w:val="Hyperkobling"/>
          </w:rPr>
          <w:t>http://www.gjensidige.no/klubbforsikring</w:t>
        </w:r>
      </w:hyperlink>
      <w:r>
        <w:tab/>
      </w:r>
    </w:p>
    <w:p w14:paraId="415BC352" w14:textId="77777777" w:rsidR="00437265" w:rsidRPr="0063292C" w:rsidRDefault="00437265" w:rsidP="003447AB">
      <w:pPr>
        <w:pStyle w:val="Overskrift2"/>
        <w:spacing w:line="240" w:lineRule="auto"/>
        <w:contextualSpacing/>
      </w:pPr>
      <w:bookmarkStart w:id="56" w:name="_Toc354564555"/>
      <w:bookmarkStart w:id="57" w:name="_Toc32216755"/>
      <w:r w:rsidRPr="006C0AD6">
        <w:t>Anlegg og utstyr</w:t>
      </w:r>
      <w:bookmarkEnd w:id="56"/>
      <w:bookmarkEnd w:id="57"/>
    </w:p>
    <w:p w14:paraId="5BD45E53" w14:textId="77777777" w:rsidR="006576B4" w:rsidRDefault="006576B4" w:rsidP="003447AB">
      <w:pPr>
        <w:spacing w:line="240" w:lineRule="auto"/>
        <w:contextualSpacing/>
      </w:pPr>
    </w:p>
    <w:p w14:paraId="786109C3" w14:textId="3331C228" w:rsidR="00437265" w:rsidRDefault="006576B4" w:rsidP="003447AB">
      <w:pPr>
        <w:spacing w:line="240" w:lineRule="auto"/>
        <w:contextualSpacing/>
      </w:pPr>
      <w:r>
        <w:t>Fotballgruppa disponerer følgende anlegg:</w:t>
      </w:r>
    </w:p>
    <w:p w14:paraId="16F2397F" w14:textId="6594831E" w:rsidR="006576B4" w:rsidRDefault="006576B4" w:rsidP="003447AB">
      <w:pPr>
        <w:spacing w:line="240" w:lineRule="auto"/>
        <w:contextualSpacing/>
      </w:pPr>
    </w:p>
    <w:p w14:paraId="0D7708C4" w14:textId="4F28AAAE" w:rsidR="006576B4" w:rsidRDefault="006576B4" w:rsidP="003447AB">
      <w:pPr>
        <w:spacing w:line="240" w:lineRule="auto"/>
        <w:contextualSpacing/>
        <w:rPr>
          <w:b/>
          <w:bCs/>
        </w:rPr>
      </w:pPr>
      <w:r w:rsidRPr="006576B4">
        <w:rPr>
          <w:b/>
          <w:bCs/>
        </w:rPr>
        <w:t>Treningsanlegg på Dyegata.</w:t>
      </w:r>
    </w:p>
    <w:p w14:paraId="6628BCC3" w14:textId="1F161165" w:rsidR="006576B4" w:rsidRPr="006576B4" w:rsidRDefault="006576B4" w:rsidP="003447AB">
      <w:pPr>
        <w:spacing w:line="240" w:lineRule="auto"/>
        <w:contextualSpacing/>
      </w:pPr>
    </w:p>
    <w:p w14:paraId="1A654510" w14:textId="3A173E38" w:rsidR="006576B4" w:rsidRDefault="006576B4" w:rsidP="003447AB">
      <w:pPr>
        <w:spacing w:line="240" w:lineRule="auto"/>
        <w:contextualSpacing/>
      </w:pPr>
    </w:p>
    <w:p w14:paraId="28BAC828" w14:textId="2CA61D18" w:rsidR="006576B4" w:rsidRPr="006576B4" w:rsidRDefault="006576B4" w:rsidP="003447AB">
      <w:pPr>
        <w:spacing w:line="240" w:lineRule="auto"/>
        <w:contextualSpacing/>
        <w:rPr>
          <w:b/>
          <w:bCs/>
        </w:rPr>
      </w:pPr>
      <w:r w:rsidRPr="006576B4">
        <w:rPr>
          <w:b/>
          <w:bCs/>
        </w:rPr>
        <w:t>Treningsanlegg på Lersbryggen.</w:t>
      </w:r>
    </w:p>
    <w:p w14:paraId="7BB6ED8B" w14:textId="77777777" w:rsidR="006576B4" w:rsidRDefault="006576B4" w:rsidP="003447AB">
      <w:pPr>
        <w:spacing w:line="240" w:lineRule="auto"/>
        <w:contextualSpacing/>
      </w:pPr>
    </w:p>
    <w:p w14:paraId="5BB96B60" w14:textId="73591BB6" w:rsidR="006576B4" w:rsidRDefault="006576B4" w:rsidP="003447AB">
      <w:pPr>
        <w:spacing w:line="240" w:lineRule="auto"/>
        <w:contextualSpacing/>
      </w:pPr>
    </w:p>
    <w:p w14:paraId="3C890D27" w14:textId="33C3E6CE" w:rsidR="006576B4" w:rsidRPr="006576B4" w:rsidRDefault="006576B4" w:rsidP="003447AB">
      <w:pPr>
        <w:spacing w:line="240" w:lineRule="auto"/>
        <w:contextualSpacing/>
        <w:rPr>
          <w:b/>
          <w:bCs/>
        </w:rPr>
      </w:pPr>
      <w:r w:rsidRPr="006576B4">
        <w:rPr>
          <w:b/>
          <w:bCs/>
        </w:rPr>
        <w:t>Treningsanlegg på kunstgressbanen ved Sandehallen</w:t>
      </w:r>
    </w:p>
    <w:p w14:paraId="7D7A49AB" w14:textId="77777777" w:rsidR="006576B4" w:rsidRDefault="006576B4" w:rsidP="003447AB">
      <w:pPr>
        <w:spacing w:line="240" w:lineRule="auto"/>
        <w:contextualSpacing/>
      </w:pPr>
    </w:p>
    <w:p w14:paraId="728FDD1C" w14:textId="14226DF7" w:rsidR="006576B4" w:rsidRDefault="006576B4" w:rsidP="003447AB">
      <w:pPr>
        <w:spacing w:line="240" w:lineRule="auto"/>
        <w:contextualSpacing/>
      </w:pPr>
    </w:p>
    <w:p w14:paraId="07E15AB3" w14:textId="57692758" w:rsidR="006576B4" w:rsidRPr="006576B4" w:rsidRDefault="006576B4" w:rsidP="003447AB">
      <w:pPr>
        <w:spacing w:line="240" w:lineRule="auto"/>
        <w:contextualSpacing/>
        <w:rPr>
          <w:b/>
          <w:bCs/>
        </w:rPr>
      </w:pPr>
      <w:r w:rsidRPr="006576B4">
        <w:rPr>
          <w:b/>
          <w:bCs/>
        </w:rPr>
        <w:t>Klubbhus på Dyegata.</w:t>
      </w:r>
    </w:p>
    <w:p w14:paraId="78174F7B" w14:textId="77777777" w:rsidR="006576B4" w:rsidRDefault="006576B4" w:rsidP="003447AB">
      <w:pPr>
        <w:spacing w:line="240" w:lineRule="auto"/>
        <w:contextualSpacing/>
      </w:pPr>
    </w:p>
    <w:p w14:paraId="205D5C0B" w14:textId="38A0C4B9" w:rsidR="006576B4" w:rsidRDefault="006576B4" w:rsidP="003447AB">
      <w:pPr>
        <w:spacing w:line="240" w:lineRule="auto"/>
        <w:contextualSpacing/>
      </w:pPr>
    </w:p>
    <w:p w14:paraId="0AA7C5ED" w14:textId="31510CD5" w:rsidR="006576B4" w:rsidRPr="006576B4" w:rsidRDefault="006576B4" w:rsidP="003447AB">
      <w:pPr>
        <w:spacing w:line="240" w:lineRule="auto"/>
        <w:contextualSpacing/>
        <w:rPr>
          <w:b/>
          <w:bCs/>
        </w:rPr>
      </w:pPr>
      <w:r w:rsidRPr="006576B4">
        <w:rPr>
          <w:b/>
          <w:bCs/>
        </w:rPr>
        <w:t>Klubbhus på Lersbryggen</w:t>
      </w:r>
    </w:p>
    <w:p w14:paraId="0D6617A1" w14:textId="77777777" w:rsidR="006576B4" w:rsidRPr="0063292C" w:rsidRDefault="006576B4" w:rsidP="003447AB">
      <w:pPr>
        <w:spacing w:line="240" w:lineRule="auto"/>
        <w:contextualSpacing/>
      </w:pPr>
    </w:p>
    <w:p w14:paraId="3DC06A09" w14:textId="77777777" w:rsidR="00437265" w:rsidRDefault="00437265" w:rsidP="00EC111F">
      <w:pPr>
        <w:pStyle w:val="Listeavsnitt"/>
        <w:numPr>
          <w:ilvl w:val="0"/>
          <w:numId w:val="8"/>
        </w:numPr>
        <w:spacing w:line="240" w:lineRule="auto"/>
      </w:pPr>
      <w:r w:rsidRPr="006C0AD6">
        <w:t>Hvilke anlegg benytter klubben?</w:t>
      </w:r>
    </w:p>
    <w:p w14:paraId="19B0C033" w14:textId="77777777" w:rsidR="00437265" w:rsidRDefault="00437265" w:rsidP="00EC111F">
      <w:pPr>
        <w:pStyle w:val="Listeavsnitt"/>
        <w:numPr>
          <w:ilvl w:val="0"/>
          <w:numId w:val="8"/>
        </w:numPr>
        <w:spacing w:line="240" w:lineRule="auto"/>
      </w:pPr>
      <w:r w:rsidRPr="006C0AD6">
        <w:t>Hvem har ansvar for hva når det gjelder anleggene som benyttes?</w:t>
      </w:r>
    </w:p>
    <w:p w14:paraId="2CCA31B4" w14:textId="77777777" w:rsidR="00437265" w:rsidRDefault="00437265" w:rsidP="00EC111F">
      <w:pPr>
        <w:pStyle w:val="Listeavsnitt"/>
        <w:numPr>
          <w:ilvl w:val="0"/>
          <w:numId w:val="8"/>
        </w:numPr>
        <w:spacing w:line="240" w:lineRule="auto"/>
      </w:pPr>
      <w:r w:rsidRPr="006C0AD6">
        <w:t>Hvilket utstyr disponerer klubben?</w:t>
      </w:r>
    </w:p>
    <w:p w14:paraId="63E1A3AD" w14:textId="77777777" w:rsidR="00437265" w:rsidRDefault="00437265" w:rsidP="00EC111F">
      <w:pPr>
        <w:pStyle w:val="Listeavsnitt"/>
        <w:numPr>
          <w:ilvl w:val="0"/>
          <w:numId w:val="8"/>
        </w:numPr>
        <w:spacing w:line="240" w:lineRule="auto"/>
      </w:pPr>
      <w:r w:rsidRPr="006C0AD6">
        <w:t>Har klubben noe utstyr som kan lånes?</w:t>
      </w:r>
    </w:p>
    <w:p w14:paraId="62510328" w14:textId="77777777" w:rsidR="00437265" w:rsidRDefault="00437265" w:rsidP="00EC111F">
      <w:pPr>
        <w:pStyle w:val="Listeavsnitt"/>
        <w:numPr>
          <w:ilvl w:val="0"/>
          <w:numId w:val="8"/>
        </w:numPr>
        <w:spacing w:line="240" w:lineRule="auto"/>
      </w:pPr>
      <w:r w:rsidRPr="006C0AD6">
        <w:t>Hvordan er forholdet mellom privat utstyr og klubbens utstyr?</w:t>
      </w:r>
    </w:p>
    <w:p w14:paraId="58F2F12B" w14:textId="77777777" w:rsidR="00437265" w:rsidRPr="0063292C" w:rsidRDefault="00437265" w:rsidP="003447AB">
      <w:pPr>
        <w:spacing w:line="240" w:lineRule="auto"/>
        <w:contextualSpacing/>
      </w:pPr>
      <w:r w:rsidRPr="006C0AD6">
        <w:t>Dersom klubben eier anlegg selv:</w:t>
      </w:r>
    </w:p>
    <w:p w14:paraId="7B1ADE14" w14:textId="77777777" w:rsidR="00437265" w:rsidRDefault="00437265" w:rsidP="00EC111F">
      <w:pPr>
        <w:pStyle w:val="Listeavsnitt"/>
        <w:numPr>
          <w:ilvl w:val="1"/>
          <w:numId w:val="9"/>
        </w:numPr>
        <w:spacing w:line="240" w:lineRule="auto"/>
        <w:ind w:left="709"/>
      </w:pPr>
      <w:r w:rsidRPr="006C0AD6">
        <w:t>Er det laget bruksregler eller sikkerhetsrutiner for anlegget?</w:t>
      </w:r>
    </w:p>
    <w:p w14:paraId="50C68ED7" w14:textId="77777777" w:rsidR="00437265" w:rsidRDefault="00437265" w:rsidP="00EC111F">
      <w:pPr>
        <w:pStyle w:val="Listeavsnitt"/>
        <w:numPr>
          <w:ilvl w:val="1"/>
          <w:numId w:val="9"/>
        </w:numPr>
        <w:spacing w:line="240" w:lineRule="auto"/>
        <w:ind w:left="709"/>
      </w:pPr>
      <w:r w:rsidRPr="006C0AD6">
        <w:t>Hvordan skjer service/vedlikehold og annen oppfølging?</w:t>
      </w:r>
    </w:p>
    <w:p w14:paraId="6C62A565" w14:textId="77777777" w:rsidR="00437265" w:rsidRDefault="00437265" w:rsidP="00EC111F">
      <w:pPr>
        <w:pStyle w:val="Listeavsnitt"/>
        <w:numPr>
          <w:ilvl w:val="1"/>
          <w:numId w:val="9"/>
        </w:numPr>
        <w:spacing w:line="240" w:lineRule="auto"/>
        <w:ind w:left="709"/>
      </w:pPr>
      <w:r w:rsidRPr="006C0AD6">
        <w:t>Er det laget systemer for opplæring i bruk av anlegget?</w:t>
      </w:r>
    </w:p>
    <w:p w14:paraId="1F7004FC" w14:textId="77777777" w:rsidR="00437265" w:rsidRDefault="00437265" w:rsidP="00EC111F">
      <w:pPr>
        <w:pStyle w:val="Listeavsnitt"/>
        <w:numPr>
          <w:ilvl w:val="1"/>
          <w:numId w:val="9"/>
        </w:numPr>
        <w:spacing w:line="240" w:lineRule="auto"/>
        <w:ind w:left="709"/>
      </w:pPr>
      <w:r w:rsidRPr="006C0AD6">
        <w:t>Leies anlegget ut til andre?</w:t>
      </w:r>
    </w:p>
    <w:p w14:paraId="277C039A" w14:textId="77777777" w:rsidR="00437265" w:rsidRDefault="00437265" w:rsidP="003447AB">
      <w:pPr>
        <w:pStyle w:val="Listeavsnitt"/>
        <w:spacing w:line="240" w:lineRule="auto"/>
        <w:ind w:left="0"/>
      </w:pPr>
    </w:p>
    <w:p w14:paraId="7F1E07D6" w14:textId="77777777" w:rsidR="006576B4" w:rsidRDefault="006576B4" w:rsidP="009A3F56">
      <w:pPr>
        <w:pStyle w:val="Overskrift2"/>
        <w:spacing w:line="240" w:lineRule="auto"/>
        <w:contextualSpacing/>
      </w:pPr>
    </w:p>
    <w:p w14:paraId="5AA7462F" w14:textId="77777777" w:rsidR="006576B4" w:rsidRDefault="006576B4" w:rsidP="009A3F56">
      <w:pPr>
        <w:pStyle w:val="Overskrift2"/>
        <w:spacing w:line="240" w:lineRule="auto"/>
        <w:contextualSpacing/>
      </w:pPr>
    </w:p>
    <w:p w14:paraId="4D81B2F1" w14:textId="77777777" w:rsidR="006576B4" w:rsidRDefault="006576B4" w:rsidP="009A3F56">
      <w:pPr>
        <w:pStyle w:val="Overskrift2"/>
        <w:spacing w:line="240" w:lineRule="auto"/>
        <w:contextualSpacing/>
      </w:pPr>
    </w:p>
    <w:p w14:paraId="2D520286" w14:textId="77777777" w:rsidR="006576B4" w:rsidRDefault="006576B4" w:rsidP="009A3F56">
      <w:pPr>
        <w:pStyle w:val="Overskrift2"/>
        <w:spacing w:line="240" w:lineRule="auto"/>
        <w:contextualSpacing/>
      </w:pPr>
    </w:p>
    <w:p w14:paraId="74A29204" w14:textId="77777777" w:rsidR="006576B4" w:rsidRDefault="006576B4" w:rsidP="009A3F56">
      <w:pPr>
        <w:pStyle w:val="Overskrift2"/>
        <w:spacing w:line="240" w:lineRule="auto"/>
        <w:contextualSpacing/>
      </w:pPr>
    </w:p>
    <w:p w14:paraId="7AA89C4C" w14:textId="77777777" w:rsidR="006576B4" w:rsidRDefault="006576B4" w:rsidP="009A3F56">
      <w:pPr>
        <w:pStyle w:val="Overskrift2"/>
        <w:spacing w:line="240" w:lineRule="auto"/>
        <w:contextualSpacing/>
      </w:pPr>
    </w:p>
    <w:p w14:paraId="3C37B3B1" w14:textId="77777777" w:rsidR="006576B4" w:rsidRDefault="006576B4" w:rsidP="009A3F56">
      <w:pPr>
        <w:pStyle w:val="Overskrift2"/>
        <w:spacing w:line="240" w:lineRule="auto"/>
        <w:contextualSpacing/>
      </w:pPr>
    </w:p>
    <w:p w14:paraId="42A85717" w14:textId="77777777" w:rsidR="006576B4" w:rsidRDefault="006576B4" w:rsidP="009A3F56">
      <w:pPr>
        <w:pStyle w:val="Overskrift2"/>
        <w:spacing w:line="240" w:lineRule="auto"/>
        <w:contextualSpacing/>
      </w:pPr>
    </w:p>
    <w:p w14:paraId="6108ADD8" w14:textId="77777777" w:rsidR="006576B4" w:rsidRDefault="006576B4" w:rsidP="009A3F56">
      <w:pPr>
        <w:pStyle w:val="Overskrift2"/>
        <w:spacing w:line="240" w:lineRule="auto"/>
        <w:contextualSpacing/>
      </w:pPr>
    </w:p>
    <w:p w14:paraId="5FD9C1C5" w14:textId="77777777" w:rsidR="006576B4" w:rsidRDefault="006576B4" w:rsidP="009A3F56">
      <w:pPr>
        <w:pStyle w:val="Overskrift2"/>
        <w:spacing w:line="240" w:lineRule="auto"/>
        <w:contextualSpacing/>
      </w:pPr>
    </w:p>
    <w:p w14:paraId="48CB4B0C" w14:textId="77777777" w:rsidR="006576B4" w:rsidRDefault="006576B4" w:rsidP="009A3F56">
      <w:pPr>
        <w:pStyle w:val="Overskrift2"/>
        <w:spacing w:line="240" w:lineRule="auto"/>
        <w:contextualSpacing/>
      </w:pPr>
    </w:p>
    <w:p w14:paraId="4F1046D0" w14:textId="77777777" w:rsidR="006576B4" w:rsidRDefault="006576B4" w:rsidP="009A3F56">
      <w:pPr>
        <w:pStyle w:val="Overskrift2"/>
        <w:spacing w:line="240" w:lineRule="auto"/>
        <w:contextualSpacing/>
      </w:pPr>
    </w:p>
    <w:p w14:paraId="52617E34" w14:textId="77777777" w:rsidR="006576B4" w:rsidRDefault="006576B4" w:rsidP="009A3F56">
      <w:pPr>
        <w:pStyle w:val="Overskrift2"/>
        <w:spacing w:line="240" w:lineRule="auto"/>
        <w:contextualSpacing/>
      </w:pPr>
    </w:p>
    <w:p w14:paraId="2EA061F1" w14:textId="77777777" w:rsidR="006576B4" w:rsidRDefault="006576B4" w:rsidP="009A3F56">
      <w:pPr>
        <w:pStyle w:val="Overskrift2"/>
        <w:spacing w:line="240" w:lineRule="auto"/>
        <w:contextualSpacing/>
      </w:pPr>
    </w:p>
    <w:p w14:paraId="1F3EC9DD" w14:textId="77777777" w:rsidR="006576B4" w:rsidRDefault="006576B4" w:rsidP="009A3F56">
      <w:pPr>
        <w:pStyle w:val="Overskrift2"/>
        <w:spacing w:line="240" w:lineRule="auto"/>
        <w:contextualSpacing/>
      </w:pPr>
    </w:p>
    <w:p w14:paraId="22C4DA29" w14:textId="77777777" w:rsidR="006576B4" w:rsidRDefault="006576B4" w:rsidP="009A3F56">
      <w:pPr>
        <w:pStyle w:val="Overskrift2"/>
        <w:spacing w:line="240" w:lineRule="auto"/>
        <w:contextualSpacing/>
      </w:pPr>
    </w:p>
    <w:p w14:paraId="04E38BEB" w14:textId="77777777" w:rsidR="006576B4" w:rsidRDefault="006576B4" w:rsidP="009A3F56">
      <w:pPr>
        <w:pStyle w:val="Overskrift2"/>
        <w:spacing w:line="240" w:lineRule="auto"/>
        <w:contextualSpacing/>
      </w:pPr>
    </w:p>
    <w:p w14:paraId="2427DE05" w14:textId="77777777" w:rsidR="006576B4" w:rsidRDefault="006576B4" w:rsidP="009A3F56">
      <w:pPr>
        <w:pStyle w:val="Overskrift2"/>
        <w:spacing w:line="240" w:lineRule="auto"/>
        <w:contextualSpacing/>
      </w:pPr>
    </w:p>
    <w:p w14:paraId="651A4311" w14:textId="77777777" w:rsidR="006576B4" w:rsidRDefault="006576B4" w:rsidP="009A3F56">
      <w:pPr>
        <w:pStyle w:val="Overskrift2"/>
        <w:spacing w:line="240" w:lineRule="auto"/>
        <w:contextualSpacing/>
      </w:pPr>
    </w:p>
    <w:p w14:paraId="7EE9E590" w14:textId="77777777" w:rsidR="006576B4" w:rsidRDefault="006576B4" w:rsidP="009A3F56">
      <w:pPr>
        <w:pStyle w:val="Overskrift2"/>
        <w:spacing w:line="240" w:lineRule="auto"/>
        <w:contextualSpacing/>
      </w:pPr>
    </w:p>
    <w:p w14:paraId="492FD5C0" w14:textId="77777777" w:rsidR="006576B4" w:rsidRDefault="006576B4" w:rsidP="009A3F56">
      <w:pPr>
        <w:pStyle w:val="Overskrift2"/>
        <w:spacing w:line="240" w:lineRule="auto"/>
        <w:contextualSpacing/>
      </w:pPr>
    </w:p>
    <w:p w14:paraId="575841C9" w14:textId="77777777" w:rsidR="006576B4" w:rsidRDefault="006576B4" w:rsidP="009A3F56">
      <w:pPr>
        <w:pStyle w:val="Overskrift2"/>
        <w:spacing w:line="240" w:lineRule="auto"/>
        <w:contextualSpacing/>
      </w:pPr>
    </w:p>
    <w:p w14:paraId="19B33EA0" w14:textId="77777777" w:rsidR="006576B4" w:rsidRDefault="006576B4" w:rsidP="009A3F56">
      <w:pPr>
        <w:pStyle w:val="Overskrift2"/>
        <w:spacing w:line="240" w:lineRule="auto"/>
        <w:contextualSpacing/>
      </w:pPr>
    </w:p>
    <w:p w14:paraId="30584D95" w14:textId="77777777" w:rsidR="006576B4" w:rsidRDefault="006576B4" w:rsidP="009A3F56">
      <w:pPr>
        <w:pStyle w:val="Overskrift2"/>
        <w:spacing w:line="240" w:lineRule="auto"/>
        <w:contextualSpacing/>
      </w:pPr>
    </w:p>
    <w:p w14:paraId="4445BE46" w14:textId="2157C890" w:rsidR="006576B4" w:rsidRDefault="006576B4" w:rsidP="009A3F56">
      <w:pPr>
        <w:pStyle w:val="Overskrift2"/>
        <w:spacing w:line="240" w:lineRule="auto"/>
        <w:contextualSpacing/>
      </w:pPr>
    </w:p>
    <w:p w14:paraId="3FB5FDB7" w14:textId="77777777" w:rsidR="00B02F09" w:rsidRPr="00B02F09" w:rsidRDefault="00B02F09" w:rsidP="00B02F09"/>
    <w:p w14:paraId="6AA63FCD" w14:textId="6D8C97C1" w:rsidR="009A3F56" w:rsidRDefault="009A3F56" w:rsidP="009A3F56">
      <w:pPr>
        <w:pStyle w:val="Overskrift2"/>
        <w:spacing w:line="240" w:lineRule="auto"/>
        <w:contextualSpacing/>
      </w:pPr>
      <w:r>
        <w:lastRenderedPageBreak/>
        <w:t>Styret</w:t>
      </w:r>
    </w:p>
    <w:p w14:paraId="06EA86EC" w14:textId="4C7286DD" w:rsidR="009A3F56" w:rsidRDefault="009A3F56" w:rsidP="009A3F56">
      <w:pPr>
        <w:spacing w:before="120" w:line="240" w:lineRule="auto"/>
        <w:contextualSpacing/>
      </w:pPr>
      <w:r>
        <w:t>Styret i fotballgruppa i Sande Sportsklubb 202</w:t>
      </w:r>
      <w:r w:rsidR="006576B4">
        <w:t>1</w:t>
      </w:r>
      <w:r>
        <w:t>/202</w:t>
      </w:r>
      <w:r w:rsidR="006576B4">
        <w:t>2</w:t>
      </w:r>
      <w:r>
        <w:t>:</w:t>
      </w:r>
    </w:p>
    <w:p w14:paraId="01CCFA1F" w14:textId="7336498C" w:rsidR="009A3F56" w:rsidRDefault="0060494A" w:rsidP="009A3F56">
      <w:r>
        <w:rPr>
          <w:rFonts w:eastAsia="Times New Roman" w:cstheme="minorHAnsi"/>
          <w:noProof/>
          <w:color w:val="000000"/>
          <w:lang w:eastAsia="nb-NO"/>
        </w:rPr>
        <w:drawing>
          <wp:inline distT="0" distB="0" distL="0" distR="0" wp14:anchorId="04B07533" wp14:editId="078C02E5">
            <wp:extent cx="5915025" cy="3200400"/>
            <wp:effectExtent l="0" t="0" r="9525"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2FA423B2" w14:textId="77777777" w:rsidR="009A3F56" w:rsidRDefault="009A3F56" w:rsidP="009A3F56">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b/>
          <w:bCs/>
          <w:color w:val="000000"/>
          <w:sz w:val="32"/>
          <w:szCs w:val="32"/>
          <w:lang w:eastAsia="nb-NO"/>
        </w:rPr>
        <w:t>Gruppe for utvikling av anlegg</w:t>
      </w:r>
    </w:p>
    <w:p w14:paraId="46FA327E" w14:textId="77777777" w:rsidR="009A3F56" w:rsidRPr="008735C3" w:rsidRDefault="009A3F56" w:rsidP="009A3F56">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noProof/>
          <w:color w:val="000000"/>
          <w:lang w:eastAsia="nb-NO"/>
        </w:rPr>
        <w:drawing>
          <wp:inline distT="0" distB="0" distL="0" distR="0" wp14:anchorId="47097C77" wp14:editId="14DAC033">
            <wp:extent cx="4762500" cy="2133600"/>
            <wp:effectExtent l="0" t="0" r="0" b="190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076FD98E" w14:textId="77777777" w:rsidR="009A3F56" w:rsidRDefault="009A3F56" w:rsidP="009A3F56">
      <w:pPr>
        <w:spacing w:before="100" w:beforeAutospacing="1" w:after="100" w:afterAutospacing="1" w:line="240" w:lineRule="auto"/>
        <w:rPr>
          <w:rFonts w:eastAsia="Times New Roman" w:cstheme="minorHAnsi"/>
          <w:b/>
          <w:bCs/>
          <w:color w:val="000000"/>
          <w:sz w:val="32"/>
          <w:szCs w:val="32"/>
          <w:lang w:eastAsia="nb-NO"/>
        </w:rPr>
      </w:pPr>
    </w:p>
    <w:p w14:paraId="68F9BE87" w14:textId="77777777" w:rsidR="009A3F56" w:rsidRDefault="009A3F56" w:rsidP="009A3F56">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b/>
          <w:bCs/>
          <w:color w:val="000000"/>
          <w:sz w:val="32"/>
          <w:szCs w:val="32"/>
          <w:lang w:eastAsia="nb-NO"/>
        </w:rPr>
        <w:t>Gruppe for samfunnsansvar</w:t>
      </w:r>
    </w:p>
    <w:p w14:paraId="500F25BF" w14:textId="492EE70A" w:rsidR="009A3F56" w:rsidRPr="008735C3" w:rsidRDefault="009A3F56" w:rsidP="009A3F56">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noProof/>
          <w:color w:val="000000"/>
          <w:lang w:eastAsia="nb-NO"/>
        </w:rPr>
        <w:drawing>
          <wp:inline distT="0" distB="0" distL="0" distR="0" wp14:anchorId="4ED9EB73" wp14:editId="22494676">
            <wp:extent cx="4352925" cy="1057275"/>
            <wp:effectExtent l="0" t="0" r="0" b="476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027EF05" w14:textId="77777777" w:rsidR="009A3F56" w:rsidRDefault="009A3F56" w:rsidP="009A3F56">
      <w:pPr>
        <w:spacing w:before="100" w:beforeAutospacing="1" w:after="100" w:afterAutospacing="1" w:line="240" w:lineRule="auto"/>
        <w:rPr>
          <w:rFonts w:eastAsia="Times New Roman" w:cstheme="minorHAnsi"/>
          <w:color w:val="000000"/>
          <w:sz w:val="24"/>
          <w:szCs w:val="24"/>
          <w:lang w:eastAsia="nb-NO"/>
        </w:rPr>
      </w:pPr>
      <w:r w:rsidRPr="00560D81">
        <w:rPr>
          <w:rFonts w:eastAsia="Times New Roman" w:cstheme="minorHAnsi"/>
          <w:color w:val="000000"/>
          <w:sz w:val="24"/>
          <w:szCs w:val="24"/>
          <w:lang w:eastAsia="nb-NO"/>
        </w:rPr>
        <w:lastRenderedPageBreak/>
        <w:t>Formål:</w:t>
      </w:r>
    </w:p>
    <w:p w14:paraId="3A65B38F" w14:textId="135F7574" w:rsidR="009A3F56" w:rsidRDefault="009A3F56" w:rsidP="009A3F56"/>
    <w:p w14:paraId="5CE69835" w14:textId="607683DC" w:rsidR="009A3F56" w:rsidRDefault="009A3F56" w:rsidP="009A3F56"/>
    <w:p w14:paraId="447E45A3" w14:textId="77777777" w:rsidR="009A3F56" w:rsidRDefault="009A3F56" w:rsidP="009A3F56">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b/>
          <w:bCs/>
          <w:color w:val="000000"/>
          <w:sz w:val="32"/>
          <w:szCs w:val="32"/>
          <w:lang w:eastAsia="nb-NO"/>
        </w:rPr>
        <w:t>Sportslig utvalg</w:t>
      </w:r>
    </w:p>
    <w:p w14:paraId="3B424D0A" w14:textId="77777777" w:rsidR="009A3F56" w:rsidRDefault="009A3F56" w:rsidP="009A3F56">
      <w:pPr>
        <w:spacing w:before="100" w:beforeAutospacing="1" w:after="100" w:afterAutospacing="1" w:line="240" w:lineRule="auto"/>
        <w:rPr>
          <w:rFonts w:eastAsia="Times New Roman" w:cstheme="minorHAnsi"/>
          <w:b/>
          <w:bCs/>
          <w:color w:val="000000"/>
          <w:sz w:val="28"/>
          <w:szCs w:val="28"/>
          <w:lang w:eastAsia="nb-NO"/>
        </w:rPr>
      </w:pPr>
    </w:p>
    <w:p w14:paraId="799255C4" w14:textId="77777777" w:rsidR="009A3F56" w:rsidRPr="00B27F7A" w:rsidRDefault="009A3F56" w:rsidP="009A3F56">
      <w:pPr>
        <w:spacing w:before="100" w:beforeAutospacing="1" w:after="100" w:afterAutospacing="1" w:line="240" w:lineRule="auto"/>
        <w:rPr>
          <w:rFonts w:eastAsia="Times New Roman" w:cstheme="minorHAnsi"/>
          <w:b/>
          <w:bCs/>
          <w:color w:val="000000"/>
          <w:sz w:val="28"/>
          <w:szCs w:val="28"/>
          <w:lang w:eastAsia="nb-NO"/>
        </w:rPr>
      </w:pPr>
      <w:r>
        <w:rPr>
          <w:rFonts w:eastAsia="Times New Roman" w:cstheme="minorHAnsi"/>
          <w:b/>
          <w:bCs/>
          <w:noProof/>
          <w:color w:val="000000"/>
          <w:sz w:val="28"/>
          <w:szCs w:val="28"/>
          <w:lang w:eastAsia="nb-NO"/>
        </w:rPr>
        <w:drawing>
          <wp:inline distT="0" distB="0" distL="0" distR="0" wp14:anchorId="29FBD638" wp14:editId="3D55E8B4">
            <wp:extent cx="5486400" cy="320040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55DD52B9" w14:textId="77777777" w:rsidR="009A3F56" w:rsidRPr="00B27F7A" w:rsidRDefault="009A3F56" w:rsidP="009A3F56">
      <w:pPr>
        <w:spacing w:before="100" w:beforeAutospacing="1" w:after="100" w:afterAutospacing="1" w:line="240" w:lineRule="auto"/>
        <w:rPr>
          <w:rFonts w:eastAsia="Times New Roman" w:cstheme="minorHAnsi"/>
          <w:b/>
          <w:bCs/>
          <w:color w:val="000000"/>
          <w:sz w:val="28"/>
          <w:szCs w:val="28"/>
          <w:lang w:eastAsia="nb-NO"/>
        </w:rPr>
      </w:pPr>
      <w:r w:rsidRPr="00B27F7A">
        <w:rPr>
          <w:rFonts w:eastAsia="Times New Roman" w:cstheme="minorHAnsi"/>
          <w:b/>
          <w:bCs/>
          <w:color w:val="000000"/>
          <w:sz w:val="28"/>
          <w:szCs w:val="28"/>
          <w:lang w:eastAsia="nb-NO"/>
        </w:rPr>
        <w:t>Dommerutvalg:</w:t>
      </w:r>
    </w:p>
    <w:p w14:paraId="26BB56D4" w14:textId="77777777" w:rsidR="009A3F56" w:rsidRDefault="009A3F56" w:rsidP="009A3F56">
      <w:pPr>
        <w:spacing w:before="100" w:beforeAutospacing="1" w:after="100" w:afterAutospacing="1" w:line="240" w:lineRule="auto"/>
        <w:rPr>
          <w:rFonts w:eastAsia="Times New Roman" w:cstheme="minorHAnsi"/>
          <w:b/>
          <w:bCs/>
          <w:color w:val="000000"/>
          <w:lang w:eastAsia="nb-NO"/>
        </w:rPr>
      </w:pPr>
      <w:r>
        <w:rPr>
          <w:rFonts w:eastAsia="Times New Roman" w:cstheme="minorHAnsi"/>
          <w:b/>
          <w:bCs/>
          <w:noProof/>
          <w:color w:val="000000"/>
          <w:lang w:eastAsia="nb-NO"/>
        </w:rPr>
        <w:drawing>
          <wp:inline distT="0" distB="0" distL="0" distR="0" wp14:anchorId="79C2225E" wp14:editId="58C7A0F5">
            <wp:extent cx="5010150" cy="2305050"/>
            <wp:effectExtent l="0" t="0" r="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7BFED1C3" w14:textId="757FBD02" w:rsidR="009A3F56" w:rsidRPr="00D4185F" w:rsidRDefault="009A3F56" w:rsidP="009A3F56">
      <w:pPr>
        <w:spacing w:before="100" w:beforeAutospacing="1" w:after="100" w:afterAutospacing="1" w:line="240" w:lineRule="auto"/>
        <w:rPr>
          <w:rFonts w:eastAsia="Times New Roman" w:cstheme="minorHAnsi"/>
          <w:b/>
          <w:bCs/>
          <w:color w:val="000000"/>
          <w:lang w:eastAsia="nb-NO"/>
        </w:rPr>
      </w:pPr>
    </w:p>
    <w:p w14:paraId="7DF137EF" w14:textId="15A9AD49" w:rsidR="009A3F56" w:rsidRDefault="009A3F56" w:rsidP="009A3F56">
      <w:pPr>
        <w:spacing w:before="100" w:beforeAutospacing="1" w:after="100" w:afterAutospacing="1" w:line="240" w:lineRule="auto"/>
        <w:rPr>
          <w:rFonts w:eastAsia="Times New Roman" w:cstheme="minorHAnsi"/>
          <w:b/>
          <w:bCs/>
          <w:color w:val="000000"/>
          <w:lang w:eastAsia="nb-NO"/>
        </w:rPr>
      </w:pPr>
    </w:p>
    <w:p w14:paraId="35779CF3" w14:textId="77777777" w:rsidR="009A3F56" w:rsidRDefault="009A3F56" w:rsidP="009A3F56">
      <w:pPr>
        <w:spacing w:before="100" w:beforeAutospacing="1" w:after="100" w:afterAutospacing="1" w:line="240" w:lineRule="auto"/>
        <w:rPr>
          <w:rFonts w:eastAsia="Times New Roman" w:cstheme="minorHAnsi"/>
          <w:b/>
          <w:bCs/>
          <w:color w:val="000000"/>
          <w:sz w:val="32"/>
          <w:szCs w:val="32"/>
          <w:lang w:eastAsia="nb-NO"/>
        </w:rPr>
      </w:pPr>
      <w:r w:rsidRPr="008735C3">
        <w:rPr>
          <w:rFonts w:eastAsia="Times New Roman" w:cstheme="minorHAnsi"/>
          <w:b/>
          <w:bCs/>
          <w:color w:val="000000"/>
          <w:sz w:val="32"/>
          <w:szCs w:val="32"/>
          <w:lang w:eastAsia="nb-NO"/>
        </w:rPr>
        <w:lastRenderedPageBreak/>
        <w:t>Fiks-utvalg</w:t>
      </w:r>
    </w:p>
    <w:p w14:paraId="48CCF0B7" w14:textId="77777777" w:rsidR="009A3F56" w:rsidRPr="008735C3" w:rsidRDefault="009A3F56" w:rsidP="009A3F56">
      <w:pPr>
        <w:spacing w:before="100" w:beforeAutospacing="1" w:after="100" w:afterAutospacing="1" w:line="240" w:lineRule="auto"/>
        <w:rPr>
          <w:rFonts w:eastAsia="Times New Roman" w:cstheme="minorHAnsi"/>
          <w:b/>
          <w:bCs/>
          <w:color w:val="000000"/>
          <w:sz w:val="32"/>
          <w:szCs w:val="32"/>
          <w:lang w:eastAsia="nb-NO"/>
        </w:rPr>
      </w:pPr>
      <w:r>
        <w:rPr>
          <w:rFonts w:eastAsia="Times New Roman" w:cstheme="minorHAnsi"/>
          <w:noProof/>
          <w:color w:val="000000"/>
          <w:lang w:eastAsia="nb-NO"/>
        </w:rPr>
        <w:drawing>
          <wp:inline distT="0" distB="0" distL="0" distR="0" wp14:anchorId="793B7F88" wp14:editId="7A98898D">
            <wp:extent cx="4352925" cy="1057275"/>
            <wp:effectExtent l="0" t="0" r="0" b="4762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2574C8FD" w14:textId="77777777" w:rsidR="009A3F56" w:rsidRPr="0023008F" w:rsidRDefault="009A3F56" w:rsidP="009A3F56">
      <w:pPr>
        <w:spacing w:before="100" w:beforeAutospacing="1" w:after="100" w:afterAutospacing="1" w:line="240" w:lineRule="auto"/>
        <w:rPr>
          <w:rFonts w:eastAsia="Times New Roman" w:cstheme="minorHAnsi"/>
          <w:b/>
          <w:bCs/>
          <w:color w:val="000000"/>
          <w:sz w:val="28"/>
          <w:szCs w:val="28"/>
          <w:lang w:eastAsia="nb-NO"/>
        </w:rPr>
      </w:pPr>
      <w:r w:rsidRPr="0023008F">
        <w:rPr>
          <w:rFonts w:eastAsia="Times New Roman" w:cstheme="minorHAnsi"/>
          <w:b/>
          <w:bCs/>
          <w:color w:val="000000"/>
          <w:sz w:val="28"/>
          <w:szCs w:val="28"/>
          <w:lang w:eastAsia="nb-NO"/>
        </w:rPr>
        <w:t>Dugnadsutvalg</w:t>
      </w:r>
    </w:p>
    <w:p w14:paraId="5A4D9FCE" w14:textId="43CD9E39" w:rsidR="009A3F56" w:rsidRDefault="009A3F56" w:rsidP="009A3F56">
      <w:pPr>
        <w:spacing w:before="100" w:beforeAutospacing="1" w:after="100" w:afterAutospacing="1" w:line="240" w:lineRule="auto"/>
        <w:rPr>
          <w:rFonts w:eastAsia="Times New Roman" w:cstheme="minorHAnsi"/>
          <w:color w:val="000000"/>
          <w:lang w:eastAsia="nb-NO"/>
        </w:rPr>
      </w:pPr>
      <w:r>
        <w:rPr>
          <w:rFonts w:eastAsia="Times New Roman" w:cstheme="minorHAnsi"/>
          <w:noProof/>
          <w:color w:val="000000"/>
          <w:lang w:eastAsia="nb-NO"/>
        </w:rPr>
        <w:drawing>
          <wp:inline distT="0" distB="0" distL="0" distR="0" wp14:anchorId="6EF8899C" wp14:editId="4FC41577">
            <wp:extent cx="5486400" cy="3505200"/>
            <wp:effectExtent l="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427C6FCD" w14:textId="77777777" w:rsidR="007F0EDB" w:rsidRDefault="007F0EDB" w:rsidP="007F0EDB">
      <w:pPr>
        <w:spacing w:before="100" w:beforeAutospacing="1" w:after="100" w:afterAutospacing="1" w:line="240" w:lineRule="auto"/>
        <w:rPr>
          <w:rFonts w:eastAsia="Times New Roman" w:cstheme="minorHAnsi"/>
          <w:b/>
          <w:bCs/>
          <w:color w:val="000000"/>
          <w:lang w:eastAsia="nb-NO"/>
        </w:rPr>
      </w:pPr>
      <w:r>
        <w:rPr>
          <w:rFonts w:eastAsia="Times New Roman" w:cstheme="minorHAnsi"/>
          <w:b/>
          <w:bCs/>
          <w:color w:val="000000"/>
          <w:lang w:eastAsia="nb-NO"/>
        </w:rPr>
        <w:t xml:space="preserve">Utvalg for </w:t>
      </w:r>
      <w:r w:rsidRPr="00CF7833">
        <w:rPr>
          <w:rFonts w:eastAsia="Times New Roman" w:cstheme="minorHAnsi"/>
          <w:b/>
          <w:bCs/>
          <w:color w:val="000000"/>
          <w:lang w:eastAsia="nb-NO"/>
        </w:rPr>
        <w:t>Sponsor/Markedsføring</w:t>
      </w:r>
    </w:p>
    <w:p w14:paraId="5261D534" w14:textId="22EB9C08" w:rsidR="007F0EDB" w:rsidRDefault="007F0EDB" w:rsidP="007F0EDB">
      <w:pPr>
        <w:spacing w:before="100" w:beforeAutospacing="1" w:after="100" w:afterAutospacing="1" w:line="240" w:lineRule="auto"/>
        <w:rPr>
          <w:rFonts w:eastAsia="Times New Roman" w:cstheme="minorHAnsi"/>
          <w:color w:val="000000"/>
          <w:lang w:eastAsia="nb-NO"/>
        </w:rPr>
      </w:pPr>
      <w:r>
        <w:rPr>
          <w:rFonts w:eastAsia="Times New Roman" w:cstheme="minorHAnsi"/>
          <w:noProof/>
          <w:color w:val="000000"/>
          <w:lang w:eastAsia="nb-NO"/>
        </w:rPr>
        <w:drawing>
          <wp:inline distT="0" distB="0" distL="0" distR="0" wp14:anchorId="0E3CFED7" wp14:editId="70FFE068">
            <wp:extent cx="4962525" cy="2343150"/>
            <wp:effectExtent l="0" t="0" r="0"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2DDAB8F1" w14:textId="77777777" w:rsidR="007F0EDB" w:rsidRDefault="007F0EDB" w:rsidP="007F0EDB">
      <w:pPr>
        <w:spacing w:before="100" w:beforeAutospacing="1" w:after="100" w:afterAutospacing="1" w:line="240" w:lineRule="auto"/>
        <w:rPr>
          <w:rFonts w:eastAsia="Times New Roman" w:cstheme="minorHAnsi"/>
          <w:b/>
          <w:bCs/>
          <w:color w:val="000000"/>
          <w:sz w:val="28"/>
          <w:szCs w:val="28"/>
          <w:lang w:eastAsia="nb-NO"/>
        </w:rPr>
      </w:pPr>
    </w:p>
    <w:p w14:paraId="3AF5B8B0" w14:textId="77777777" w:rsidR="007F0EDB" w:rsidRPr="00735369" w:rsidRDefault="007F0EDB" w:rsidP="007F0EDB">
      <w:pPr>
        <w:spacing w:before="100" w:beforeAutospacing="1" w:after="100" w:afterAutospacing="1" w:line="240" w:lineRule="auto"/>
        <w:rPr>
          <w:rFonts w:eastAsia="Times New Roman" w:cstheme="minorHAnsi"/>
          <w:color w:val="000000"/>
          <w:lang w:eastAsia="nb-NO"/>
        </w:rPr>
      </w:pPr>
      <w:r w:rsidRPr="00735369">
        <w:rPr>
          <w:rFonts w:eastAsia="Times New Roman" w:cstheme="minorHAnsi"/>
          <w:b/>
          <w:bCs/>
          <w:color w:val="000000"/>
          <w:sz w:val="28"/>
          <w:szCs w:val="28"/>
          <w:lang w:eastAsia="nb-NO"/>
        </w:rPr>
        <w:t>Utvalg for bane og materiell:</w:t>
      </w:r>
    </w:p>
    <w:p w14:paraId="7FBB082F" w14:textId="77777777" w:rsidR="007F0EDB" w:rsidRDefault="007F0EDB" w:rsidP="007F0EDB">
      <w:pPr>
        <w:spacing w:before="100" w:beforeAutospacing="1" w:after="100" w:afterAutospacing="1" w:line="240" w:lineRule="auto"/>
        <w:rPr>
          <w:rFonts w:eastAsia="Times New Roman" w:cstheme="minorHAnsi"/>
          <w:color w:val="000000"/>
          <w:lang w:eastAsia="nb-NO"/>
        </w:rPr>
      </w:pPr>
    </w:p>
    <w:p w14:paraId="4535E185" w14:textId="4F602889" w:rsidR="007F0EDB" w:rsidRPr="00E0160B" w:rsidRDefault="007F0EDB" w:rsidP="007F0EDB">
      <w:pPr>
        <w:spacing w:before="100" w:beforeAutospacing="1" w:after="100" w:afterAutospacing="1" w:line="240" w:lineRule="auto"/>
        <w:rPr>
          <w:rFonts w:eastAsia="Times New Roman" w:cstheme="minorHAnsi"/>
          <w:color w:val="000000"/>
          <w:lang w:eastAsia="nb-NO"/>
        </w:rPr>
      </w:pPr>
      <w:r>
        <w:rPr>
          <w:rFonts w:eastAsia="Times New Roman" w:cstheme="minorHAnsi"/>
          <w:noProof/>
          <w:color w:val="000000"/>
          <w:lang w:eastAsia="nb-NO"/>
        </w:rPr>
        <w:drawing>
          <wp:inline distT="0" distB="0" distL="0" distR="0" wp14:anchorId="3F197B44" wp14:editId="4F9AB246">
            <wp:extent cx="5486400" cy="3200400"/>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3DAD82C3" w14:textId="77777777" w:rsidR="009A3F56" w:rsidRPr="00437265" w:rsidRDefault="009A3F56" w:rsidP="009A3F56"/>
    <w:sectPr w:rsidR="009A3F56" w:rsidRPr="00437265" w:rsidSect="00FC0E68">
      <w:headerReference w:type="default" r:id="rId122"/>
      <w:footerReference w:type="default" r:id="rId123"/>
      <w:headerReference w:type="first" r:id="rId124"/>
      <w:footerReference w:type="first" r:id="rId125"/>
      <w:pgSz w:w="11906" w:h="16838"/>
      <w:pgMar w:top="1418" w:right="1418" w:bottom="1418" w:left="1418"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AD03A" w14:textId="77777777" w:rsidR="00812DD1" w:rsidRDefault="00812DD1">
      <w:r>
        <w:separator/>
      </w:r>
    </w:p>
  </w:endnote>
  <w:endnote w:type="continuationSeparator" w:id="0">
    <w:p w14:paraId="374EEF47" w14:textId="77777777" w:rsidR="00812DD1" w:rsidRDefault="00812DD1">
      <w:r>
        <w:continuationSeparator/>
      </w:r>
    </w:p>
  </w:endnote>
  <w:endnote w:type="continuationNotice" w:id="1">
    <w:p w14:paraId="73CAA6F8" w14:textId="77777777" w:rsidR="00812DD1" w:rsidRDefault="00812D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6B7E423A-0ACC-46F4-A0FA-F219B79D2E4E}"/>
    <w:embedBold r:id="rId2" w:fontKey="{506CA692-FF7F-47FD-8747-5636693C11E6}"/>
    <w:embedItalic r:id="rId3" w:fontKey="{1BA4953F-D2E8-4704-9BA8-F21B1F6FA913}"/>
    <w:embedBoldItalic r:id="rId4" w:fontKey="{7DC0A403-24AD-4E09-A0AE-0AE6F9C2738B}"/>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EE229CE9-0751-4B57-9141-CDC6A0284E8B}"/>
    <w:embedBold r:id="rId6" w:fontKey="{A337F6D1-329E-4229-9663-7B3F416FC9DA}"/>
    <w:embedItalic r:id="rId7" w:fontKey="{F30C0875-C8E2-4F68-A744-ED4AF6C61BAE}"/>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embedRegular r:id="rId8" w:subsetted="1" w:fontKey="{2F499F6F-43FB-4367-9669-19EF37A8FB6D}"/>
    <w:embedBold r:id="rId9" w:subsetted="1" w:fontKey="{A2D8AAB9-1613-4392-8BDC-5CB252B869FC}"/>
  </w:font>
  <w:font w:name="Helvetica-BoldOblique">
    <w:altName w:val="Arial"/>
    <w:panose1 w:val="00000000000000000000"/>
    <w:charset w:val="00"/>
    <w:family w:val="auto"/>
    <w:notTrueType/>
    <w:pitch w:val="default"/>
    <w:sig w:usb0="00000003" w:usb1="00000000" w:usb2="00000000" w:usb3="00000000" w:csb0="00000001" w:csb1="00000000"/>
  </w:font>
  <w:font w:name="MuseoSans-300">
    <w:altName w:val="Cambria"/>
    <w:panose1 w:val="00000000000000000000"/>
    <w:charset w:val="00"/>
    <w:family w:val="roman"/>
    <w:notTrueType/>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Chronicle Text G1">
    <w:altName w:val="Chronicle Text G1"/>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021726"/>
      <w:docPartObj>
        <w:docPartGallery w:val="Page Numbers (Bottom of Page)"/>
        <w:docPartUnique/>
      </w:docPartObj>
    </w:sdtPr>
    <w:sdtEndPr/>
    <w:sdtContent>
      <w:p w14:paraId="30EB0D83" w14:textId="77777777" w:rsidR="00C26CE3" w:rsidRDefault="00C26CE3">
        <w:pPr>
          <w:pStyle w:val="Bunntekst"/>
          <w:jc w:val="center"/>
        </w:pPr>
        <w:r>
          <w:fldChar w:fldCharType="begin"/>
        </w:r>
        <w:r>
          <w:instrText>PAGE   \* MERGEFORMAT</w:instrText>
        </w:r>
        <w:r>
          <w:fldChar w:fldCharType="separate"/>
        </w:r>
        <w:r>
          <w:t>2</w:t>
        </w:r>
        <w:r>
          <w:fldChar w:fldCharType="end"/>
        </w:r>
      </w:p>
    </w:sdtContent>
  </w:sdt>
  <w:p w14:paraId="44721FF9" w14:textId="77777777" w:rsidR="00C26CE3" w:rsidRDefault="00C26CE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B2C3" w14:textId="77777777" w:rsidR="00C26CE3" w:rsidRPr="009C0B4A" w:rsidRDefault="00C26CE3" w:rsidP="009C0B4A">
    <w:pPr>
      <w:pStyle w:val="Bunntekst"/>
      <w:jc w:val="right"/>
      <w:rPr>
        <w:rFonts w:ascii="Arial" w:hAnsi="Arial" w:cs="Arial"/>
        <w:b/>
        <w:spacing w:val="10"/>
        <w:sz w:val="14"/>
        <w:szCs w:val="14"/>
      </w:rPr>
    </w:pPr>
    <w:r>
      <w:rPr>
        <w:noProof/>
      </w:rPr>
      <mc:AlternateContent>
        <mc:Choice Requires="wps">
          <w:drawing>
            <wp:anchor distT="4294967295" distB="4294967295" distL="114300" distR="114300" simplePos="0" relativeHeight="251658240" behindDoc="0" locked="0" layoutInCell="1" allowOverlap="1" wp14:anchorId="56BA72D9" wp14:editId="49D4D3E9">
              <wp:simplePos x="0" y="0"/>
              <wp:positionH relativeFrom="column">
                <wp:posOffset>-494030</wp:posOffset>
              </wp:positionH>
              <wp:positionV relativeFrom="paragraph">
                <wp:posOffset>75564</wp:posOffset>
              </wp:positionV>
              <wp:extent cx="6717665" cy="0"/>
              <wp:effectExtent l="0" t="0" r="26035" b="19050"/>
              <wp:wrapNone/>
              <wp:docPr id="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7665" cy="0"/>
                      </a:xfrm>
                      <a:prstGeom prst="line">
                        <a:avLst/>
                      </a:prstGeom>
                      <a:noFill/>
                      <a:ln w="9525">
                        <a:solidFill>
                          <a:srgbClr val="808080"/>
                        </a:solidFill>
                        <a:round/>
                        <a:headEnd/>
                        <a:tailEnd/>
                      </a:ln>
                      <a:extLst>
                        <a:ext uri="{909E8E84-426E-40dd-AFC4-6F175D3DCCD1}">
                          <a14:hiddenFill xmlns:pic="http://schemas.openxmlformats.org/drawingml/2006/pictur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3ABA1" id="Line 2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9pt,5.95pt" to="490.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" strokecolor="gray"/>
          </w:pict>
        </mc:Fallback>
      </mc:AlternateContent>
    </w:r>
    <w:r w:rsidRPr="00553C5A">
      <w:rPr>
        <w:rFonts w:ascii="Georgia" w:hAnsi="Georgia"/>
        <w:b/>
        <w:sz w:val="14"/>
        <w:szCs w:val="14"/>
      </w:rPr>
      <w:br/>
    </w:r>
    <w:r w:rsidRPr="009C0B4A">
      <w:rPr>
        <w:rFonts w:ascii="Arial" w:hAnsi="Arial" w:cs="Arial"/>
        <w:b/>
        <w:sz w:val="14"/>
        <w:szCs w:val="14"/>
      </w:rPr>
      <w:br/>
    </w:r>
    <w:r w:rsidRPr="00B8553C">
      <w:rPr>
        <w:rFonts w:ascii="Arial" w:hAnsi="Arial" w:cs="Arial"/>
        <w:b/>
        <w:color w:val="00205B"/>
        <w:spacing w:val="10"/>
        <w:sz w:val="14"/>
        <w:szCs w:val="14"/>
      </w:rPr>
      <w:t>Norges Fotballforbund | Ullevaal Stadion |</w:t>
    </w:r>
    <w:r w:rsidRPr="00B8553C">
      <w:rPr>
        <w:rFonts w:ascii="Arial" w:hAnsi="Arial" w:cs="Arial"/>
        <w:b/>
        <w:color w:val="0095C8"/>
        <w:spacing w:val="10"/>
        <w:sz w:val="14"/>
        <w:szCs w:val="14"/>
      </w:rPr>
      <w:t xml:space="preserve"> </w:t>
    </w:r>
    <w:hyperlink r:id="rId1" w:history="1">
      <w:r w:rsidRPr="00B8553C">
        <w:rPr>
          <w:rStyle w:val="Hyperkobling"/>
          <w:rFonts w:ascii="Arial" w:hAnsi="Arial" w:cs="Arial"/>
          <w:b/>
          <w:color w:val="0095C8"/>
          <w:spacing w:val="10"/>
          <w:sz w:val="14"/>
          <w:szCs w:val="14"/>
        </w:rPr>
        <w:t>www.fotball.no</w:t>
      </w:r>
    </w:hyperlink>
    <w:r w:rsidRPr="00B8553C">
      <w:rPr>
        <w:rFonts w:ascii="Arial" w:hAnsi="Arial" w:cs="Arial"/>
        <w:b/>
        <w:spacing w:val="10"/>
        <w:sz w:val="14"/>
        <w:szCs w:val="14"/>
      </w:rPr>
      <w:br/>
    </w:r>
    <w:r w:rsidRPr="00B8553C">
      <w:rPr>
        <w:rFonts w:ascii="Arial" w:hAnsi="Arial" w:cs="Arial"/>
        <w:b/>
        <w:color w:val="78BE20"/>
        <w:spacing w:val="10"/>
        <w:sz w:val="14"/>
        <w:szCs w:val="14"/>
      </w:rPr>
      <w:t>Postadresse: NO-0840 Oslo | Besøksadresse: Sognsveien 75 J | Telefon: 04420</w:t>
    </w:r>
    <w:r w:rsidRPr="00DE1ECF">
      <w:rPr>
        <w:rFonts w:ascii="Arial" w:hAnsi="Arial" w:cs="Arial"/>
        <w:b/>
        <w:spacing w:val="10"/>
        <w:sz w:val="14"/>
        <w:szCs w:val="14"/>
      </w:rPr>
      <w:br/>
    </w:r>
  </w:p>
  <w:p w14:paraId="754DED61" w14:textId="77777777" w:rsidR="00C26CE3" w:rsidRPr="0014407D" w:rsidRDefault="00C26CE3">
    <w:pPr>
      <w:pStyle w:val="Bunntekst"/>
      <w:rPr>
        <w:rFonts w:ascii="Century Gothic" w:hAnsi="Century Gothic"/>
        <w:b/>
        <w:spacing w:val="10"/>
      </w:rPr>
    </w:pPr>
    <w:r>
      <w:rPr>
        <w:noProof/>
      </w:rPr>
      <mc:AlternateContent>
        <mc:Choice Requires="wpg">
          <w:drawing>
            <wp:anchor distT="0" distB="0" distL="114300" distR="114300" simplePos="0" relativeHeight="251658243" behindDoc="0" locked="0" layoutInCell="1" allowOverlap="1" wp14:anchorId="04D26CC3" wp14:editId="17A32386">
              <wp:simplePos x="0" y="0"/>
              <wp:positionH relativeFrom="column">
                <wp:posOffset>-494030</wp:posOffset>
              </wp:positionH>
              <wp:positionV relativeFrom="paragraph">
                <wp:posOffset>34925</wp:posOffset>
              </wp:positionV>
              <wp:extent cx="6989445" cy="386080"/>
              <wp:effectExtent l="0" t="0" r="1905" b="0"/>
              <wp:wrapNone/>
              <wp:docPr id="19" name="Grup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9445" cy="386080"/>
                        <a:chOff x="0" y="0"/>
                        <a:chExt cx="6989169" cy="386080"/>
                      </a:xfrm>
                    </wpg:grpSpPr>
                    <wps:wsp>
                      <wps:cNvPr id="4" name="Rektangel 3"/>
                      <wps:cNvSpPr/>
                      <wps:spPr>
                        <a:xfrm>
                          <a:off x="0" y="0"/>
                          <a:ext cx="6774511" cy="276860"/>
                        </a:xfrm>
                        <a:prstGeom prst="rect">
                          <a:avLst/>
                        </a:prstGeom>
                        <a:gradFill flip="none" rotWithShape="1">
                          <a:gsLst>
                            <a:gs pos="0">
                              <a:srgbClr val="00205B"/>
                            </a:gs>
                            <a:gs pos="50000">
                              <a:srgbClr val="0095C8"/>
                            </a:gs>
                            <a:gs pos="100000">
                              <a:srgbClr val="78BE20"/>
                            </a:gs>
                          </a:gsLst>
                          <a:lin ang="0" scaled="0"/>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Bilde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832529" y="0"/>
                          <a:ext cx="1456055" cy="386080"/>
                        </a:xfrm>
                        <a:prstGeom prst="rect">
                          <a:avLst/>
                        </a:prstGeom>
                      </pic:spPr>
                    </pic:pic>
                    <pic:pic xmlns:pic="http://schemas.openxmlformats.org/drawingml/2006/picture">
                      <pic:nvPicPr>
                        <pic:cNvPr id="18" name="Bilde 1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424654" y="0"/>
                          <a:ext cx="564515" cy="281940"/>
                        </a:xfrm>
                        <a:prstGeom prst="rect">
                          <a:avLst/>
                        </a:prstGeom>
                      </pic:spPr>
                    </pic:pic>
                    <wps:wsp>
                      <wps:cNvPr id="217" name="Tekstboks 2"/>
                      <wps:cNvSpPr txBox="1">
                        <a:spLocks noChangeArrowheads="1"/>
                      </wps:cNvSpPr>
                      <wps:spPr bwMode="auto">
                        <a:xfrm>
                          <a:off x="111318" y="31805"/>
                          <a:ext cx="4062095" cy="230505"/>
                        </a:xfrm>
                        <a:prstGeom prst="rect">
                          <a:avLst/>
                        </a:prstGeom>
                        <a:noFill/>
                        <a:ln w="9525">
                          <a:noFill/>
                          <a:miter lim="800000"/>
                          <a:headEnd/>
                          <a:tailEnd/>
                        </a:ln>
                      </wps:spPr>
                      <wps:txbx>
                        <w:txbxContent>
                          <w:p w14:paraId="364B3BFC" w14:textId="77777777" w:rsidR="00C26CE3" w:rsidRPr="00DE1ECF" w:rsidRDefault="00C26CE3" w:rsidP="009C0B4A">
                            <w:pPr>
                              <w:rPr>
                                <w:rFonts w:ascii="Arial" w:hAnsi="Arial" w:cs="Arial"/>
                                <w:color w:val="FFFFFF"/>
                                <w:sz w:val="18"/>
                                <w:szCs w:val="18"/>
                              </w:rPr>
                            </w:pPr>
                            <w:r w:rsidRPr="00DE1ECF">
                              <w:rPr>
                                <w:rFonts w:ascii="Arial" w:hAnsi="Arial" w:cs="Arial"/>
                                <w:color w:val="FFFFFF"/>
                                <w:sz w:val="18"/>
                                <w:szCs w:val="18"/>
                              </w:rPr>
                              <w:t>FOTBALLGLEDE, MULIGHETER OG UTFORDRINGER FOR ALLE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4D26CC3" id="Gruppe 19" o:spid="_x0000_s1028" style="position:absolute;margin-left:-38.9pt;margin-top:2.75pt;width:550.35pt;height:30.4pt;z-index:251658243" coordsize="69891,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">
              <v:rect id="Rektangel 3" o:spid="_x0000_s1029" style="position:absolute;width:67745;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" fillcolor="#00205b" stroked="f" strokeweight="1pt">
                <v:fill color2="#78be20" rotate="t" angle="90" colors="0 #00205b;.5 #0095c8;1 #78be20"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6" o:spid="_x0000_s1030" type="#_x0000_t75" style="position:absolute;left:38325;width:14560;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">
                <v:imagedata r:id="rId4" o:title=""/>
              </v:shape>
              <v:shape id="Bilde 18" o:spid="_x0000_s1031" type="#_x0000_t75" style="position:absolute;left:64246;width:5645;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">
                <v:imagedata r:id="rId5" o:title=""/>
              </v:shape>
              <v:shapetype id="_x0000_t202" coordsize="21600,21600" o:spt="202" path="m,l,21600r21600,l21600,xe">
                <v:stroke joinstyle="miter"/>
                <v:path gradientshapeok="t" o:connecttype="rect"/>
              </v:shapetype>
              <v:shape id="Tekstboks 2" o:spid="_x0000_s1032" type="#_x0000_t202" style="position:absolute;left:1113;top:318;width:4062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64B3BFC" w14:textId="77777777" w:rsidR="00C26CE3" w:rsidRPr="00DE1ECF" w:rsidRDefault="00C26CE3" w:rsidP="009C0B4A">
                      <w:pPr>
                        <w:rPr>
                          <w:rFonts w:ascii="Arial" w:hAnsi="Arial" w:cs="Arial"/>
                          <w:color w:val="FFFFFF"/>
                          <w:sz w:val="18"/>
                          <w:szCs w:val="18"/>
                        </w:rPr>
                      </w:pPr>
                      <w:r w:rsidRPr="00DE1ECF">
                        <w:rPr>
                          <w:rFonts w:ascii="Arial" w:hAnsi="Arial" w:cs="Arial"/>
                          <w:color w:val="FFFFFF"/>
                          <w:sz w:val="18"/>
                          <w:szCs w:val="18"/>
                        </w:rPr>
                        <w:t>FOTBALLGLEDE, MULIGHETER OG UTFORDRINGER FOR ALLE</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A1D8E" w14:textId="77777777" w:rsidR="00812DD1" w:rsidRDefault="00812DD1">
      <w:r>
        <w:separator/>
      </w:r>
    </w:p>
  </w:footnote>
  <w:footnote w:type="continuationSeparator" w:id="0">
    <w:p w14:paraId="335634F7" w14:textId="77777777" w:rsidR="00812DD1" w:rsidRDefault="00812DD1">
      <w:r>
        <w:continuationSeparator/>
      </w:r>
    </w:p>
  </w:footnote>
  <w:footnote w:type="continuationNotice" w:id="1">
    <w:p w14:paraId="22D5E791" w14:textId="77777777" w:rsidR="00812DD1" w:rsidRDefault="00812D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9069" w14:textId="77777777" w:rsidR="00C26CE3" w:rsidRDefault="00C26CE3">
    <w:pPr>
      <w:pStyle w:val="Topptekst"/>
      <w:jc w:val="center"/>
    </w:pPr>
  </w:p>
  <w:p w14:paraId="53E3DC8B" w14:textId="77777777" w:rsidR="00C26CE3" w:rsidRDefault="00C26CE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0118" w14:textId="77777777" w:rsidR="00C26CE3" w:rsidRDefault="00C26CE3" w:rsidP="00553C5A">
    <w:pPr>
      <w:pStyle w:val="Topptekst"/>
      <w:jc w:val="right"/>
    </w:pPr>
    <w:r>
      <w:rPr>
        <w:noProof/>
      </w:rPr>
      <w:drawing>
        <wp:anchor distT="0" distB="0" distL="114300" distR="114300" simplePos="0" relativeHeight="251658241" behindDoc="0" locked="0" layoutInCell="1" allowOverlap="1" wp14:anchorId="5590C88F" wp14:editId="2E6AEAB2">
          <wp:simplePos x="0" y="0"/>
          <wp:positionH relativeFrom="column">
            <wp:posOffset>5508625</wp:posOffset>
          </wp:positionH>
          <wp:positionV relativeFrom="paragraph">
            <wp:posOffset>-123190</wp:posOffset>
          </wp:positionV>
          <wp:extent cx="714375" cy="714375"/>
          <wp:effectExtent l="0" t="0" r="9525" b="9525"/>
          <wp:wrapNone/>
          <wp:docPr id="7" name="Bilde 6" descr="Beskrivelse: NFFlogo_14_75x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Beskrivelse: NFFlogo_14_75x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62A"/>
    <w:multiLevelType w:val="hybridMultilevel"/>
    <w:tmpl w:val="1430D8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44748B"/>
    <w:multiLevelType w:val="hybridMultilevel"/>
    <w:tmpl w:val="91364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C550EA"/>
    <w:multiLevelType w:val="hybridMultilevel"/>
    <w:tmpl w:val="079C3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E703A8"/>
    <w:multiLevelType w:val="hybridMultilevel"/>
    <w:tmpl w:val="F20665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052A2A"/>
    <w:multiLevelType w:val="hybridMultilevel"/>
    <w:tmpl w:val="B6600262"/>
    <w:lvl w:ilvl="0" w:tplc="7D8A84FE">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BA48A4"/>
    <w:multiLevelType w:val="hybridMultilevel"/>
    <w:tmpl w:val="12B63F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25E5F61"/>
    <w:multiLevelType w:val="hybridMultilevel"/>
    <w:tmpl w:val="C7861A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4054AD0"/>
    <w:multiLevelType w:val="hybridMultilevel"/>
    <w:tmpl w:val="C6E2804E"/>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5BE42C6"/>
    <w:multiLevelType w:val="hybridMultilevel"/>
    <w:tmpl w:val="FA8A4D08"/>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83679B4"/>
    <w:multiLevelType w:val="hybridMultilevel"/>
    <w:tmpl w:val="73888B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D7B2F58"/>
    <w:multiLevelType w:val="hybridMultilevel"/>
    <w:tmpl w:val="1CFAF5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5C6692"/>
    <w:multiLevelType w:val="hybridMultilevel"/>
    <w:tmpl w:val="89E6C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7A365C"/>
    <w:multiLevelType w:val="hybridMultilevel"/>
    <w:tmpl w:val="41C82B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65D7AA7"/>
    <w:multiLevelType w:val="hybridMultilevel"/>
    <w:tmpl w:val="454A9C2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2A7A39D0"/>
    <w:multiLevelType w:val="hybridMultilevel"/>
    <w:tmpl w:val="FB2A0032"/>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BE658AD"/>
    <w:multiLevelType w:val="hybridMultilevel"/>
    <w:tmpl w:val="65004B4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2C2F31B1"/>
    <w:multiLevelType w:val="hybridMultilevel"/>
    <w:tmpl w:val="378A33DC"/>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C3C226B"/>
    <w:multiLevelType w:val="hybridMultilevel"/>
    <w:tmpl w:val="4380F8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2E4843E7"/>
    <w:multiLevelType w:val="hybridMultilevel"/>
    <w:tmpl w:val="5638F31A"/>
    <w:lvl w:ilvl="0" w:tplc="FFFFFFFF">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143226C"/>
    <w:multiLevelType w:val="hybridMultilevel"/>
    <w:tmpl w:val="83AA98F2"/>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1FF4666"/>
    <w:multiLevelType w:val="hybridMultilevel"/>
    <w:tmpl w:val="F8BE1CE2"/>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6ED5919"/>
    <w:multiLevelType w:val="hybridMultilevel"/>
    <w:tmpl w:val="CB225D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9E82CB2"/>
    <w:multiLevelType w:val="hybridMultilevel"/>
    <w:tmpl w:val="B97099D2"/>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D384102"/>
    <w:multiLevelType w:val="hybridMultilevel"/>
    <w:tmpl w:val="C68092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F642BBF"/>
    <w:multiLevelType w:val="hybridMultilevel"/>
    <w:tmpl w:val="9ADC70D4"/>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11D36FA"/>
    <w:multiLevelType w:val="hybridMultilevel"/>
    <w:tmpl w:val="BA84DBE8"/>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9517B28"/>
    <w:multiLevelType w:val="hybridMultilevel"/>
    <w:tmpl w:val="4F4685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9977BC6"/>
    <w:multiLevelType w:val="hybridMultilevel"/>
    <w:tmpl w:val="91E0E6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A1003E7"/>
    <w:multiLevelType w:val="hybridMultilevel"/>
    <w:tmpl w:val="D55492C0"/>
    <w:lvl w:ilvl="0" w:tplc="09C89B8A">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2B70CEE"/>
    <w:multiLevelType w:val="hybridMultilevel"/>
    <w:tmpl w:val="8EF0137A"/>
    <w:lvl w:ilvl="0" w:tplc="04140001">
      <w:start w:val="1"/>
      <w:numFmt w:val="bullet"/>
      <w:lvlText w:val=""/>
      <w:lvlJc w:val="left"/>
      <w:pPr>
        <w:tabs>
          <w:tab w:val="num" w:pos="720"/>
        </w:tabs>
        <w:ind w:left="720" w:hanging="360"/>
      </w:pPr>
      <w:rPr>
        <w:rFonts w:ascii="Symbol" w:hAnsi="Symbol" w:hint="default"/>
      </w:rPr>
    </w:lvl>
    <w:lvl w:ilvl="1" w:tplc="04140001">
      <w:start w:val="1"/>
      <w:numFmt w:val="bullet"/>
      <w:lvlText w:val=""/>
      <w:lvlJc w:val="left"/>
      <w:pPr>
        <w:ind w:left="720" w:hanging="360"/>
      </w:pPr>
      <w:rPr>
        <w:rFonts w:ascii="Symbol" w:hAnsi="Symbol" w:hint="default"/>
      </w:rPr>
    </w:lvl>
    <w:lvl w:ilvl="2" w:tplc="04140005" w:tentative="1">
      <w:start w:val="1"/>
      <w:numFmt w:val="bullet"/>
      <w:lvlText w:val=""/>
      <w:lvlJc w:val="left"/>
      <w:pPr>
        <w:ind w:left="1440" w:hanging="360"/>
      </w:pPr>
      <w:rPr>
        <w:rFonts w:ascii="Wingdings" w:hAnsi="Wingdings" w:hint="default"/>
      </w:rPr>
    </w:lvl>
    <w:lvl w:ilvl="3" w:tplc="04140001" w:tentative="1">
      <w:start w:val="1"/>
      <w:numFmt w:val="bullet"/>
      <w:lvlText w:val=""/>
      <w:lvlJc w:val="left"/>
      <w:pPr>
        <w:ind w:left="2160" w:hanging="360"/>
      </w:pPr>
      <w:rPr>
        <w:rFonts w:ascii="Symbol" w:hAnsi="Symbol" w:hint="default"/>
      </w:rPr>
    </w:lvl>
    <w:lvl w:ilvl="4" w:tplc="04140003" w:tentative="1">
      <w:start w:val="1"/>
      <w:numFmt w:val="bullet"/>
      <w:lvlText w:val="o"/>
      <w:lvlJc w:val="left"/>
      <w:pPr>
        <w:ind w:left="2880" w:hanging="360"/>
      </w:pPr>
      <w:rPr>
        <w:rFonts w:ascii="Courier New" w:hAnsi="Courier New" w:cs="Courier New" w:hint="default"/>
      </w:rPr>
    </w:lvl>
    <w:lvl w:ilvl="5" w:tplc="04140005" w:tentative="1">
      <w:start w:val="1"/>
      <w:numFmt w:val="bullet"/>
      <w:lvlText w:val=""/>
      <w:lvlJc w:val="left"/>
      <w:pPr>
        <w:ind w:left="3600" w:hanging="360"/>
      </w:pPr>
      <w:rPr>
        <w:rFonts w:ascii="Wingdings" w:hAnsi="Wingdings" w:hint="default"/>
      </w:rPr>
    </w:lvl>
    <w:lvl w:ilvl="6" w:tplc="04140001" w:tentative="1">
      <w:start w:val="1"/>
      <w:numFmt w:val="bullet"/>
      <w:lvlText w:val=""/>
      <w:lvlJc w:val="left"/>
      <w:pPr>
        <w:ind w:left="4320" w:hanging="360"/>
      </w:pPr>
      <w:rPr>
        <w:rFonts w:ascii="Symbol" w:hAnsi="Symbol" w:hint="default"/>
      </w:rPr>
    </w:lvl>
    <w:lvl w:ilvl="7" w:tplc="04140003" w:tentative="1">
      <w:start w:val="1"/>
      <w:numFmt w:val="bullet"/>
      <w:lvlText w:val="o"/>
      <w:lvlJc w:val="left"/>
      <w:pPr>
        <w:ind w:left="5040" w:hanging="360"/>
      </w:pPr>
      <w:rPr>
        <w:rFonts w:ascii="Courier New" w:hAnsi="Courier New" w:cs="Courier New" w:hint="default"/>
      </w:rPr>
    </w:lvl>
    <w:lvl w:ilvl="8" w:tplc="04140005" w:tentative="1">
      <w:start w:val="1"/>
      <w:numFmt w:val="bullet"/>
      <w:lvlText w:val=""/>
      <w:lvlJc w:val="left"/>
      <w:pPr>
        <w:ind w:left="5760" w:hanging="360"/>
      </w:pPr>
      <w:rPr>
        <w:rFonts w:ascii="Wingdings" w:hAnsi="Wingdings" w:hint="default"/>
      </w:rPr>
    </w:lvl>
  </w:abstractNum>
  <w:abstractNum w:abstractNumId="30" w15:restartNumberingAfterBreak="0">
    <w:nsid w:val="56DE41E6"/>
    <w:multiLevelType w:val="multilevel"/>
    <w:tmpl w:val="99087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E70259"/>
    <w:multiLevelType w:val="hybridMultilevel"/>
    <w:tmpl w:val="6EE4BCC8"/>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A553AE3"/>
    <w:multiLevelType w:val="hybridMultilevel"/>
    <w:tmpl w:val="BC8CD9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AB51EE2"/>
    <w:multiLevelType w:val="hybridMultilevel"/>
    <w:tmpl w:val="19D2D05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5D3D2AEB"/>
    <w:multiLevelType w:val="hybridMultilevel"/>
    <w:tmpl w:val="5F72F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57335CC"/>
    <w:multiLevelType w:val="hybridMultilevel"/>
    <w:tmpl w:val="2DCEB2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E947508"/>
    <w:multiLevelType w:val="hybridMultilevel"/>
    <w:tmpl w:val="C62632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FA67C47"/>
    <w:multiLevelType w:val="hybridMultilevel"/>
    <w:tmpl w:val="02720E64"/>
    <w:lvl w:ilvl="0" w:tplc="32D6ABBA">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03D2F60"/>
    <w:multiLevelType w:val="hybridMultilevel"/>
    <w:tmpl w:val="51B2A6D8"/>
    <w:lvl w:ilvl="0" w:tplc="0414000F">
      <w:start w:val="1"/>
      <w:numFmt w:val="decimal"/>
      <w:lvlText w:val="%1."/>
      <w:lvlJc w:val="left"/>
      <w:pPr>
        <w:ind w:left="720" w:hanging="360"/>
      </w:pPr>
    </w:lvl>
    <w:lvl w:ilvl="1" w:tplc="4C2E1A06">
      <w:numFmt w:val="bullet"/>
      <w:lvlText w:val="•"/>
      <w:lvlJc w:val="left"/>
      <w:pPr>
        <w:ind w:left="1440" w:hanging="360"/>
      </w:pPr>
      <w:rPr>
        <w:rFonts w:ascii="Calibri" w:eastAsiaTheme="minorHAnsi" w:hAnsi="Calibri" w:cs="Calibri"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22D79ED"/>
    <w:multiLevelType w:val="hybridMultilevel"/>
    <w:tmpl w:val="B4465E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5034F1F"/>
    <w:multiLevelType w:val="hybridMultilevel"/>
    <w:tmpl w:val="2640F0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8471900"/>
    <w:multiLevelType w:val="hybridMultilevel"/>
    <w:tmpl w:val="B5029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34"/>
  </w:num>
  <w:num w:numId="4">
    <w:abstractNumId w:val="40"/>
  </w:num>
  <w:num w:numId="5">
    <w:abstractNumId w:val="11"/>
  </w:num>
  <w:num w:numId="6">
    <w:abstractNumId w:val="37"/>
  </w:num>
  <w:num w:numId="7">
    <w:abstractNumId w:val="41"/>
  </w:num>
  <w:num w:numId="8">
    <w:abstractNumId w:val="9"/>
  </w:num>
  <w:num w:numId="9">
    <w:abstractNumId w:val="28"/>
  </w:num>
  <w:num w:numId="10">
    <w:abstractNumId w:val="4"/>
  </w:num>
  <w:num w:numId="11">
    <w:abstractNumId w:val="32"/>
  </w:num>
  <w:num w:numId="12">
    <w:abstractNumId w:val="35"/>
  </w:num>
  <w:num w:numId="13">
    <w:abstractNumId w:val="0"/>
  </w:num>
  <w:num w:numId="14">
    <w:abstractNumId w:val="1"/>
  </w:num>
  <w:num w:numId="15">
    <w:abstractNumId w:val="29"/>
  </w:num>
  <w:num w:numId="16">
    <w:abstractNumId w:val="5"/>
  </w:num>
  <w:num w:numId="17">
    <w:abstractNumId w:val="12"/>
  </w:num>
  <w:num w:numId="18">
    <w:abstractNumId w:val="3"/>
  </w:num>
  <w:num w:numId="19">
    <w:abstractNumId w:val="21"/>
  </w:num>
  <w:num w:numId="20">
    <w:abstractNumId w:val="10"/>
  </w:num>
  <w:num w:numId="21">
    <w:abstractNumId w:val="25"/>
  </w:num>
  <w:num w:numId="22">
    <w:abstractNumId w:val="20"/>
  </w:num>
  <w:num w:numId="23">
    <w:abstractNumId w:val="24"/>
  </w:num>
  <w:num w:numId="24">
    <w:abstractNumId w:val="7"/>
  </w:num>
  <w:num w:numId="25">
    <w:abstractNumId w:val="31"/>
  </w:num>
  <w:num w:numId="26">
    <w:abstractNumId w:val="22"/>
  </w:num>
  <w:num w:numId="27">
    <w:abstractNumId w:val="14"/>
  </w:num>
  <w:num w:numId="28">
    <w:abstractNumId w:val="19"/>
  </w:num>
  <w:num w:numId="29">
    <w:abstractNumId w:val="16"/>
  </w:num>
  <w:num w:numId="30">
    <w:abstractNumId w:val="8"/>
  </w:num>
  <w:num w:numId="31">
    <w:abstractNumId w:val="26"/>
  </w:num>
  <w:num w:numId="32">
    <w:abstractNumId w:val="18"/>
  </w:num>
  <w:num w:numId="33">
    <w:abstractNumId w:val="2"/>
  </w:num>
  <w:num w:numId="34">
    <w:abstractNumId w:val="23"/>
  </w:num>
  <w:num w:numId="35">
    <w:abstractNumId w:val="27"/>
  </w:num>
  <w:num w:numId="36">
    <w:abstractNumId w:val="36"/>
  </w:num>
  <w:num w:numId="37">
    <w:abstractNumId w:val="33"/>
  </w:num>
  <w:num w:numId="38">
    <w:abstractNumId w:val="17"/>
  </w:num>
  <w:num w:numId="39">
    <w:abstractNumId w:val="6"/>
  </w:num>
  <w:num w:numId="40">
    <w:abstractNumId w:val="30"/>
  </w:num>
  <w:num w:numId="41">
    <w:abstractNumId w:val="39"/>
  </w:num>
  <w:num w:numId="42">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LICATION.APPLICATION" w:val="MS WORD"/>
    <w:docVar w:name="APPLICATION.DESCRIPTION" w:val="Microsoft Word"/>
    <w:docVar w:name="AUTHOR.FULL_NAME" w:val="Andre Flem"/>
    <w:docVar w:name="AUTHOR.USER_ID" w:val="US-ANFL"/>
    <w:docVar w:name="CREATION_DATE" w:val="19.10.2009"/>
    <w:docVar w:name="DEFAULT_RIGHTS" w:val="1"/>
    <w:docVar w:name="DELIVER_REC" w:val="0"/>
    <w:docVar w:name="DOCNAME" w:val="NFF Brevmal 2010, for Office"/>
    <w:docVar w:name="DOCNUMBER" w:val="338128"/>
    <w:docVar w:name="DOCUMENTTYPE.DESCRIPTION" w:val="Brev"/>
    <w:docVar w:name="DOCUMENTTYPE.FULL_TEXT" w:val="Y"/>
    <w:docVar w:name="DOCUMENTTYPE.RETENTION_DAYS" w:val="0"/>
    <w:docVar w:name="DOCUMENTTYPE.STORAGE_TYPE" w:val="A"/>
    <w:docVar w:name="DOCUMENTTYPE.TYPE_ID" w:val="BREV"/>
    <w:docVar w:name="FULLTEXT" w:val="Y"/>
    <w:docVar w:name="LAST_EDIT_DATE" w:val="07.05.2010"/>
    <w:docVar w:name="LAST_EDITED_BY.FULL_NAME" w:val="Andre Flem"/>
    <w:docVar w:name="LIBRARY" w:val="IDRETT"/>
    <w:docVar w:name="MSG_ITEM" w:val="0"/>
    <w:docVar w:name="RETENTION" w:val="0"/>
    <w:docVar w:name="STATUS" w:val="3"/>
    <w:docVar w:name="STORAGETYPE" w:val="T"/>
    <w:docVar w:name="THREAD_NUM" w:val="0"/>
    <w:docVar w:name="TYPIST.FULL_NAME" w:val="Andre Flem"/>
    <w:docVar w:name="TYPIST.USER_ID" w:val="US-ANFL"/>
    <w:docVar w:name="VAR_DOCNUMBER" w:val="338128"/>
    <w:docVar w:name="VAR_LIBRARY" w:val="IDRETT"/>
    <w:docVar w:name="VAR_VERSION_ID" w:val="1"/>
    <w:docVar w:name="VERSION_ID" w:val="1"/>
    <w:docVar w:name="Y_FRIST" w:val="02.11.2009"/>
    <w:docVar w:name="Z_INNUTINT.BESKRIVELSE" w:val="Internt"/>
    <w:docVar w:name="Z_INNUTINT.KODE" w:val="Internt"/>
    <w:docVar w:name="Z_ORGENHET.BESKRIVELSE" w:val="Norges Fotballforbund"/>
    <w:docVar w:name="Z_ORGENHET.Z_ORGENHET_ID" w:val="SF26"/>
    <w:docVar w:name="Z_SAKSOMR.KODE" w:val="S26 Administrasjon"/>
    <w:docVar w:name="Z_STATUS.BESKRIVELSE" w:val="Sak under arbeid"/>
    <w:docVar w:name="Z_STATUS.KODE" w:val="Under Arbeid"/>
  </w:docVars>
  <w:rsids>
    <w:rsidRoot w:val="00657EC8"/>
    <w:rsid w:val="00006237"/>
    <w:rsid w:val="0000678E"/>
    <w:rsid w:val="000231A6"/>
    <w:rsid w:val="00034392"/>
    <w:rsid w:val="00034C18"/>
    <w:rsid w:val="00035575"/>
    <w:rsid w:val="0005737E"/>
    <w:rsid w:val="00064789"/>
    <w:rsid w:val="00073785"/>
    <w:rsid w:val="000746E8"/>
    <w:rsid w:val="00080CB8"/>
    <w:rsid w:val="00082AA6"/>
    <w:rsid w:val="000856AB"/>
    <w:rsid w:val="000942DF"/>
    <w:rsid w:val="000A0EBB"/>
    <w:rsid w:val="000A6C9D"/>
    <w:rsid w:val="000B55F4"/>
    <w:rsid w:val="000C3728"/>
    <w:rsid w:val="000C73FC"/>
    <w:rsid w:val="000E4E8F"/>
    <w:rsid w:val="000F1141"/>
    <w:rsid w:val="0010143D"/>
    <w:rsid w:val="00107BBB"/>
    <w:rsid w:val="0011307D"/>
    <w:rsid w:val="00113AD5"/>
    <w:rsid w:val="0011434C"/>
    <w:rsid w:val="00115F52"/>
    <w:rsid w:val="00120734"/>
    <w:rsid w:val="001239A9"/>
    <w:rsid w:val="00123B86"/>
    <w:rsid w:val="00141B96"/>
    <w:rsid w:val="00141E27"/>
    <w:rsid w:val="0014407D"/>
    <w:rsid w:val="0015163D"/>
    <w:rsid w:val="0015781A"/>
    <w:rsid w:val="00180A0F"/>
    <w:rsid w:val="00193D51"/>
    <w:rsid w:val="0019618F"/>
    <w:rsid w:val="001A2E67"/>
    <w:rsid w:val="001B02F1"/>
    <w:rsid w:val="001C0F8C"/>
    <w:rsid w:val="001C2EB0"/>
    <w:rsid w:val="001C75CA"/>
    <w:rsid w:val="001D38D3"/>
    <w:rsid w:val="001E2B71"/>
    <w:rsid w:val="001E3160"/>
    <w:rsid w:val="001E5084"/>
    <w:rsid w:val="001F7C68"/>
    <w:rsid w:val="002079A9"/>
    <w:rsid w:val="00220AD3"/>
    <w:rsid w:val="002211BA"/>
    <w:rsid w:val="00227F0D"/>
    <w:rsid w:val="00240C01"/>
    <w:rsid w:val="002436A6"/>
    <w:rsid w:val="00256B28"/>
    <w:rsid w:val="00266378"/>
    <w:rsid w:val="00266790"/>
    <w:rsid w:val="00280166"/>
    <w:rsid w:val="0028149A"/>
    <w:rsid w:val="00283C22"/>
    <w:rsid w:val="0028413F"/>
    <w:rsid w:val="0029275E"/>
    <w:rsid w:val="00292B11"/>
    <w:rsid w:val="002B2387"/>
    <w:rsid w:val="002C7746"/>
    <w:rsid w:val="002D067C"/>
    <w:rsid w:val="002D34DC"/>
    <w:rsid w:val="002D386E"/>
    <w:rsid w:val="002E0B00"/>
    <w:rsid w:val="002E3686"/>
    <w:rsid w:val="002F798C"/>
    <w:rsid w:val="002F7D17"/>
    <w:rsid w:val="003027BE"/>
    <w:rsid w:val="00304CFE"/>
    <w:rsid w:val="00304E37"/>
    <w:rsid w:val="00306BE2"/>
    <w:rsid w:val="00312F96"/>
    <w:rsid w:val="00316C46"/>
    <w:rsid w:val="00324D65"/>
    <w:rsid w:val="00326D2B"/>
    <w:rsid w:val="003335C7"/>
    <w:rsid w:val="00343E23"/>
    <w:rsid w:val="003447AB"/>
    <w:rsid w:val="0035330F"/>
    <w:rsid w:val="003548D4"/>
    <w:rsid w:val="003621FC"/>
    <w:rsid w:val="003661F3"/>
    <w:rsid w:val="003731DB"/>
    <w:rsid w:val="0038121D"/>
    <w:rsid w:val="00393601"/>
    <w:rsid w:val="003947EF"/>
    <w:rsid w:val="00394C4D"/>
    <w:rsid w:val="00397981"/>
    <w:rsid w:val="003A3D76"/>
    <w:rsid w:val="003B478C"/>
    <w:rsid w:val="003B5475"/>
    <w:rsid w:val="003D210C"/>
    <w:rsid w:val="003D576F"/>
    <w:rsid w:val="003D5879"/>
    <w:rsid w:val="003E054C"/>
    <w:rsid w:val="003F13D7"/>
    <w:rsid w:val="003F428E"/>
    <w:rsid w:val="003F47BA"/>
    <w:rsid w:val="003F62CF"/>
    <w:rsid w:val="003F6878"/>
    <w:rsid w:val="0040054D"/>
    <w:rsid w:val="00405043"/>
    <w:rsid w:val="00411956"/>
    <w:rsid w:val="00411D9D"/>
    <w:rsid w:val="00413554"/>
    <w:rsid w:val="00421BC9"/>
    <w:rsid w:val="00425182"/>
    <w:rsid w:val="00437265"/>
    <w:rsid w:val="00437AD5"/>
    <w:rsid w:val="00441CE7"/>
    <w:rsid w:val="004451E0"/>
    <w:rsid w:val="004452F3"/>
    <w:rsid w:val="00447D6F"/>
    <w:rsid w:val="004561CC"/>
    <w:rsid w:val="004605AF"/>
    <w:rsid w:val="00461330"/>
    <w:rsid w:val="004642FF"/>
    <w:rsid w:val="00474680"/>
    <w:rsid w:val="0049247E"/>
    <w:rsid w:val="00493D75"/>
    <w:rsid w:val="004A1D27"/>
    <w:rsid w:val="004A7655"/>
    <w:rsid w:val="004B1FAE"/>
    <w:rsid w:val="004B4170"/>
    <w:rsid w:val="004C0529"/>
    <w:rsid w:val="004C0FAB"/>
    <w:rsid w:val="004D6BFC"/>
    <w:rsid w:val="004E2005"/>
    <w:rsid w:val="004F6155"/>
    <w:rsid w:val="00506A2A"/>
    <w:rsid w:val="005163A0"/>
    <w:rsid w:val="0052439D"/>
    <w:rsid w:val="005260E1"/>
    <w:rsid w:val="005344FF"/>
    <w:rsid w:val="005413D6"/>
    <w:rsid w:val="00543A4A"/>
    <w:rsid w:val="0054404D"/>
    <w:rsid w:val="00553C5A"/>
    <w:rsid w:val="00554987"/>
    <w:rsid w:val="00560D81"/>
    <w:rsid w:val="00561696"/>
    <w:rsid w:val="00563DD4"/>
    <w:rsid w:val="005713B9"/>
    <w:rsid w:val="00575CBF"/>
    <w:rsid w:val="00580B38"/>
    <w:rsid w:val="0058396B"/>
    <w:rsid w:val="00591E4C"/>
    <w:rsid w:val="00592930"/>
    <w:rsid w:val="00594516"/>
    <w:rsid w:val="005962AF"/>
    <w:rsid w:val="005A543E"/>
    <w:rsid w:val="005C2BAA"/>
    <w:rsid w:val="005C4DD8"/>
    <w:rsid w:val="005D07AC"/>
    <w:rsid w:val="005D7CBD"/>
    <w:rsid w:val="005E24A0"/>
    <w:rsid w:val="005F7FE4"/>
    <w:rsid w:val="00600E44"/>
    <w:rsid w:val="006043DE"/>
    <w:rsid w:val="0060473B"/>
    <w:rsid w:val="0060494A"/>
    <w:rsid w:val="0060616A"/>
    <w:rsid w:val="00612ACF"/>
    <w:rsid w:val="006201C4"/>
    <w:rsid w:val="0063035A"/>
    <w:rsid w:val="00636625"/>
    <w:rsid w:val="006373ED"/>
    <w:rsid w:val="006576B4"/>
    <w:rsid w:val="00657EC8"/>
    <w:rsid w:val="006616C9"/>
    <w:rsid w:val="00671F56"/>
    <w:rsid w:val="00672AD1"/>
    <w:rsid w:val="006759E4"/>
    <w:rsid w:val="006803F1"/>
    <w:rsid w:val="00680CC5"/>
    <w:rsid w:val="00687889"/>
    <w:rsid w:val="006900B1"/>
    <w:rsid w:val="00693AE9"/>
    <w:rsid w:val="00695921"/>
    <w:rsid w:val="006A62DA"/>
    <w:rsid w:val="006B138A"/>
    <w:rsid w:val="006B274E"/>
    <w:rsid w:val="006B6044"/>
    <w:rsid w:val="006C543E"/>
    <w:rsid w:val="006D506F"/>
    <w:rsid w:val="006D7190"/>
    <w:rsid w:val="006E36B6"/>
    <w:rsid w:val="006E6087"/>
    <w:rsid w:val="006F0453"/>
    <w:rsid w:val="006F50FA"/>
    <w:rsid w:val="006F7E31"/>
    <w:rsid w:val="00704B27"/>
    <w:rsid w:val="0070591B"/>
    <w:rsid w:val="007072ED"/>
    <w:rsid w:val="00713258"/>
    <w:rsid w:val="00717306"/>
    <w:rsid w:val="007209D7"/>
    <w:rsid w:val="00722247"/>
    <w:rsid w:val="007227DD"/>
    <w:rsid w:val="00724EB4"/>
    <w:rsid w:val="00733CDA"/>
    <w:rsid w:val="00741BAF"/>
    <w:rsid w:val="00742407"/>
    <w:rsid w:val="00751526"/>
    <w:rsid w:val="00751C71"/>
    <w:rsid w:val="007527FC"/>
    <w:rsid w:val="00766360"/>
    <w:rsid w:val="007707F9"/>
    <w:rsid w:val="00782529"/>
    <w:rsid w:val="007A19B0"/>
    <w:rsid w:val="007C27A3"/>
    <w:rsid w:val="007C45AB"/>
    <w:rsid w:val="007E1523"/>
    <w:rsid w:val="007E39BE"/>
    <w:rsid w:val="007F0EDB"/>
    <w:rsid w:val="00811E44"/>
    <w:rsid w:val="00812DD1"/>
    <w:rsid w:val="008151AF"/>
    <w:rsid w:val="008339B9"/>
    <w:rsid w:val="00836691"/>
    <w:rsid w:val="00846E4A"/>
    <w:rsid w:val="00853B2A"/>
    <w:rsid w:val="008753A5"/>
    <w:rsid w:val="0087663E"/>
    <w:rsid w:val="008775EF"/>
    <w:rsid w:val="00882D93"/>
    <w:rsid w:val="0089581F"/>
    <w:rsid w:val="008A679F"/>
    <w:rsid w:val="008B1D6E"/>
    <w:rsid w:val="008B2DC0"/>
    <w:rsid w:val="008B6D4E"/>
    <w:rsid w:val="008C2B78"/>
    <w:rsid w:val="008D0803"/>
    <w:rsid w:val="008E1DEB"/>
    <w:rsid w:val="008F3B5B"/>
    <w:rsid w:val="008F7677"/>
    <w:rsid w:val="00902AD4"/>
    <w:rsid w:val="00903E3B"/>
    <w:rsid w:val="00905408"/>
    <w:rsid w:val="009132A1"/>
    <w:rsid w:val="00915551"/>
    <w:rsid w:val="009160AB"/>
    <w:rsid w:val="0091673C"/>
    <w:rsid w:val="009204C4"/>
    <w:rsid w:val="00921E3F"/>
    <w:rsid w:val="00925EE8"/>
    <w:rsid w:val="0092607C"/>
    <w:rsid w:val="00926F16"/>
    <w:rsid w:val="009278BB"/>
    <w:rsid w:val="00937E41"/>
    <w:rsid w:val="009506D0"/>
    <w:rsid w:val="009516A6"/>
    <w:rsid w:val="00960E68"/>
    <w:rsid w:val="00962468"/>
    <w:rsid w:val="00966878"/>
    <w:rsid w:val="00971820"/>
    <w:rsid w:val="0097357B"/>
    <w:rsid w:val="00975C84"/>
    <w:rsid w:val="00985133"/>
    <w:rsid w:val="0099193D"/>
    <w:rsid w:val="00994574"/>
    <w:rsid w:val="009A39B2"/>
    <w:rsid w:val="009A3F56"/>
    <w:rsid w:val="009A4579"/>
    <w:rsid w:val="009A7093"/>
    <w:rsid w:val="009C0B4A"/>
    <w:rsid w:val="009C53B0"/>
    <w:rsid w:val="009C542B"/>
    <w:rsid w:val="009E33A4"/>
    <w:rsid w:val="009E4A97"/>
    <w:rsid w:val="009E5855"/>
    <w:rsid w:val="009F4D1C"/>
    <w:rsid w:val="009F7577"/>
    <w:rsid w:val="00A01DDE"/>
    <w:rsid w:val="00A07A23"/>
    <w:rsid w:val="00A12385"/>
    <w:rsid w:val="00A13C61"/>
    <w:rsid w:val="00A15E45"/>
    <w:rsid w:val="00A16351"/>
    <w:rsid w:val="00A20388"/>
    <w:rsid w:val="00A20E6C"/>
    <w:rsid w:val="00A413B7"/>
    <w:rsid w:val="00A45990"/>
    <w:rsid w:val="00A46117"/>
    <w:rsid w:val="00A64839"/>
    <w:rsid w:val="00A672C1"/>
    <w:rsid w:val="00A75109"/>
    <w:rsid w:val="00A8141D"/>
    <w:rsid w:val="00A828CA"/>
    <w:rsid w:val="00A84DC7"/>
    <w:rsid w:val="00A864FB"/>
    <w:rsid w:val="00A86C72"/>
    <w:rsid w:val="00A87A3B"/>
    <w:rsid w:val="00AA14E5"/>
    <w:rsid w:val="00AA33A8"/>
    <w:rsid w:val="00AA6625"/>
    <w:rsid w:val="00AB16B1"/>
    <w:rsid w:val="00AB2FDD"/>
    <w:rsid w:val="00AB396D"/>
    <w:rsid w:val="00AC2E5D"/>
    <w:rsid w:val="00AC396F"/>
    <w:rsid w:val="00AC5B5E"/>
    <w:rsid w:val="00AC6EAA"/>
    <w:rsid w:val="00AE029A"/>
    <w:rsid w:val="00AF1AA5"/>
    <w:rsid w:val="00AF2013"/>
    <w:rsid w:val="00AF3420"/>
    <w:rsid w:val="00B0125B"/>
    <w:rsid w:val="00B018FD"/>
    <w:rsid w:val="00B02F09"/>
    <w:rsid w:val="00B05F5F"/>
    <w:rsid w:val="00B260CF"/>
    <w:rsid w:val="00B26997"/>
    <w:rsid w:val="00B3237E"/>
    <w:rsid w:val="00B453EE"/>
    <w:rsid w:val="00B5154A"/>
    <w:rsid w:val="00B71B8C"/>
    <w:rsid w:val="00B72E17"/>
    <w:rsid w:val="00B8553C"/>
    <w:rsid w:val="00B927A5"/>
    <w:rsid w:val="00B9428B"/>
    <w:rsid w:val="00BC33E2"/>
    <w:rsid w:val="00BC47E6"/>
    <w:rsid w:val="00BC6741"/>
    <w:rsid w:val="00BD2246"/>
    <w:rsid w:val="00BD3023"/>
    <w:rsid w:val="00BD628B"/>
    <w:rsid w:val="00BF667B"/>
    <w:rsid w:val="00C018B4"/>
    <w:rsid w:val="00C01DD1"/>
    <w:rsid w:val="00C12C0F"/>
    <w:rsid w:val="00C25910"/>
    <w:rsid w:val="00C25D3D"/>
    <w:rsid w:val="00C2682D"/>
    <w:rsid w:val="00C26CE3"/>
    <w:rsid w:val="00C4129F"/>
    <w:rsid w:val="00C460E3"/>
    <w:rsid w:val="00C55364"/>
    <w:rsid w:val="00C57CCE"/>
    <w:rsid w:val="00C70DEB"/>
    <w:rsid w:val="00C7696C"/>
    <w:rsid w:val="00C82FFB"/>
    <w:rsid w:val="00C833C8"/>
    <w:rsid w:val="00C84853"/>
    <w:rsid w:val="00C90E43"/>
    <w:rsid w:val="00C90F73"/>
    <w:rsid w:val="00C9130A"/>
    <w:rsid w:val="00C91ACE"/>
    <w:rsid w:val="00C936CB"/>
    <w:rsid w:val="00CA1B2B"/>
    <w:rsid w:val="00CA3E57"/>
    <w:rsid w:val="00CB13BD"/>
    <w:rsid w:val="00CC0AEF"/>
    <w:rsid w:val="00CC6856"/>
    <w:rsid w:val="00CD1AED"/>
    <w:rsid w:val="00CE151B"/>
    <w:rsid w:val="00CF5AED"/>
    <w:rsid w:val="00CF6E82"/>
    <w:rsid w:val="00D01447"/>
    <w:rsid w:val="00D0732A"/>
    <w:rsid w:val="00D1061D"/>
    <w:rsid w:val="00D1435A"/>
    <w:rsid w:val="00D34362"/>
    <w:rsid w:val="00D42034"/>
    <w:rsid w:val="00D532D4"/>
    <w:rsid w:val="00D54BDC"/>
    <w:rsid w:val="00D615B4"/>
    <w:rsid w:val="00D6315A"/>
    <w:rsid w:val="00D661AD"/>
    <w:rsid w:val="00D6627C"/>
    <w:rsid w:val="00D750AC"/>
    <w:rsid w:val="00D81B13"/>
    <w:rsid w:val="00D83DF7"/>
    <w:rsid w:val="00D84B9C"/>
    <w:rsid w:val="00D85885"/>
    <w:rsid w:val="00D9004A"/>
    <w:rsid w:val="00D93B05"/>
    <w:rsid w:val="00D941DA"/>
    <w:rsid w:val="00D96EE2"/>
    <w:rsid w:val="00D97EC6"/>
    <w:rsid w:val="00DA52BD"/>
    <w:rsid w:val="00DA53B9"/>
    <w:rsid w:val="00DA5AB2"/>
    <w:rsid w:val="00DB5140"/>
    <w:rsid w:val="00DC0CFE"/>
    <w:rsid w:val="00DC63B5"/>
    <w:rsid w:val="00DE1ECF"/>
    <w:rsid w:val="00DE2745"/>
    <w:rsid w:val="00DF1A1D"/>
    <w:rsid w:val="00E104CD"/>
    <w:rsid w:val="00E2030F"/>
    <w:rsid w:val="00E273B6"/>
    <w:rsid w:val="00E303E0"/>
    <w:rsid w:val="00E363EB"/>
    <w:rsid w:val="00E45A7A"/>
    <w:rsid w:val="00E47884"/>
    <w:rsid w:val="00E47FC4"/>
    <w:rsid w:val="00E56866"/>
    <w:rsid w:val="00E56B4D"/>
    <w:rsid w:val="00E61902"/>
    <w:rsid w:val="00E65C0D"/>
    <w:rsid w:val="00E66867"/>
    <w:rsid w:val="00E70A6E"/>
    <w:rsid w:val="00E87255"/>
    <w:rsid w:val="00E906CF"/>
    <w:rsid w:val="00E90D1F"/>
    <w:rsid w:val="00E96F4F"/>
    <w:rsid w:val="00EA3F1E"/>
    <w:rsid w:val="00EB1C15"/>
    <w:rsid w:val="00EB59B9"/>
    <w:rsid w:val="00EC111F"/>
    <w:rsid w:val="00EC4409"/>
    <w:rsid w:val="00ED2D98"/>
    <w:rsid w:val="00ED4786"/>
    <w:rsid w:val="00ED7E71"/>
    <w:rsid w:val="00EE6582"/>
    <w:rsid w:val="00EE789B"/>
    <w:rsid w:val="00EF7623"/>
    <w:rsid w:val="00F030EA"/>
    <w:rsid w:val="00F03D45"/>
    <w:rsid w:val="00F4047D"/>
    <w:rsid w:val="00F46F7E"/>
    <w:rsid w:val="00F7082D"/>
    <w:rsid w:val="00F728C6"/>
    <w:rsid w:val="00F74755"/>
    <w:rsid w:val="00F74CBC"/>
    <w:rsid w:val="00F808A9"/>
    <w:rsid w:val="00F84318"/>
    <w:rsid w:val="00F8685E"/>
    <w:rsid w:val="00F87D2A"/>
    <w:rsid w:val="00FC0E68"/>
    <w:rsid w:val="00FC55B8"/>
    <w:rsid w:val="00FC7DE8"/>
    <w:rsid w:val="00FE01EE"/>
    <w:rsid w:val="00FF1EDD"/>
    <w:rsid w:val="00FF631D"/>
    <w:rsid w:val="05017C4A"/>
    <w:rsid w:val="0B4617E9"/>
    <w:rsid w:val="0EC2D519"/>
    <w:rsid w:val="0F9B32EB"/>
    <w:rsid w:val="0FC86A5B"/>
    <w:rsid w:val="13DD72D2"/>
    <w:rsid w:val="16D571E8"/>
    <w:rsid w:val="20CFE186"/>
    <w:rsid w:val="22F7E32A"/>
    <w:rsid w:val="24094ECF"/>
    <w:rsid w:val="273F8771"/>
    <w:rsid w:val="2B689893"/>
    <w:rsid w:val="2D1B75C0"/>
    <w:rsid w:val="2E717D0B"/>
    <w:rsid w:val="30668A49"/>
    <w:rsid w:val="31E71A7C"/>
    <w:rsid w:val="3315BCC4"/>
    <w:rsid w:val="3657424F"/>
    <w:rsid w:val="37B97F90"/>
    <w:rsid w:val="3A3F8DF0"/>
    <w:rsid w:val="3AEBE8C8"/>
    <w:rsid w:val="3B32BAE4"/>
    <w:rsid w:val="43901F82"/>
    <w:rsid w:val="4522EE5A"/>
    <w:rsid w:val="470E7AE1"/>
    <w:rsid w:val="51B74E0B"/>
    <w:rsid w:val="5637D9AD"/>
    <w:rsid w:val="58582CD8"/>
    <w:rsid w:val="58BD5B20"/>
    <w:rsid w:val="58C0C6BD"/>
    <w:rsid w:val="5A35F290"/>
    <w:rsid w:val="62D3CF28"/>
    <w:rsid w:val="6B3D8390"/>
    <w:rsid w:val="6E86819D"/>
    <w:rsid w:val="6F46C9EA"/>
    <w:rsid w:val="70535A44"/>
    <w:rsid w:val="70FA2C6B"/>
    <w:rsid w:val="72F78BE4"/>
    <w:rsid w:val="76E6F226"/>
    <w:rsid w:val="7CE129B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E5D5DA"/>
  <w15:chartTrackingRefBased/>
  <w15:docId w15:val="{4A12A41A-B8D2-4CB2-B038-AF312124F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265"/>
    <w:pPr>
      <w:spacing w:after="200" w:line="276" w:lineRule="auto"/>
    </w:pPr>
    <w:rPr>
      <w:rFonts w:asciiTheme="minorHAnsi" w:eastAsiaTheme="minorHAnsi" w:hAnsiTheme="minorHAnsi" w:cstheme="minorBidi"/>
      <w:sz w:val="22"/>
      <w:szCs w:val="22"/>
      <w:lang w:eastAsia="en-US"/>
    </w:rPr>
  </w:style>
  <w:style w:type="paragraph" w:styleId="Overskrift1">
    <w:name w:val="heading 1"/>
    <w:basedOn w:val="Normal"/>
    <w:next w:val="Normal"/>
    <w:link w:val="Overskrift1Tegn"/>
    <w:uiPriority w:val="9"/>
    <w:qFormat/>
    <w:rsid w:val="00437265"/>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Overskrift2">
    <w:name w:val="heading 2"/>
    <w:basedOn w:val="Normal"/>
    <w:next w:val="Normal"/>
    <w:link w:val="Overskrift2Tegn"/>
    <w:uiPriority w:val="9"/>
    <w:unhideWhenUsed/>
    <w:qFormat/>
    <w:rsid w:val="00437265"/>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Overskrift3">
    <w:name w:val="heading 3"/>
    <w:basedOn w:val="Normal"/>
    <w:next w:val="Normal"/>
    <w:link w:val="Overskrift3Tegn"/>
    <w:uiPriority w:val="9"/>
    <w:unhideWhenUsed/>
    <w:qFormat/>
    <w:rsid w:val="00437265"/>
    <w:pPr>
      <w:keepNext/>
      <w:keepLines/>
      <w:spacing w:before="200" w:after="0"/>
      <w:outlineLvl w:val="2"/>
    </w:pPr>
    <w:rPr>
      <w:rFonts w:asciiTheme="majorHAnsi" w:eastAsiaTheme="majorEastAsia" w:hAnsiTheme="majorHAnsi" w:cstheme="majorBidi"/>
      <w:b/>
      <w:bCs/>
      <w:color w:val="4A66AC" w:themeColor="accent1"/>
    </w:rPr>
  </w:style>
  <w:style w:type="paragraph" w:styleId="Overskrift4">
    <w:name w:val="heading 4"/>
    <w:basedOn w:val="Normal"/>
    <w:next w:val="Normal"/>
    <w:link w:val="Overskrift4Tegn"/>
    <w:semiHidden/>
    <w:unhideWhenUsed/>
    <w:qFormat/>
    <w:rsid w:val="005D07AC"/>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37265"/>
    <w:rPr>
      <w:rFonts w:asciiTheme="majorHAnsi" w:eastAsiaTheme="majorEastAsia" w:hAnsiTheme="majorHAnsi" w:cstheme="majorBidi"/>
      <w:b/>
      <w:bCs/>
      <w:color w:val="374C80" w:themeColor="accent1" w:themeShade="BF"/>
      <w:sz w:val="28"/>
      <w:szCs w:val="28"/>
      <w:lang w:eastAsia="en-US"/>
    </w:rPr>
  </w:style>
  <w:style w:type="character" w:customStyle="1" w:styleId="Overskrift2Tegn">
    <w:name w:val="Overskrift 2 Tegn"/>
    <w:basedOn w:val="Standardskriftforavsnitt"/>
    <w:link w:val="Overskrift2"/>
    <w:uiPriority w:val="9"/>
    <w:rsid w:val="00437265"/>
    <w:rPr>
      <w:rFonts w:asciiTheme="majorHAnsi" w:eastAsiaTheme="majorEastAsia" w:hAnsiTheme="majorHAnsi" w:cstheme="majorBidi"/>
      <w:b/>
      <w:bCs/>
      <w:color w:val="4A66AC" w:themeColor="accent1"/>
      <w:sz w:val="26"/>
      <w:szCs w:val="26"/>
      <w:lang w:eastAsia="en-US"/>
    </w:rPr>
  </w:style>
  <w:style w:type="character" w:customStyle="1" w:styleId="Overskrift3Tegn">
    <w:name w:val="Overskrift 3 Tegn"/>
    <w:basedOn w:val="Standardskriftforavsnitt"/>
    <w:link w:val="Overskrift3"/>
    <w:uiPriority w:val="9"/>
    <w:rsid w:val="00437265"/>
    <w:rPr>
      <w:rFonts w:asciiTheme="majorHAnsi" w:eastAsiaTheme="majorEastAsia" w:hAnsiTheme="majorHAnsi" w:cstheme="majorBidi"/>
      <w:b/>
      <w:bCs/>
      <w:color w:val="4A66AC" w:themeColor="accent1"/>
      <w:sz w:val="22"/>
      <w:szCs w:val="22"/>
      <w:lang w:eastAsia="en-US"/>
    </w:rPr>
  </w:style>
  <w:style w:type="paragraph" w:styleId="Topptekst">
    <w:name w:val="header"/>
    <w:basedOn w:val="Normal"/>
    <w:link w:val="TopptekstTegn"/>
    <w:uiPriority w:val="99"/>
    <w:rsid w:val="00C82FFB"/>
    <w:pPr>
      <w:tabs>
        <w:tab w:val="center" w:pos="4536"/>
        <w:tab w:val="right" w:pos="9072"/>
      </w:tabs>
    </w:pPr>
  </w:style>
  <w:style w:type="character" w:customStyle="1" w:styleId="TopptekstTegn">
    <w:name w:val="Topptekst Tegn"/>
    <w:basedOn w:val="Standardskriftforavsnitt"/>
    <w:link w:val="Topptekst"/>
    <w:uiPriority w:val="99"/>
    <w:rsid w:val="00437265"/>
    <w:rPr>
      <w:sz w:val="24"/>
      <w:szCs w:val="24"/>
    </w:rPr>
  </w:style>
  <w:style w:type="paragraph" w:styleId="Bunntekst">
    <w:name w:val="footer"/>
    <w:basedOn w:val="Normal"/>
    <w:link w:val="BunntekstTegn"/>
    <w:uiPriority w:val="99"/>
    <w:rsid w:val="00C82FFB"/>
    <w:pPr>
      <w:tabs>
        <w:tab w:val="center" w:pos="4536"/>
        <w:tab w:val="right" w:pos="9072"/>
      </w:tabs>
    </w:pPr>
  </w:style>
  <w:style w:type="character" w:customStyle="1" w:styleId="BunntekstTegn">
    <w:name w:val="Bunntekst Tegn"/>
    <w:basedOn w:val="Standardskriftforavsnitt"/>
    <w:link w:val="Bunntekst"/>
    <w:uiPriority w:val="99"/>
    <w:rsid w:val="00437265"/>
    <w:rPr>
      <w:sz w:val="24"/>
      <w:szCs w:val="24"/>
    </w:rPr>
  </w:style>
  <w:style w:type="paragraph" w:customStyle="1" w:styleId="Adressefelt">
    <w:name w:val="Adresse felt"/>
    <w:basedOn w:val="Bunntekst"/>
    <w:rsid w:val="001D38D3"/>
    <w:pPr>
      <w:framePr w:hSpace="181" w:wrap="around" w:vAnchor="text" w:hAnchor="margin" w:x="392" w:y="1"/>
      <w:tabs>
        <w:tab w:val="clear" w:pos="4536"/>
        <w:tab w:val="clear" w:pos="9072"/>
        <w:tab w:val="center" w:pos="4252"/>
        <w:tab w:val="right" w:pos="8504"/>
      </w:tabs>
    </w:pPr>
    <w:rPr>
      <w:rFonts w:ascii="Arial" w:hAnsi="Arial"/>
      <w:color w:val="333333"/>
      <w:sz w:val="16"/>
      <w:szCs w:val="16"/>
    </w:rPr>
  </w:style>
  <w:style w:type="character" w:styleId="Hyperkobling">
    <w:name w:val="Hyperlink"/>
    <w:uiPriority w:val="99"/>
    <w:rsid w:val="00553C5A"/>
    <w:rPr>
      <w:color w:val="0000FF"/>
      <w:u w:val="single"/>
    </w:rPr>
  </w:style>
  <w:style w:type="paragraph" w:styleId="Bobletekst">
    <w:name w:val="Balloon Text"/>
    <w:basedOn w:val="Normal"/>
    <w:link w:val="BobletekstTegn"/>
    <w:uiPriority w:val="99"/>
    <w:rsid w:val="00DE1ECF"/>
    <w:rPr>
      <w:rFonts w:ascii="Lucida Grande" w:hAnsi="Lucida Grande" w:cs="Lucida Grande"/>
      <w:sz w:val="18"/>
      <w:szCs w:val="18"/>
    </w:rPr>
  </w:style>
  <w:style w:type="character" w:customStyle="1" w:styleId="BobletekstTegn">
    <w:name w:val="Bobletekst Tegn"/>
    <w:link w:val="Bobletekst"/>
    <w:uiPriority w:val="99"/>
    <w:rsid w:val="00DE1ECF"/>
    <w:rPr>
      <w:rFonts w:ascii="Lucida Grande" w:hAnsi="Lucida Grande" w:cs="Lucida Grande"/>
      <w:sz w:val="18"/>
      <w:szCs w:val="18"/>
    </w:rPr>
  </w:style>
  <w:style w:type="paragraph" w:styleId="Overskriftforinnholdsfortegnelse">
    <w:name w:val="TOC Heading"/>
    <w:basedOn w:val="Overskrift1"/>
    <w:next w:val="Normal"/>
    <w:uiPriority w:val="39"/>
    <w:unhideWhenUsed/>
    <w:qFormat/>
    <w:rsid w:val="00437265"/>
    <w:pPr>
      <w:outlineLvl w:val="9"/>
    </w:pPr>
    <w:rPr>
      <w:lang w:eastAsia="nb-NO"/>
    </w:rPr>
  </w:style>
  <w:style w:type="paragraph" w:styleId="INNH1">
    <w:name w:val="toc 1"/>
    <w:basedOn w:val="Normal"/>
    <w:next w:val="Normal"/>
    <w:autoRedefine/>
    <w:uiPriority w:val="39"/>
    <w:unhideWhenUsed/>
    <w:rsid w:val="00437265"/>
    <w:pPr>
      <w:spacing w:after="100"/>
    </w:pPr>
  </w:style>
  <w:style w:type="paragraph" w:styleId="Ingenmellomrom">
    <w:name w:val="No Spacing"/>
    <w:link w:val="IngenmellomromTegn"/>
    <w:uiPriority w:val="1"/>
    <w:qFormat/>
    <w:rsid w:val="00437265"/>
    <w:rPr>
      <w:rFonts w:asciiTheme="minorHAnsi" w:eastAsiaTheme="minorHAnsi" w:hAnsiTheme="minorHAnsi" w:cstheme="minorBidi"/>
      <w:sz w:val="22"/>
      <w:szCs w:val="22"/>
      <w:lang w:eastAsia="en-US"/>
    </w:rPr>
  </w:style>
  <w:style w:type="character" w:customStyle="1" w:styleId="IngenmellomromTegn">
    <w:name w:val="Ingen mellomrom Tegn"/>
    <w:basedOn w:val="Standardskriftforavsnitt"/>
    <w:link w:val="Ingenmellomrom"/>
    <w:uiPriority w:val="1"/>
    <w:rsid w:val="00437265"/>
    <w:rPr>
      <w:rFonts w:asciiTheme="minorHAnsi" w:eastAsiaTheme="minorHAnsi" w:hAnsiTheme="minorHAnsi" w:cstheme="minorBidi"/>
      <w:sz w:val="22"/>
      <w:szCs w:val="22"/>
      <w:lang w:eastAsia="en-US"/>
    </w:rPr>
  </w:style>
  <w:style w:type="paragraph" w:styleId="Listeavsnitt">
    <w:name w:val="List Paragraph"/>
    <w:basedOn w:val="Normal"/>
    <w:uiPriority w:val="34"/>
    <w:qFormat/>
    <w:rsid w:val="00437265"/>
    <w:pPr>
      <w:ind w:left="720"/>
      <w:contextualSpacing/>
    </w:pPr>
  </w:style>
  <w:style w:type="paragraph" w:styleId="INNH2">
    <w:name w:val="toc 2"/>
    <w:basedOn w:val="Normal"/>
    <w:next w:val="Normal"/>
    <w:autoRedefine/>
    <w:uiPriority w:val="39"/>
    <w:unhideWhenUsed/>
    <w:rsid w:val="00437265"/>
    <w:pPr>
      <w:spacing w:after="100"/>
      <w:ind w:left="220"/>
    </w:pPr>
  </w:style>
  <w:style w:type="character" w:styleId="Fulgthyperkobling">
    <w:name w:val="FollowedHyperlink"/>
    <w:basedOn w:val="Standardskriftforavsnitt"/>
    <w:uiPriority w:val="99"/>
    <w:unhideWhenUsed/>
    <w:rsid w:val="00437265"/>
    <w:rPr>
      <w:color w:val="3EBBF0" w:themeColor="followedHyperlink"/>
      <w:u w:val="single"/>
    </w:rPr>
  </w:style>
  <w:style w:type="paragraph" w:styleId="NormalWeb">
    <w:name w:val="Normal (Web)"/>
    <w:basedOn w:val="Normal"/>
    <w:uiPriority w:val="99"/>
    <w:unhideWhenUsed/>
    <w:rsid w:val="0043726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NH3">
    <w:name w:val="toc 3"/>
    <w:basedOn w:val="Normal"/>
    <w:next w:val="Normal"/>
    <w:autoRedefine/>
    <w:uiPriority w:val="39"/>
    <w:unhideWhenUsed/>
    <w:rsid w:val="00437265"/>
    <w:pPr>
      <w:spacing w:after="100"/>
      <w:ind w:left="440"/>
    </w:pPr>
  </w:style>
  <w:style w:type="paragraph" w:customStyle="1" w:styleId="Friform">
    <w:name w:val="Fri form"/>
    <w:basedOn w:val="Normal"/>
    <w:rsid w:val="00437265"/>
    <w:rPr>
      <w:rFonts w:ascii="Lucida Grande" w:hAnsi="Lucida Grande" w:cs="Times New Roman"/>
      <w:color w:val="000000"/>
      <w:lang w:eastAsia="nb-NO"/>
    </w:rPr>
  </w:style>
  <w:style w:type="paragraph" w:customStyle="1" w:styleId="Brdtekst1">
    <w:name w:val="Brødtekst1"/>
    <w:basedOn w:val="Normal"/>
    <w:rsid w:val="00437265"/>
    <w:pPr>
      <w:spacing w:after="0" w:line="240" w:lineRule="auto"/>
    </w:pPr>
    <w:rPr>
      <w:rFonts w:ascii="Helvetica" w:hAnsi="Helvetica" w:cs="Times New Roman"/>
      <w:color w:val="000000"/>
      <w:sz w:val="24"/>
      <w:szCs w:val="24"/>
      <w:lang w:eastAsia="nb-NO"/>
    </w:rPr>
  </w:style>
  <w:style w:type="paragraph" w:customStyle="1" w:styleId="Default">
    <w:name w:val="Default"/>
    <w:rsid w:val="00437265"/>
    <w:pPr>
      <w:autoSpaceDE w:val="0"/>
      <w:autoSpaceDN w:val="0"/>
      <w:adjustRightInd w:val="0"/>
    </w:pPr>
    <w:rPr>
      <w:rFonts w:ascii="Arial" w:eastAsia="Calibri" w:hAnsi="Arial" w:cs="Arial"/>
      <w:color w:val="000000"/>
      <w:sz w:val="24"/>
      <w:szCs w:val="24"/>
      <w:lang w:eastAsia="en-US"/>
    </w:rPr>
  </w:style>
  <w:style w:type="character" w:styleId="Merknadsreferanse">
    <w:name w:val="annotation reference"/>
    <w:basedOn w:val="Standardskriftforavsnitt"/>
    <w:uiPriority w:val="99"/>
    <w:unhideWhenUsed/>
    <w:rsid w:val="00437265"/>
    <w:rPr>
      <w:sz w:val="16"/>
      <w:szCs w:val="16"/>
    </w:rPr>
  </w:style>
  <w:style w:type="paragraph" w:styleId="Merknadstekst">
    <w:name w:val="annotation text"/>
    <w:basedOn w:val="Normal"/>
    <w:link w:val="MerknadstekstTegn"/>
    <w:uiPriority w:val="99"/>
    <w:unhideWhenUsed/>
    <w:rsid w:val="00437265"/>
    <w:pPr>
      <w:spacing w:line="240" w:lineRule="auto"/>
    </w:pPr>
    <w:rPr>
      <w:sz w:val="20"/>
      <w:szCs w:val="20"/>
    </w:rPr>
  </w:style>
  <w:style w:type="character" w:customStyle="1" w:styleId="MerknadstekstTegn">
    <w:name w:val="Merknadstekst Tegn"/>
    <w:basedOn w:val="Standardskriftforavsnitt"/>
    <w:link w:val="Merknadstekst"/>
    <w:uiPriority w:val="99"/>
    <w:rsid w:val="00437265"/>
    <w:rPr>
      <w:rFonts w:asciiTheme="minorHAnsi" w:eastAsiaTheme="minorHAnsi" w:hAnsiTheme="minorHAnsi" w:cstheme="minorBidi"/>
      <w:lang w:eastAsia="en-US"/>
    </w:rPr>
  </w:style>
  <w:style w:type="paragraph" w:styleId="Fotnotetekst">
    <w:name w:val="footnote text"/>
    <w:basedOn w:val="Normal"/>
    <w:link w:val="FotnotetekstTegn"/>
    <w:rsid w:val="00437265"/>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rsid w:val="00437265"/>
  </w:style>
  <w:style w:type="character" w:styleId="Fotnotereferanse">
    <w:name w:val="footnote reference"/>
    <w:basedOn w:val="Standardskriftforavsnitt"/>
    <w:rsid w:val="00437265"/>
    <w:rPr>
      <w:vertAlign w:val="superscript"/>
    </w:rPr>
  </w:style>
  <w:style w:type="paragraph" w:styleId="Brdtekst">
    <w:name w:val="Body Text"/>
    <w:basedOn w:val="Normal"/>
    <w:link w:val="BrdtekstTegn"/>
    <w:rsid w:val="00437265"/>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437265"/>
    <w:rPr>
      <w:i/>
      <w:iCs/>
      <w:sz w:val="24"/>
      <w:szCs w:val="24"/>
    </w:rPr>
  </w:style>
  <w:style w:type="paragraph" w:customStyle="1" w:styleId="12">
    <w:name w:val="12"/>
    <w:basedOn w:val="Normal"/>
    <w:rsid w:val="00437265"/>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37265"/>
    <w:pPr>
      <w:spacing w:line="241" w:lineRule="atLeast"/>
    </w:pPr>
    <w:rPr>
      <w:rFonts w:ascii="Gotham Bold" w:eastAsiaTheme="minorHAnsi" w:hAnsi="Gotham Bold" w:cstheme="minorBidi"/>
      <w:color w:val="auto"/>
    </w:rPr>
  </w:style>
  <w:style w:type="character" w:customStyle="1" w:styleId="A1">
    <w:name w:val="A1"/>
    <w:uiPriority w:val="99"/>
    <w:rsid w:val="00437265"/>
    <w:rPr>
      <w:rFonts w:cs="Gotham Bold"/>
      <w:color w:val="000000"/>
      <w:sz w:val="22"/>
      <w:szCs w:val="22"/>
    </w:rPr>
  </w:style>
  <w:style w:type="character" w:customStyle="1" w:styleId="KommentaremneTegn">
    <w:name w:val="Kommentaremne Tegn"/>
    <w:basedOn w:val="MerknadstekstTegn"/>
    <w:link w:val="Kommentaremne"/>
    <w:uiPriority w:val="99"/>
    <w:semiHidden/>
    <w:rsid w:val="00437265"/>
    <w:rPr>
      <w:rFonts w:asciiTheme="minorHAnsi" w:eastAsiaTheme="minorHAnsi" w:hAnsiTheme="minorHAnsi" w:cstheme="minorBidi"/>
      <w:b/>
      <w:bCs/>
      <w:lang w:eastAsia="en-US"/>
    </w:rPr>
  </w:style>
  <w:style w:type="paragraph" w:styleId="Kommentaremne">
    <w:name w:val="annotation subject"/>
    <w:basedOn w:val="Merknadstekst"/>
    <w:next w:val="Merknadstekst"/>
    <w:link w:val="KommentaremneTegn"/>
    <w:uiPriority w:val="99"/>
    <w:semiHidden/>
    <w:unhideWhenUsed/>
    <w:rsid w:val="00437265"/>
    <w:rPr>
      <w:b/>
      <w:bCs/>
    </w:rPr>
  </w:style>
  <w:style w:type="character" w:styleId="Ulstomtale">
    <w:name w:val="Unresolved Mention"/>
    <w:basedOn w:val="Standardskriftforavsnitt"/>
    <w:uiPriority w:val="99"/>
    <w:semiHidden/>
    <w:unhideWhenUsed/>
    <w:rsid w:val="00695921"/>
    <w:rPr>
      <w:color w:val="605E5C"/>
      <w:shd w:val="clear" w:color="auto" w:fill="E1DFDD"/>
    </w:rPr>
  </w:style>
  <w:style w:type="paragraph" w:customStyle="1" w:styleId="smallsubtitle">
    <w:name w:val="smallsubtitle"/>
    <w:basedOn w:val="Normal"/>
    <w:rsid w:val="00292B1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bodytext">
    <w:name w:val="bodytext"/>
    <w:basedOn w:val="Normal"/>
    <w:rsid w:val="00292B1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leadtext">
    <w:name w:val="leadtext"/>
    <w:basedOn w:val="Normal"/>
    <w:rsid w:val="00506A2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506A2A"/>
    <w:rPr>
      <w:b/>
      <w:bCs/>
    </w:rPr>
  </w:style>
  <w:style w:type="paragraph" w:customStyle="1" w:styleId="ng-scope">
    <w:name w:val="ng-scope"/>
    <w:basedOn w:val="Normal"/>
    <w:rsid w:val="00506A2A"/>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Klokkeslett">
    <w:name w:val="Klokkeslett"/>
    <w:basedOn w:val="Normal"/>
    <w:qFormat/>
    <w:rsid w:val="005D07AC"/>
    <w:pPr>
      <w:spacing w:after="0" w:line="240" w:lineRule="auto"/>
      <w:jc w:val="right"/>
    </w:pPr>
    <w:rPr>
      <w:rFonts w:ascii="Calibri" w:eastAsia="SimSun" w:hAnsi="Calibri" w:cs="Calibri"/>
      <w:color w:val="242852" w:themeColor="text2"/>
      <w:lang w:val="en-US"/>
    </w:rPr>
  </w:style>
  <w:style w:type="paragraph" w:customStyle="1" w:styleId="Navnogtall">
    <w:name w:val="Navn og tall"/>
    <w:basedOn w:val="Normal"/>
    <w:qFormat/>
    <w:rsid w:val="005D07AC"/>
    <w:pPr>
      <w:spacing w:after="0" w:line="240" w:lineRule="auto"/>
    </w:pPr>
    <w:rPr>
      <w:rFonts w:ascii="Calibri" w:eastAsia="SimSun" w:hAnsi="Calibri" w:cs="Calibri"/>
      <w:color w:val="404040" w:themeColor="text1" w:themeTint="BF"/>
      <w:sz w:val="20"/>
      <w:lang w:val="en-US"/>
    </w:rPr>
  </w:style>
  <w:style w:type="paragraph" w:customStyle="1" w:styleId="Ukedag">
    <w:name w:val="Ukedag"/>
    <w:basedOn w:val="Overskrift2"/>
    <w:qFormat/>
    <w:rsid w:val="005D07AC"/>
    <w:pPr>
      <w:keepNext w:val="0"/>
      <w:keepLines w:val="0"/>
      <w:spacing w:before="0" w:after="40" w:line="240" w:lineRule="auto"/>
      <w:jc w:val="center"/>
    </w:pPr>
    <w:rPr>
      <w:rFonts w:ascii="Corbel" w:eastAsia="SimSun" w:hAnsi="Corbel" w:cs="Calibri"/>
      <w:bCs w:val="0"/>
      <w:color w:val="242852" w:themeColor="text2"/>
      <w:sz w:val="28"/>
      <w:szCs w:val="22"/>
      <w:lang w:val="en-US"/>
    </w:rPr>
  </w:style>
  <w:style w:type="paragraph" w:customStyle="1" w:styleId="Tittelptimeplan">
    <w:name w:val="Tittel på timeplan"/>
    <w:basedOn w:val="Normal"/>
    <w:qFormat/>
    <w:rsid w:val="005D07AC"/>
    <w:pPr>
      <w:keepNext/>
      <w:keepLines/>
      <w:spacing w:after="0" w:line="240" w:lineRule="auto"/>
      <w:jc w:val="center"/>
    </w:pPr>
    <w:rPr>
      <w:rFonts w:ascii="Corbel" w:eastAsiaTheme="majorEastAsia" w:hAnsi="Corbel" w:cstheme="majorBidi"/>
      <w:bCs/>
      <w:caps/>
      <w:color w:val="629DD1" w:themeColor="accent2"/>
      <w:sz w:val="52"/>
      <w:szCs w:val="28"/>
      <w:lang w:val="en-US"/>
    </w:rPr>
  </w:style>
  <w:style w:type="paragraph" w:customStyle="1" w:styleId="Kolonneoverskrift">
    <w:name w:val="Kolonneoverskrift"/>
    <w:basedOn w:val="Overskrift4"/>
    <w:qFormat/>
    <w:rsid w:val="005D07AC"/>
    <w:pPr>
      <w:keepNext w:val="0"/>
      <w:keepLines w:val="0"/>
      <w:spacing w:before="0" w:line="240" w:lineRule="auto"/>
      <w:outlineLvl w:val="9"/>
    </w:pPr>
    <w:rPr>
      <w:rFonts w:ascii="Corbel" w:eastAsia="SimSun" w:hAnsi="Corbel" w:cs="Calibri"/>
      <w:i w:val="0"/>
      <w:iCs w:val="0"/>
      <w:caps/>
      <w:color w:val="FFFFFF" w:themeColor="background1"/>
      <w:spacing w:val="10"/>
      <w:lang w:val="en-US"/>
    </w:rPr>
  </w:style>
  <w:style w:type="character" w:customStyle="1" w:styleId="Overskrift4Tegn">
    <w:name w:val="Overskrift 4 Tegn"/>
    <w:basedOn w:val="Standardskriftforavsnitt"/>
    <w:link w:val="Overskrift4"/>
    <w:semiHidden/>
    <w:rsid w:val="005D07AC"/>
    <w:rPr>
      <w:rFonts w:asciiTheme="majorHAnsi" w:eastAsiaTheme="majorEastAsia" w:hAnsiTheme="majorHAnsi" w:cstheme="majorBidi"/>
      <w:i/>
      <w:iCs/>
      <w:color w:val="374C80"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2865">
      <w:bodyDiv w:val="1"/>
      <w:marLeft w:val="0"/>
      <w:marRight w:val="0"/>
      <w:marTop w:val="0"/>
      <w:marBottom w:val="0"/>
      <w:divBdr>
        <w:top w:val="none" w:sz="0" w:space="0" w:color="auto"/>
        <w:left w:val="none" w:sz="0" w:space="0" w:color="auto"/>
        <w:bottom w:val="none" w:sz="0" w:space="0" w:color="auto"/>
        <w:right w:val="none" w:sz="0" w:space="0" w:color="auto"/>
      </w:divBdr>
      <w:divsChild>
        <w:div w:id="1110708359">
          <w:marLeft w:val="0"/>
          <w:marRight w:val="0"/>
          <w:marTop w:val="0"/>
          <w:marBottom w:val="600"/>
          <w:divBdr>
            <w:top w:val="single" w:sz="2" w:space="0" w:color="auto"/>
            <w:left w:val="single" w:sz="2" w:space="0" w:color="auto"/>
            <w:bottom w:val="single" w:sz="2" w:space="0" w:color="auto"/>
            <w:right w:val="single" w:sz="2" w:space="0" w:color="auto"/>
          </w:divBdr>
        </w:div>
        <w:div w:id="1009917123">
          <w:marLeft w:val="0"/>
          <w:marRight w:val="0"/>
          <w:marTop w:val="0"/>
          <w:marBottom w:val="600"/>
          <w:divBdr>
            <w:top w:val="single" w:sz="2" w:space="0" w:color="auto"/>
            <w:left w:val="single" w:sz="2" w:space="0" w:color="auto"/>
            <w:bottom w:val="single" w:sz="2" w:space="0" w:color="auto"/>
            <w:right w:val="single" w:sz="2" w:space="0" w:color="auto"/>
          </w:divBdr>
        </w:div>
        <w:div w:id="419063377">
          <w:marLeft w:val="0"/>
          <w:marRight w:val="0"/>
          <w:marTop w:val="0"/>
          <w:marBottom w:val="600"/>
          <w:divBdr>
            <w:top w:val="single" w:sz="2" w:space="0" w:color="auto"/>
            <w:left w:val="single" w:sz="2" w:space="0" w:color="auto"/>
            <w:bottom w:val="single" w:sz="2" w:space="0" w:color="auto"/>
            <w:right w:val="single" w:sz="2" w:space="0" w:color="auto"/>
          </w:divBdr>
        </w:div>
        <w:div w:id="1408073203">
          <w:marLeft w:val="0"/>
          <w:marRight w:val="0"/>
          <w:marTop w:val="0"/>
          <w:marBottom w:val="600"/>
          <w:divBdr>
            <w:top w:val="single" w:sz="2" w:space="0" w:color="auto"/>
            <w:left w:val="single" w:sz="2" w:space="0" w:color="auto"/>
            <w:bottom w:val="single" w:sz="2" w:space="0" w:color="auto"/>
            <w:right w:val="single" w:sz="2" w:space="0" w:color="auto"/>
          </w:divBdr>
        </w:div>
      </w:divsChild>
    </w:div>
    <w:div w:id="147982036">
      <w:bodyDiv w:val="1"/>
      <w:marLeft w:val="0"/>
      <w:marRight w:val="0"/>
      <w:marTop w:val="0"/>
      <w:marBottom w:val="0"/>
      <w:divBdr>
        <w:top w:val="none" w:sz="0" w:space="0" w:color="auto"/>
        <w:left w:val="none" w:sz="0" w:space="0" w:color="auto"/>
        <w:bottom w:val="none" w:sz="0" w:space="0" w:color="auto"/>
        <w:right w:val="none" w:sz="0" w:space="0" w:color="auto"/>
      </w:divBdr>
    </w:div>
    <w:div w:id="188835803">
      <w:bodyDiv w:val="1"/>
      <w:marLeft w:val="0"/>
      <w:marRight w:val="0"/>
      <w:marTop w:val="0"/>
      <w:marBottom w:val="0"/>
      <w:divBdr>
        <w:top w:val="none" w:sz="0" w:space="0" w:color="auto"/>
        <w:left w:val="none" w:sz="0" w:space="0" w:color="auto"/>
        <w:bottom w:val="none" w:sz="0" w:space="0" w:color="auto"/>
        <w:right w:val="none" w:sz="0" w:space="0" w:color="auto"/>
      </w:divBdr>
    </w:div>
    <w:div w:id="604074032">
      <w:bodyDiv w:val="1"/>
      <w:marLeft w:val="0"/>
      <w:marRight w:val="0"/>
      <w:marTop w:val="0"/>
      <w:marBottom w:val="0"/>
      <w:divBdr>
        <w:top w:val="none" w:sz="0" w:space="0" w:color="auto"/>
        <w:left w:val="none" w:sz="0" w:space="0" w:color="auto"/>
        <w:bottom w:val="none" w:sz="0" w:space="0" w:color="auto"/>
        <w:right w:val="none" w:sz="0" w:space="0" w:color="auto"/>
      </w:divBdr>
    </w:div>
    <w:div w:id="714046036">
      <w:bodyDiv w:val="1"/>
      <w:marLeft w:val="0"/>
      <w:marRight w:val="0"/>
      <w:marTop w:val="0"/>
      <w:marBottom w:val="0"/>
      <w:divBdr>
        <w:top w:val="none" w:sz="0" w:space="0" w:color="auto"/>
        <w:left w:val="none" w:sz="0" w:space="0" w:color="auto"/>
        <w:bottom w:val="none" w:sz="0" w:space="0" w:color="auto"/>
        <w:right w:val="none" w:sz="0" w:space="0" w:color="auto"/>
      </w:divBdr>
    </w:div>
    <w:div w:id="811559131">
      <w:bodyDiv w:val="1"/>
      <w:marLeft w:val="0"/>
      <w:marRight w:val="0"/>
      <w:marTop w:val="0"/>
      <w:marBottom w:val="0"/>
      <w:divBdr>
        <w:top w:val="none" w:sz="0" w:space="0" w:color="auto"/>
        <w:left w:val="none" w:sz="0" w:space="0" w:color="auto"/>
        <w:bottom w:val="none" w:sz="0" w:space="0" w:color="auto"/>
        <w:right w:val="none" w:sz="0" w:space="0" w:color="auto"/>
      </w:divBdr>
      <w:divsChild>
        <w:div w:id="131406317">
          <w:marLeft w:val="0"/>
          <w:marRight w:val="0"/>
          <w:marTop w:val="0"/>
          <w:marBottom w:val="0"/>
          <w:divBdr>
            <w:top w:val="none" w:sz="0" w:space="0" w:color="auto"/>
            <w:left w:val="none" w:sz="0" w:space="0" w:color="auto"/>
            <w:bottom w:val="none" w:sz="0" w:space="0" w:color="auto"/>
            <w:right w:val="none" w:sz="0" w:space="0" w:color="auto"/>
          </w:divBdr>
          <w:divsChild>
            <w:div w:id="1221132735">
              <w:marLeft w:val="0"/>
              <w:marRight w:val="0"/>
              <w:marTop w:val="0"/>
              <w:marBottom w:val="0"/>
              <w:divBdr>
                <w:top w:val="none" w:sz="0" w:space="0" w:color="auto"/>
                <w:left w:val="none" w:sz="0" w:space="0" w:color="auto"/>
                <w:bottom w:val="none" w:sz="0" w:space="0" w:color="auto"/>
                <w:right w:val="none" w:sz="0" w:space="0" w:color="auto"/>
              </w:divBdr>
            </w:div>
            <w:div w:id="2063871276">
              <w:marLeft w:val="0"/>
              <w:marRight w:val="0"/>
              <w:marTop w:val="0"/>
              <w:marBottom w:val="0"/>
              <w:divBdr>
                <w:top w:val="none" w:sz="0" w:space="0" w:color="auto"/>
                <w:left w:val="none" w:sz="0" w:space="0" w:color="auto"/>
                <w:bottom w:val="none" w:sz="0" w:space="0" w:color="auto"/>
                <w:right w:val="none" w:sz="0" w:space="0" w:color="auto"/>
              </w:divBdr>
            </w:div>
          </w:divsChild>
        </w:div>
        <w:div w:id="570694935">
          <w:marLeft w:val="0"/>
          <w:marRight w:val="0"/>
          <w:marTop w:val="0"/>
          <w:marBottom w:val="0"/>
          <w:divBdr>
            <w:top w:val="none" w:sz="0" w:space="0" w:color="auto"/>
            <w:left w:val="none" w:sz="0" w:space="0" w:color="auto"/>
            <w:bottom w:val="none" w:sz="0" w:space="0" w:color="auto"/>
            <w:right w:val="none" w:sz="0" w:space="0" w:color="auto"/>
          </w:divBdr>
          <w:divsChild>
            <w:div w:id="117918494">
              <w:marLeft w:val="0"/>
              <w:marRight w:val="0"/>
              <w:marTop w:val="0"/>
              <w:marBottom w:val="0"/>
              <w:divBdr>
                <w:top w:val="none" w:sz="0" w:space="0" w:color="auto"/>
                <w:left w:val="none" w:sz="0" w:space="0" w:color="auto"/>
                <w:bottom w:val="none" w:sz="0" w:space="0" w:color="auto"/>
                <w:right w:val="none" w:sz="0" w:space="0" w:color="auto"/>
              </w:divBdr>
            </w:div>
            <w:div w:id="796145335">
              <w:marLeft w:val="0"/>
              <w:marRight w:val="0"/>
              <w:marTop w:val="0"/>
              <w:marBottom w:val="0"/>
              <w:divBdr>
                <w:top w:val="none" w:sz="0" w:space="0" w:color="auto"/>
                <w:left w:val="none" w:sz="0" w:space="0" w:color="auto"/>
                <w:bottom w:val="none" w:sz="0" w:space="0" w:color="auto"/>
                <w:right w:val="none" w:sz="0" w:space="0" w:color="auto"/>
              </w:divBdr>
            </w:div>
            <w:div w:id="1553806689">
              <w:marLeft w:val="0"/>
              <w:marRight w:val="0"/>
              <w:marTop w:val="0"/>
              <w:marBottom w:val="0"/>
              <w:divBdr>
                <w:top w:val="none" w:sz="0" w:space="0" w:color="auto"/>
                <w:left w:val="none" w:sz="0" w:space="0" w:color="auto"/>
                <w:bottom w:val="none" w:sz="0" w:space="0" w:color="auto"/>
                <w:right w:val="none" w:sz="0" w:space="0" w:color="auto"/>
              </w:divBdr>
            </w:div>
          </w:divsChild>
        </w:div>
        <w:div w:id="1554999560">
          <w:marLeft w:val="0"/>
          <w:marRight w:val="0"/>
          <w:marTop w:val="0"/>
          <w:marBottom w:val="0"/>
          <w:divBdr>
            <w:top w:val="none" w:sz="0" w:space="0" w:color="auto"/>
            <w:left w:val="none" w:sz="0" w:space="0" w:color="auto"/>
            <w:bottom w:val="none" w:sz="0" w:space="0" w:color="auto"/>
            <w:right w:val="none" w:sz="0" w:space="0" w:color="auto"/>
          </w:divBdr>
        </w:div>
        <w:div w:id="1745949787">
          <w:marLeft w:val="0"/>
          <w:marRight w:val="0"/>
          <w:marTop w:val="0"/>
          <w:marBottom w:val="0"/>
          <w:divBdr>
            <w:top w:val="none" w:sz="0" w:space="0" w:color="auto"/>
            <w:left w:val="none" w:sz="0" w:space="0" w:color="auto"/>
            <w:bottom w:val="none" w:sz="0" w:space="0" w:color="auto"/>
            <w:right w:val="none" w:sz="0" w:space="0" w:color="auto"/>
          </w:divBdr>
        </w:div>
        <w:div w:id="1890142003">
          <w:marLeft w:val="0"/>
          <w:marRight w:val="0"/>
          <w:marTop w:val="0"/>
          <w:marBottom w:val="0"/>
          <w:divBdr>
            <w:top w:val="none" w:sz="0" w:space="0" w:color="auto"/>
            <w:left w:val="none" w:sz="0" w:space="0" w:color="auto"/>
            <w:bottom w:val="none" w:sz="0" w:space="0" w:color="auto"/>
            <w:right w:val="none" w:sz="0" w:space="0" w:color="auto"/>
          </w:divBdr>
        </w:div>
        <w:div w:id="2115980756">
          <w:marLeft w:val="0"/>
          <w:marRight w:val="0"/>
          <w:marTop w:val="0"/>
          <w:marBottom w:val="0"/>
          <w:divBdr>
            <w:top w:val="none" w:sz="0" w:space="0" w:color="auto"/>
            <w:left w:val="none" w:sz="0" w:space="0" w:color="auto"/>
            <w:bottom w:val="none" w:sz="0" w:space="0" w:color="auto"/>
            <w:right w:val="none" w:sz="0" w:space="0" w:color="auto"/>
          </w:divBdr>
        </w:div>
      </w:divsChild>
    </w:div>
    <w:div w:id="818041371">
      <w:bodyDiv w:val="1"/>
      <w:marLeft w:val="0"/>
      <w:marRight w:val="0"/>
      <w:marTop w:val="0"/>
      <w:marBottom w:val="0"/>
      <w:divBdr>
        <w:top w:val="none" w:sz="0" w:space="0" w:color="auto"/>
        <w:left w:val="none" w:sz="0" w:space="0" w:color="auto"/>
        <w:bottom w:val="none" w:sz="0" w:space="0" w:color="auto"/>
        <w:right w:val="none" w:sz="0" w:space="0" w:color="auto"/>
      </w:divBdr>
      <w:divsChild>
        <w:div w:id="1662660145">
          <w:marLeft w:val="0"/>
          <w:marRight w:val="0"/>
          <w:marTop w:val="0"/>
          <w:marBottom w:val="0"/>
          <w:divBdr>
            <w:top w:val="none" w:sz="0" w:space="0" w:color="auto"/>
            <w:left w:val="none" w:sz="0" w:space="0" w:color="auto"/>
            <w:bottom w:val="none" w:sz="0" w:space="0" w:color="auto"/>
            <w:right w:val="none" w:sz="0" w:space="0" w:color="auto"/>
          </w:divBdr>
        </w:div>
        <w:div w:id="1976174695">
          <w:marLeft w:val="0"/>
          <w:marRight w:val="0"/>
          <w:marTop w:val="0"/>
          <w:marBottom w:val="0"/>
          <w:divBdr>
            <w:top w:val="none" w:sz="0" w:space="0" w:color="auto"/>
            <w:left w:val="none" w:sz="0" w:space="0" w:color="auto"/>
            <w:bottom w:val="none" w:sz="0" w:space="0" w:color="auto"/>
            <w:right w:val="none" w:sz="0" w:space="0" w:color="auto"/>
          </w:divBdr>
        </w:div>
      </w:divsChild>
    </w:div>
    <w:div w:id="828597879">
      <w:bodyDiv w:val="1"/>
      <w:marLeft w:val="0"/>
      <w:marRight w:val="0"/>
      <w:marTop w:val="0"/>
      <w:marBottom w:val="0"/>
      <w:divBdr>
        <w:top w:val="none" w:sz="0" w:space="0" w:color="auto"/>
        <w:left w:val="none" w:sz="0" w:space="0" w:color="auto"/>
        <w:bottom w:val="none" w:sz="0" w:space="0" w:color="auto"/>
        <w:right w:val="none" w:sz="0" w:space="0" w:color="auto"/>
      </w:divBdr>
    </w:div>
    <w:div w:id="857348407">
      <w:bodyDiv w:val="1"/>
      <w:marLeft w:val="0"/>
      <w:marRight w:val="0"/>
      <w:marTop w:val="0"/>
      <w:marBottom w:val="0"/>
      <w:divBdr>
        <w:top w:val="none" w:sz="0" w:space="0" w:color="auto"/>
        <w:left w:val="none" w:sz="0" w:space="0" w:color="auto"/>
        <w:bottom w:val="none" w:sz="0" w:space="0" w:color="auto"/>
        <w:right w:val="none" w:sz="0" w:space="0" w:color="auto"/>
      </w:divBdr>
    </w:div>
    <w:div w:id="914320277">
      <w:bodyDiv w:val="1"/>
      <w:marLeft w:val="0"/>
      <w:marRight w:val="0"/>
      <w:marTop w:val="0"/>
      <w:marBottom w:val="0"/>
      <w:divBdr>
        <w:top w:val="none" w:sz="0" w:space="0" w:color="auto"/>
        <w:left w:val="none" w:sz="0" w:space="0" w:color="auto"/>
        <w:bottom w:val="none" w:sz="0" w:space="0" w:color="auto"/>
        <w:right w:val="none" w:sz="0" w:space="0" w:color="auto"/>
      </w:divBdr>
    </w:div>
    <w:div w:id="1146973274">
      <w:bodyDiv w:val="1"/>
      <w:marLeft w:val="0"/>
      <w:marRight w:val="0"/>
      <w:marTop w:val="0"/>
      <w:marBottom w:val="0"/>
      <w:divBdr>
        <w:top w:val="none" w:sz="0" w:space="0" w:color="auto"/>
        <w:left w:val="none" w:sz="0" w:space="0" w:color="auto"/>
        <w:bottom w:val="none" w:sz="0" w:space="0" w:color="auto"/>
        <w:right w:val="none" w:sz="0" w:space="0" w:color="auto"/>
      </w:divBdr>
      <w:divsChild>
        <w:div w:id="214707385">
          <w:marLeft w:val="0"/>
          <w:marRight w:val="0"/>
          <w:marTop w:val="0"/>
          <w:marBottom w:val="0"/>
          <w:divBdr>
            <w:top w:val="none" w:sz="0" w:space="0" w:color="auto"/>
            <w:left w:val="none" w:sz="0" w:space="0" w:color="auto"/>
            <w:bottom w:val="none" w:sz="0" w:space="0" w:color="auto"/>
            <w:right w:val="none" w:sz="0" w:space="0" w:color="auto"/>
          </w:divBdr>
        </w:div>
        <w:div w:id="1814133716">
          <w:marLeft w:val="0"/>
          <w:marRight w:val="0"/>
          <w:marTop w:val="0"/>
          <w:marBottom w:val="0"/>
          <w:divBdr>
            <w:top w:val="none" w:sz="0" w:space="0" w:color="auto"/>
            <w:left w:val="none" w:sz="0" w:space="0" w:color="auto"/>
            <w:bottom w:val="none" w:sz="0" w:space="0" w:color="auto"/>
            <w:right w:val="none" w:sz="0" w:space="0" w:color="auto"/>
          </w:divBdr>
        </w:div>
      </w:divsChild>
    </w:div>
    <w:div w:id="1533878293">
      <w:bodyDiv w:val="1"/>
      <w:marLeft w:val="0"/>
      <w:marRight w:val="0"/>
      <w:marTop w:val="0"/>
      <w:marBottom w:val="0"/>
      <w:divBdr>
        <w:top w:val="none" w:sz="0" w:space="0" w:color="auto"/>
        <w:left w:val="none" w:sz="0" w:space="0" w:color="auto"/>
        <w:bottom w:val="none" w:sz="0" w:space="0" w:color="auto"/>
        <w:right w:val="none" w:sz="0" w:space="0" w:color="auto"/>
      </w:divBdr>
    </w:div>
    <w:div w:id="1555392303">
      <w:bodyDiv w:val="1"/>
      <w:marLeft w:val="0"/>
      <w:marRight w:val="0"/>
      <w:marTop w:val="0"/>
      <w:marBottom w:val="0"/>
      <w:divBdr>
        <w:top w:val="none" w:sz="0" w:space="0" w:color="auto"/>
        <w:left w:val="none" w:sz="0" w:space="0" w:color="auto"/>
        <w:bottom w:val="none" w:sz="0" w:space="0" w:color="auto"/>
        <w:right w:val="none" w:sz="0" w:space="0" w:color="auto"/>
      </w:divBdr>
    </w:div>
    <w:div w:id="1808400511">
      <w:bodyDiv w:val="1"/>
      <w:marLeft w:val="0"/>
      <w:marRight w:val="0"/>
      <w:marTop w:val="0"/>
      <w:marBottom w:val="0"/>
      <w:divBdr>
        <w:top w:val="none" w:sz="0" w:space="0" w:color="auto"/>
        <w:left w:val="none" w:sz="0" w:space="0" w:color="auto"/>
        <w:bottom w:val="none" w:sz="0" w:space="0" w:color="auto"/>
        <w:right w:val="none" w:sz="0" w:space="0" w:color="auto"/>
      </w:divBdr>
    </w:div>
    <w:div w:id="1819689343">
      <w:bodyDiv w:val="1"/>
      <w:marLeft w:val="0"/>
      <w:marRight w:val="0"/>
      <w:marTop w:val="0"/>
      <w:marBottom w:val="0"/>
      <w:divBdr>
        <w:top w:val="none" w:sz="0" w:space="0" w:color="auto"/>
        <w:left w:val="none" w:sz="0" w:space="0" w:color="auto"/>
        <w:bottom w:val="none" w:sz="0" w:space="0" w:color="auto"/>
        <w:right w:val="none" w:sz="0" w:space="0" w:color="auto"/>
      </w:divBdr>
    </w:div>
    <w:div w:id="2053529862">
      <w:bodyDiv w:val="1"/>
      <w:marLeft w:val="0"/>
      <w:marRight w:val="0"/>
      <w:marTop w:val="0"/>
      <w:marBottom w:val="0"/>
      <w:divBdr>
        <w:top w:val="none" w:sz="0" w:space="0" w:color="auto"/>
        <w:left w:val="none" w:sz="0" w:space="0" w:color="auto"/>
        <w:bottom w:val="none" w:sz="0" w:space="0" w:color="auto"/>
        <w:right w:val="none" w:sz="0" w:space="0" w:color="auto"/>
      </w:divBdr>
      <w:divsChild>
        <w:div w:id="567156206">
          <w:marLeft w:val="0"/>
          <w:marRight w:val="0"/>
          <w:marTop w:val="0"/>
          <w:marBottom w:val="0"/>
          <w:divBdr>
            <w:top w:val="none" w:sz="0" w:space="0" w:color="auto"/>
            <w:left w:val="none" w:sz="0" w:space="0" w:color="auto"/>
            <w:bottom w:val="none" w:sz="0" w:space="0" w:color="auto"/>
            <w:right w:val="none" w:sz="0" w:space="0" w:color="auto"/>
          </w:divBdr>
        </w:div>
        <w:div w:id="951399492">
          <w:marLeft w:val="0"/>
          <w:marRight w:val="0"/>
          <w:marTop w:val="0"/>
          <w:marBottom w:val="0"/>
          <w:divBdr>
            <w:top w:val="none" w:sz="0" w:space="0" w:color="auto"/>
            <w:left w:val="none" w:sz="0" w:space="0" w:color="auto"/>
            <w:bottom w:val="none" w:sz="0" w:space="0" w:color="auto"/>
            <w:right w:val="none" w:sz="0" w:space="0" w:color="auto"/>
          </w:divBdr>
        </w:div>
        <w:div w:id="984433890">
          <w:marLeft w:val="0"/>
          <w:marRight w:val="0"/>
          <w:marTop w:val="0"/>
          <w:marBottom w:val="0"/>
          <w:divBdr>
            <w:top w:val="none" w:sz="0" w:space="0" w:color="auto"/>
            <w:left w:val="none" w:sz="0" w:space="0" w:color="auto"/>
            <w:bottom w:val="none" w:sz="0" w:space="0" w:color="auto"/>
            <w:right w:val="none" w:sz="0" w:space="0" w:color="auto"/>
          </w:divBdr>
        </w:div>
        <w:div w:id="1171456771">
          <w:marLeft w:val="0"/>
          <w:marRight w:val="0"/>
          <w:marTop w:val="0"/>
          <w:marBottom w:val="0"/>
          <w:divBdr>
            <w:top w:val="none" w:sz="0" w:space="0" w:color="auto"/>
            <w:left w:val="none" w:sz="0" w:space="0" w:color="auto"/>
            <w:bottom w:val="none" w:sz="0" w:space="0" w:color="auto"/>
            <w:right w:val="none" w:sz="0" w:space="0" w:color="auto"/>
          </w:divBdr>
          <w:divsChild>
            <w:div w:id="626278106">
              <w:marLeft w:val="0"/>
              <w:marRight w:val="0"/>
              <w:marTop w:val="0"/>
              <w:marBottom w:val="0"/>
              <w:divBdr>
                <w:top w:val="none" w:sz="0" w:space="0" w:color="auto"/>
                <w:left w:val="none" w:sz="0" w:space="0" w:color="auto"/>
                <w:bottom w:val="none" w:sz="0" w:space="0" w:color="auto"/>
                <w:right w:val="none" w:sz="0" w:space="0" w:color="auto"/>
              </w:divBdr>
            </w:div>
            <w:div w:id="1445736131">
              <w:marLeft w:val="0"/>
              <w:marRight w:val="0"/>
              <w:marTop w:val="0"/>
              <w:marBottom w:val="0"/>
              <w:divBdr>
                <w:top w:val="none" w:sz="0" w:space="0" w:color="auto"/>
                <w:left w:val="none" w:sz="0" w:space="0" w:color="auto"/>
                <w:bottom w:val="none" w:sz="0" w:space="0" w:color="auto"/>
                <w:right w:val="none" w:sz="0" w:space="0" w:color="auto"/>
              </w:divBdr>
            </w:div>
            <w:div w:id="2044595840">
              <w:marLeft w:val="0"/>
              <w:marRight w:val="0"/>
              <w:marTop w:val="0"/>
              <w:marBottom w:val="0"/>
              <w:divBdr>
                <w:top w:val="none" w:sz="0" w:space="0" w:color="auto"/>
                <w:left w:val="none" w:sz="0" w:space="0" w:color="auto"/>
                <w:bottom w:val="none" w:sz="0" w:space="0" w:color="auto"/>
                <w:right w:val="none" w:sz="0" w:space="0" w:color="auto"/>
              </w:divBdr>
            </w:div>
          </w:divsChild>
        </w:div>
        <w:div w:id="1336542637">
          <w:marLeft w:val="0"/>
          <w:marRight w:val="0"/>
          <w:marTop w:val="0"/>
          <w:marBottom w:val="0"/>
          <w:divBdr>
            <w:top w:val="none" w:sz="0" w:space="0" w:color="auto"/>
            <w:left w:val="none" w:sz="0" w:space="0" w:color="auto"/>
            <w:bottom w:val="none" w:sz="0" w:space="0" w:color="auto"/>
            <w:right w:val="none" w:sz="0" w:space="0" w:color="auto"/>
          </w:divBdr>
        </w:div>
        <w:div w:id="1534609409">
          <w:marLeft w:val="0"/>
          <w:marRight w:val="0"/>
          <w:marTop w:val="0"/>
          <w:marBottom w:val="0"/>
          <w:divBdr>
            <w:top w:val="none" w:sz="0" w:space="0" w:color="auto"/>
            <w:left w:val="none" w:sz="0" w:space="0" w:color="auto"/>
            <w:bottom w:val="none" w:sz="0" w:space="0" w:color="auto"/>
            <w:right w:val="none" w:sz="0" w:space="0" w:color="auto"/>
          </w:divBdr>
          <w:divsChild>
            <w:div w:id="888490873">
              <w:marLeft w:val="0"/>
              <w:marRight w:val="0"/>
              <w:marTop w:val="0"/>
              <w:marBottom w:val="0"/>
              <w:divBdr>
                <w:top w:val="none" w:sz="0" w:space="0" w:color="auto"/>
                <w:left w:val="none" w:sz="0" w:space="0" w:color="auto"/>
                <w:bottom w:val="none" w:sz="0" w:space="0" w:color="auto"/>
                <w:right w:val="none" w:sz="0" w:space="0" w:color="auto"/>
              </w:divBdr>
            </w:div>
            <w:div w:id="19366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8902">
      <w:bodyDiv w:val="1"/>
      <w:marLeft w:val="0"/>
      <w:marRight w:val="0"/>
      <w:marTop w:val="0"/>
      <w:marBottom w:val="0"/>
      <w:divBdr>
        <w:top w:val="none" w:sz="0" w:space="0" w:color="auto"/>
        <w:left w:val="none" w:sz="0" w:space="0" w:color="auto"/>
        <w:bottom w:val="none" w:sz="0" w:space="0" w:color="auto"/>
        <w:right w:val="none" w:sz="0" w:space="0" w:color="auto"/>
      </w:divBdr>
    </w:div>
    <w:div w:id="2134446409">
      <w:bodyDiv w:val="1"/>
      <w:marLeft w:val="0"/>
      <w:marRight w:val="0"/>
      <w:marTop w:val="0"/>
      <w:marBottom w:val="0"/>
      <w:divBdr>
        <w:top w:val="none" w:sz="0" w:space="0" w:color="auto"/>
        <w:left w:val="none" w:sz="0" w:space="0" w:color="auto"/>
        <w:bottom w:val="none" w:sz="0" w:space="0" w:color="auto"/>
        <w:right w:val="none" w:sz="0" w:space="0" w:color="auto"/>
      </w:divBdr>
      <w:divsChild>
        <w:div w:id="677539027">
          <w:marLeft w:val="0"/>
          <w:marRight w:val="0"/>
          <w:marTop w:val="0"/>
          <w:marBottom w:val="0"/>
          <w:divBdr>
            <w:top w:val="none" w:sz="0" w:space="0" w:color="auto"/>
            <w:left w:val="none" w:sz="0" w:space="0" w:color="auto"/>
            <w:bottom w:val="none" w:sz="0" w:space="0" w:color="auto"/>
            <w:right w:val="none" w:sz="0" w:space="0" w:color="auto"/>
          </w:divBdr>
        </w:div>
        <w:div w:id="1555047727">
          <w:marLeft w:val="0"/>
          <w:marRight w:val="0"/>
          <w:marTop w:val="0"/>
          <w:marBottom w:val="0"/>
          <w:divBdr>
            <w:top w:val="none" w:sz="0" w:space="0" w:color="auto"/>
            <w:left w:val="none" w:sz="0" w:space="0" w:color="auto"/>
            <w:bottom w:val="none" w:sz="0" w:space="0" w:color="auto"/>
            <w:right w:val="none" w:sz="0" w:space="0" w:color="auto"/>
          </w:divBdr>
          <w:divsChild>
            <w:div w:id="15849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diagramData" Target="diagrams/data18.xml"/><Relationship Id="rId21" Type="http://schemas.openxmlformats.org/officeDocument/2006/relationships/diagramLayout" Target="diagrams/layout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Colors" Target="diagrams/colors9.xml"/><Relationship Id="rId68" Type="http://schemas.openxmlformats.org/officeDocument/2006/relationships/hyperlink" Target="https://www.fotball.no/dommer/dommerkurs/" TargetMode="External"/><Relationship Id="rId84" Type="http://schemas.openxmlformats.org/officeDocument/2006/relationships/diagramQuickStyle" Target="diagrams/quickStyle11.xml"/><Relationship Id="rId89" Type="http://schemas.openxmlformats.org/officeDocument/2006/relationships/diagramQuickStyle" Target="diagrams/quickStyle12.xml"/><Relationship Id="rId112" Type="http://schemas.openxmlformats.org/officeDocument/2006/relationships/diagramData" Target="diagrams/data17.xml"/><Relationship Id="rId16" Type="http://schemas.openxmlformats.org/officeDocument/2006/relationships/hyperlink" Target="https://lovdata.no/dokument/NL/lov/2000-04-14-31" TargetMode="External"/><Relationship Id="rId107" Type="http://schemas.openxmlformats.org/officeDocument/2006/relationships/diagramData" Target="diagrams/data16.xml"/><Relationship Id="rId11" Type="http://schemas.openxmlformats.org/officeDocument/2006/relationships/image" Target="media/image1.png"/><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openxmlformats.org/officeDocument/2006/relationships/hyperlink" Target="https://www.fotball.no/klubb-og-leder/forsikring/" TargetMode="External"/><Relationship Id="rId79" Type="http://schemas.openxmlformats.org/officeDocument/2006/relationships/diagramQuickStyle" Target="diagrams/quickStyle10.xml"/><Relationship Id="rId102" Type="http://schemas.openxmlformats.org/officeDocument/2006/relationships/diagramData" Target="diagrams/data15.xml"/><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diagramColors" Target="diagrams/colors12.xml"/><Relationship Id="rId95" Type="http://schemas.openxmlformats.org/officeDocument/2006/relationships/diagramColors" Target="diagrams/colors13.xml"/><Relationship Id="rId19" Type="http://schemas.openxmlformats.org/officeDocument/2006/relationships/hyperlink" Target="https://www.idrettsforbundet.no/contentassets/2aca1931def74a5a8433dfd3b48cc875/samtykkeerklaring-publisering-bilde-og-film-av-barn.pdf" TargetMode="External"/><Relationship Id="rId14" Type="http://schemas.openxmlformats.org/officeDocument/2006/relationships/hyperlink" Target="http://www.antidoping.no/ren-idrett/rent-idrettslag/"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microsoft.com/office/2007/relationships/diagramDrawing" Target="diagrams/drawing9.xml"/><Relationship Id="rId69" Type="http://schemas.openxmlformats.org/officeDocument/2006/relationships/hyperlink" Target="https://www.fotball.no/trener/" TargetMode="External"/><Relationship Id="rId77" Type="http://schemas.openxmlformats.org/officeDocument/2006/relationships/diagramData" Target="diagrams/data10.xml"/><Relationship Id="rId100" Type="http://schemas.openxmlformats.org/officeDocument/2006/relationships/diagramColors" Target="diagrams/colors14.xml"/><Relationship Id="rId105" Type="http://schemas.openxmlformats.org/officeDocument/2006/relationships/diagramColors" Target="diagrams/colors15.xml"/><Relationship Id="rId113" Type="http://schemas.openxmlformats.org/officeDocument/2006/relationships/diagramLayout" Target="diagrams/layout17.xml"/><Relationship Id="rId118" Type="http://schemas.openxmlformats.org/officeDocument/2006/relationships/diagramLayout" Target="diagrams/layout18.xm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Layout" Target="diagrams/layout7.xml"/><Relationship Id="rId72" Type="http://schemas.openxmlformats.org/officeDocument/2006/relationships/hyperlink" Target="https://www.idrettsforbundet.no/klubbguiden/klubbokonomi/" TargetMode="External"/><Relationship Id="rId80" Type="http://schemas.openxmlformats.org/officeDocument/2006/relationships/diagramColors" Target="diagrams/colors10.xml"/><Relationship Id="rId85" Type="http://schemas.openxmlformats.org/officeDocument/2006/relationships/diagramColors" Target="diagrams/colors11.xml"/><Relationship Id="rId93" Type="http://schemas.openxmlformats.org/officeDocument/2006/relationships/diagramLayout" Target="diagrams/layout13.xml"/><Relationship Id="rId98" Type="http://schemas.openxmlformats.org/officeDocument/2006/relationships/diagramLayout" Target="diagrams/layout14.xml"/><Relationship Id="rId121" Type="http://schemas.microsoft.com/office/2007/relationships/diagramDrawing" Target="diagrams/drawing18.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yperlink" Target="https://lovdata.no/dokument/NL/lov/1961-05-12-2" TargetMode="Externa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hyperlink" Target="https://www.fotball.no/globalassets/samfunnsansvar-og-verdier/fair-play/kampvert.pdf" TargetMode="External"/><Relationship Id="rId103" Type="http://schemas.openxmlformats.org/officeDocument/2006/relationships/diagramLayout" Target="diagrams/layout15.xml"/><Relationship Id="rId108" Type="http://schemas.openxmlformats.org/officeDocument/2006/relationships/diagramLayout" Target="diagrams/layout16.xml"/><Relationship Id="rId116" Type="http://schemas.microsoft.com/office/2007/relationships/diagramDrawing" Target="diagrams/drawing17.xml"/><Relationship Id="rId124" Type="http://schemas.openxmlformats.org/officeDocument/2006/relationships/header" Target="header2.xml"/><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QuickStyle" Target="diagrams/quickStyle9.xml"/><Relationship Id="rId70" Type="http://schemas.openxmlformats.org/officeDocument/2006/relationships/hyperlink" Target="https://idrettsforbundet.sharepoint.com/sites/NFFverktoykasse/Delte%20dokumenter/Forms/AllItems.aspx?viewid=d5e6bf58%2Dc933%2D44b6%2D9e2c%2De6e948143439&amp;id=%2Fsites%2FNFFverktoykasse%2FDelte%20dokumenter%2FNFF%20Sport%2FKvalitetsklubb%2FKompetanse" TargetMode="External"/><Relationship Id="rId75" Type="http://schemas.openxmlformats.org/officeDocument/2006/relationships/hyperlink" Target="https://www.idrettsforbundet.no/tema/idrettsavtaler/" TargetMode="External"/><Relationship Id="rId83" Type="http://schemas.openxmlformats.org/officeDocument/2006/relationships/diagramLayout" Target="diagrams/layout11.xml"/><Relationship Id="rId88" Type="http://schemas.openxmlformats.org/officeDocument/2006/relationships/diagramLayout" Target="diagrams/layout12.xml"/><Relationship Id="rId91" Type="http://schemas.microsoft.com/office/2007/relationships/diagramDrawing" Target="diagrams/drawing12.xml"/><Relationship Id="rId96" Type="http://schemas.microsoft.com/office/2007/relationships/diagramDrawing" Target="diagrams/drawing13.xml"/><Relationship Id="rId111" Type="http://schemas.microsoft.com/office/2007/relationships/diagramDrawing" Target="diagrams/drawing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estleder.fotball@sandesk.no"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diagramQuickStyle" Target="diagrams/quickStyle8.xml"/><Relationship Id="rId106" Type="http://schemas.microsoft.com/office/2007/relationships/diagramDrawing" Target="diagrams/drawing15.xml"/><Relationship Id="rId114" Type="http://schemas.openxmlformats.org/officeDocument/2006/relationships/diagramQuickStyle" Target="diagrams/quickStyle17.xml"/><Relationship Id="rId119" Type="http://schemas.openxmlformats.org/officeDocument/2006/relationships/diagramQuickStyle" Target="diagrams/quickStyle18.xm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diagramData" Target="diagrams/data9.xml"/><Relationship Id="rId65" Type="http://schemas.openxmlformats.org/officeDocument/2006/relationships/hyperlink" Target="https://www.idrettsforbundet.no/tema/ungdomsidrett/" TargetMode="External"/><Relationship Id="rId73" Type="http://schemas.openxmlformats.org/officeDocument/2006/relationships/hyperlink" Target="https://idrettsforbundet.sharepoint.com/:w:/r/sites/NFFverktoykasse/_layouts/15/Doc.aspx?sourcedoc=%7B48C1BAC3-C11E-4758-BB25-F0E7296F768A%7D&amp;file=Mal%20-%202.3%20%C3%98konomistyring.dotx&amp;action=default&amp;mobileredirect=true" TargetMode="External"/><Relationship Id="rId78" Type="http://schemas.openxmlformats.org/officeDocument/2006/relationships/diagramLayout" Target="diagrams/layout10.xml"/><Relationship Id="rId81" Type="http://schemas.microsoft.com/office/2007/relationships/diagramDrawing" Target="diagrams/drawing10.xml"/><Relationship Id="rId86" Type="http://schemas.microsoft.com/office/2007/relationships/diagramDrawing" Target="diagrams/drawing11.xml"/><Relationship Id="rId94" Type="http://schemas.openxmlformats.org/officeDocument/2006/relationships/diagramQuickStyle" Target="diagrams/quickStyle13.xml"/><Relationship Id="rId99" Type="http://schemas.openxmlformats.org/officeDocument/2006/relationships/diagramQuickStyle" Target="diagrams/quickStyle14.xml"/><Relationship Id="rId101" Type="http://schemas.microsoft.com/office/2007/relationships/diagramDrawing" Target="diagrams/drawing14.xm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drettsforbundet.no/klubbguiden/politiattest/" TargetMode="External"/><Relationship Id="rId18" Type="http://schemas.openxmlformats.org/officeDocument/2006/relationships/hyperlink" Target="https://www.idrettsforbundet.no/siteassets/idrettsforbundet/tema/retningslinjer/samtykkeerklaring-publisering-bilde-og-film-av-barn.pdf" TargetMode="External"/><Relationship Id="rId39" Type="http://schemas.microsoft.com/office/2007/relationships/diagramDrawing" Target="diagrams/drawing4.xml"/><Relationship Id="rId109" Type="http://schemas.openxmlformats.org/officeDocument/2006/relationships/diagramQuickStyle" Target="diagrams/quickStyle16.xml"/><Relationship Id="rId34" Type="http://schemas.microsoft.com/office/2007/relationships/diagramDrawing" Target="diagrams/drawing3.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hyperlink" Target="http://www.gjensidige.no/klubbforsikring" TargetMode="External"/><Relationship Id="rId97" Type="http://schemas.openxmlformats.org/officeDocument/2006/relationships/diagramData" Target="diagrams/data14.xml"/><Relationship Id="rId104" Type="http://schemas.openxmlformats.org/officeDocument/2006/relationships/diagramQuickStyle" Target="diagrams/quickStyle15.xml"/><Relationship Id="rId120" Type="http://schemas.openxmlformats.org/officeDocument/2006/relationships/diagramColors" Target="diagrams/colors18.xml"/><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idrettsforbundet.no/klubbguiden/klubbhandboka/" TargetMode="External"/><Relationship Id="rId92" Type="http://schemas.openxmlformats.org/officeDocument/2006/relationships/diagramData" Target="diagrams/data13.xml"/><Relationship Id="rId2" Type="http://schemas.openxmlformats.org/officeDocument/2006/relationships/customXml" Target="../customXml/item2.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hyperlink" Target="http://www.olympiatoppen.no/fagomraader/ungeutovere/fagstoff/media41142.media" TargetMode="External"/><Relationship Id="rId87" Type="http://schemas.openxmlformats.org/officeDocument/2006/relationships/diagramData" Target="diagrams/data12.xml"/><Relationship Id="rId110" Type="http://schemas.openxmlformats.org/officeDocument/2006/relationships/diagramColors" Target="diagrams/colors16.xml"/><Relationship Id="rId115" Type="http://schemas.openxmlformats.org/officeDocument/2006/relationships/diagramColors" Target="diagrams/colors17.xml"/><Relationship Id="rId61" Type="http://schemas.openxmlformats.org/officeDocument/2006/relationships/diagramLayout" Target="diagrams/layout9.xml"/><Relationship Id="rId82" Type="http://schemas.openxmlformats.org/officeDocument/2006/relationships/diagramData" Target="diagrams/data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fotball.no"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ker\Downloads\Mal%202.1%20-%20Klubbh&#229;ndbok%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71D5E5-586D-404D-9C6A-78CDC337AAB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1B90B0AE-A5FC-4865-8B53-85CD2495F547}">
      <dgm:prSet phldrT="[Tekst]"/>
      <dgm:spPr/>
      <dgm:t>
        <a:bodyPr/>
        <a:lstStyle/>
        <a:p>
          <a:r>
            <a:rPr lang="nb-NO"/>
            <a:t>Leder</a:t>
          </a:r>
        </a:p>
      </dgm:t>
    </dgm:pt>
    <dgm:pt modelId="{9E268BA0-CD3F-4977-9EDE-73487EA67DC6}" type="parTrans" cxnId="{C2A12B90-BD6C-404B-B5D2-48083B83B574}">
      <dgm:prSet/>
      <dgm:spPr/>
      <dgm:t>
        <a:bodyPr/>
        <a:lstStyle/>
        <a:p>
          <a:endParaRPr lang="nb-NO"/>
        </a:p>
      </dgm:t>
    </dgm:pt>
    <dgm:pt modelId="{AF991A24-A75D-4ED5-83F3-8866E0649F57}" type="sibTrans" cxnId="{C2A12B90-BD6C-404B-B5D2-48083B83B574}">
      <dgm:prSet/>
      <dgm:spPr/>
      <dgm:t>
        <a:bodyPr/>
        <a:lstStyle/>
        <a:p>
          <a:endParaRPr lang="nb-NO"/>
        </a:p>
      </dgm:t>
    </dgm:pt>
    <dgm:pt modelId="{E37541C9-C838-4749-9A2D-4471782AF987}" type="asst">
      <dgm:prSet phldrT="[Tekst]"/>
      <dgm:spPr/>
      <dgm:t>
        <a:bodyPr/>
        <a:lstStyle/>
        <a:p>
          <a:r>
            <a:rPr lang="nb-NO"/>
            <a:t>Nestleder</a:t>
          </a:r>
        </a:p>
      </dgm:t>
    </dgm:pt>
    <dgm:pt modelId="{A6FBAB14-EA17-4E44-B1AB-48F10D7EF248}" type="parTrans" cxnId="{DAF9E168-DEFF-4CC4-A97C-580697A2B411}">
      <dgm:prSet/>
      <dgm:spPr/>
      <dgm:t>
        <a:bodyPr/>
        <a:lstStyle/>
        <a:p>
          <a:endParaRPr lang="nb-NO"/>
        </a:p>
      </dgm:t>
    </dgm:pt>
    <dgm:pt modelId="{1298852C-104C-4E0A-BC54-E1E8300E5175}" type="sibTrans" cxnId="{DAF9E168-DEFF-4CC4-A97C-580697A2B411}">
      <dgm:prSet/>
      <dgm:spPr/>
      <dgm:t>
        <a:bodyPr/>
        <a:lstStyle/>
        <a:p>
          <a:endParaRPr lang="nb-NO"/>
        </a:p>
      </dgm:t>
    </dgm:pt>
    <dgm:pt modelId="{B9B8547D-F806-457D-A248-297B78103A67}">
      <dgm:prSet phldrT="[Tekst]"/>
      <dgm:spPr/>
      <dgm:t>
        <a:bodyPr/>
        <a:lstStyle/>
        <a:p>
          <a:r>
            <a:rPr lang="nb-NO"/>
            <a:t>Sportslig leder</a:t>
          </a:r>
        </a:p>
      </dgm:t>
    </dgm:pt>
    <dgm:pt modelId="{3DF589C7-9B84-4DDD-8B53-DDBFADF78E64}" type="parTrans" cxnId="{E34BA23A-365B-487F-8E7E-3E3A3C6DC1AF}">
      <dgm:prSet/>
      <dgm:spPr/>
      <dgm:t>
        <a:bodyPr/>
        <a:lstStyle/>
        <a:p>
          <a:endParaRPr lang="nb-NO"/>
        </a:p>
      </dgm:t>
    </dgm:pt>
    <dgm:pt modelId="{B81CBD97-0393-443F-8FAD-BF6BB39633ED}" type="sibTrans" cxnId="{E34BA23A-365B-487F-8E7E-3E3A3C6DC1AF}">
      <dgm:prSet/>
      <dgm:spPr/>
      <dgm:t>
        <a:bodyPr/>
        <a:lstStyle/>
        <a:p>
          <a:endParaRPr lang="nb-NO"/>
        </a:p>
      </dgm:t>
    </dgm:pt>
    <dgm:pt modelId="{7E6FB043-8893-468E-A1C4-B4FA31A00AFB}">
      <dgm:prSet phldrT="[Tekst]"/>
      <dgm:spPr/>
      <dgm:t>
        <a:bodyPr/>
        <a:lstStyle/>
        <a:p>
          <a:r>
            <a:rPr lang="nb-NO"/>
            <a:t>Sekretær</a:t>
          </a:r>
        </a:p>
      </dgm:t>
    </dgm:pt>
    <dgm:pt modelId="{F9F9C70C-F964-4830-A893-2BD43B3A8BB0}" type="parTrans" cxnId="{007E86D4-8586-4FE4-9EC1-B186D6C804C5}">
      <dgm:prSet/>
      <dgm:spPr/>
      <dgm:t>
        <a:bodyPr/>
        <a:lstStyle/>
        <a:p>
          <a:endParaRPr lang="nb-NO"/>
        </a:p>
      </dgm:t>
    </dgm:pt>
    <dgm:pt modelId="{FED88C7F-6D2D-427E-8071-8FC098EBA213}" type="sibTrans" cxnId="{007E86D4-8586-4FE4-9EC1-B186D6C804C5}">
      <dgm:prSet/>
      <dgm:spPr/>
      <dgm:t>
        <a:bodyPr/>
        <a:lstStyle/>
        <a:p>
          <a:endParaRPr lang="nb-NO"/>
        </a:p>
      </dgm:t>
    </dgm:pt>
    <dgm:pt modelId="{F93667FD-9DC3-4170-859C-205911A09377}">
      <dgm:prSet phldrT="[Tekst]"/>
      <dgm:spPr/>
      <dgm:t>
        <a:bodyPr/>
        <a:lstStyle/>
        <a:p>
          <a:r>
            <a:rPr lang="nb-NO"/>
            <a:t>Styremedlem</a:t>
          </a:r>
        </a:p>
      </dgm:t>
    </dgm:pt>
    <dgm:pt modelId="{8F7895C7-BD7A-4067-BB0D-8C1E525B9779}" type="parTrans" cxnId="{B3531D60-AA60-4099-947A-E773D87540E7}">
      <dgm:prSet/>
      <dgm:spPr/>
      <dgm:t>
        <a:bodyPr/>
        <a:lstStyle/>
        <a:p>
          <a:endParaRPr lang="nb-NO"/>
        </a:p>
      </dgm:t>
    </dgm:pt>
    <dgm:pt modelId="{6972640C-F303-43C7-88B4-B1297F8349A6}" type="sibTrans" cxnId="{B3531D60-AA60-4099-947A-E773D87540E7}">
      <dgm:prSet/>
      <dgm:spPr/>
      <dgm:t>
        <a:bodyPr/>
        <a:lstStyle/>
        <a:p>
          <a:endParaRPr lang="nb-NO"/>
        </a:p>
      </dgm:t>
    </dgm:pt>
    <dgm:pt modelId="{77C66DF5-016B-4EB9-9105-C94C9A0B9231}">
      <dgm:prSet phldrT="[Tekst]"/>
      <dgm:spPr/>
      <dgm:t>
        <a:bodyPr/>
        <a:lstStyle/>
        <a:p>
          <a:r>
            <a:rPr lang="nb-NO"/>
            <a:t>Styremedlem</a:t>
          </a:r>
        </a:p>
      </dgm:t>
    </dgm:pt>
    <dgm:pt modelId="{ADF3F1F7-6897-4CBC-A5AE-2FEE463600F6}" type="parTrans" cxnId="{8B378841-5EFD-4268-988B-FB44AFAFF579}">
      <dgm:prSet/>
      <dgm:spPr/>
      <dgm:t>
        <a:bodyPr/>
        <a:lstStyle/>
        <a:p>
          <a:endParaRPr lang="nb-NO"/>
        </a:p>
      </dgm:t>
    </dgm:pt>
    <dgm:pt modelId="{B8543DC6-029E-4423-A74B-7BF57A705937}" type="sibTrans" cxnId="{8B378841-5EFD-4268-988B-FB44AFAFF579}">
      <dgm:prSet/>
      <dgm:spPr/>
      <dgm:t>
        <a:bodyPr/>
        <a:lstStyle/>
        <a:p>
          <a:endParaRPr lang="nb-NO"/>
        </a:p>
      </dgm:t>
    </dgm:pt>
    <dgm:pt modelId="{1C91982F-2462-4CBF-8DA3-30367CC71B7D}">
      <dgm:prSet/>
      <dgm:spPr>
        <a:solidFill>
          <a:schemeClr val="accent5"/>
        </a:solidFill>
      </dgm:spPr>
      <dgm:t>
        <a:bodyPr/>
        <a:lstStyle/>
        <a:p>
          <a:r>
            <a:rPr lang="nb-NO"/>
            <a:t>Sportslig utvalg           </a:t>
          </a:r>
        </a:p>
      </dgm:t>
    </dgm:pt>
    <dgm:pt modelId="{D0BC02BD-0783-4727-B479-6F27FF3CFE35}" type="parTrans" cxnId="{79FE81F6-CBF3-44EB-8CAE-6E09E99B62A0}">
      <dgm:prSet/>
      <dgm:spPr/>
      <dgm:t>
        <a:bodyPr/>
        <a:lstStyle/>
        <a:p>
          <a:endParaRPr lang="nb-NO"/>
        </a:p>
      </dgm:t>
    </dgm:pt>
    <dgm:pt modelId="{43CBFF5C-3108-4FD0-9EFC-0A27730862D7}" type="sibTrans" cxnId="{79FE81F6-CBF3-44EB-8CAE-6E09E99B62A0}">
      <dgm:prSet/>
      <dgm:spPr/>
      <dgm:t>
        <a:bodyPr/>
        <a:lstStyle/>
        <a:p>
          <a:endParaRPr lang="nb-NO"/>
        </a:p>
      </dgm:t>
    </dgm:pt>
    <dgm:pt modelId="{EFC1AFD4-C191-4EEE-8138-C38327BB1A29}">
      <dgm:prSet phldrT="[Tekst]"/>
      <dgm:spPr/>
      <dgm:t>
        <a:bodyPr/>
        <a:lstStyle/>
        <a:p>
          <a:r>
            <a:rPr lang="nb-NO"/>
            <a:t>Økonomi</a:t>
          </a:r>
        </a:p>
      </dgm:t>
    </dgm:pt>
    <dgm:pt modelId="{4DB2E261-0131-4393-96D8-C4C4822D8E43}" type="parTrans" cxnId="{C390A189-083A-4C4D-8A1B-9995DC848252}">
      <dgm:prSet/>
      <dgm:spPr/>
      <dgm:t>
        <a:bodyPr/>
        <a:lstStyle/>
        <a:p>
          <a:endParaRPr lang="nb-NO"/>
        </a:p>
      </dgm:t>
    </dgm:pt>
    <dgm:pt modelId="{54EE3FE3-E51A-454C-85AA-97121C7427E7}" type="sibTrans" cxnId="{C390A189-083A-4C4D-8A1B-9995DC848252}">
      <dgm:prSet/>
      <dgm:spPr/>
      <dgm:t>
        <a:bodyPr/>
        <a:lstStyle/>
        <a:p>
          <a:endParaRPr lang="nb-NO"/>
        </a:p>
      </dgm:t>
    </dgm:pt>
    <dgm:pt modelId="{62473927-EF9C-4585-B635-09EA635C97FB}">
      <dgm:prSet/>
      <dgm:spPr>
        <a:solidFill>
          <a:schemeClr val="accent5"/>
        </a:solidFill>
      </dgm:spPr>
      <dgm:t>
        <a:bodyPr/>
        <a:lstStyle/>
        <a:p>
          <a:r>
            <a:rPr lang="nb-NO"/>
            <a:t>Dugnadsutvalg</a:t>
          </a:r>
        </a:p>
      </dgm:t>
    </dgm:pt>
    <dgm:pt modelId="{197412A4-CA7C-4B2C-81D5-5EFB489E74D9}" type="parTrans" cxnId="{4B38269C-0085-4B17-B290-87C7F34B517F}">
      <dgm:prSet/>
      <dgm:spPr/>
      <dgm:t>
        <a:bodyPr/>
        <a:lstStyle/>
        <a:p>
          <a:endParaRPr lang="nb-NO"/>
        </a:p>
      </dgm:t>
    </dgm:pt>
    <dgm:pt modelId="{22EF2BE3-EC05-4592-84A7-08E9B3E56325}" type="sibTrans" cxnId="{4B38269C-0085-4B17-B290-87C7F34B517F}">
      <dgm:prSet/>
      <dgm:spPr/>
      <dgm:t>
        <a:bodyPr/>
        <a:lstStyle/>
        <a:p>
          <a:endParaRPr lang="nb-NO"/>
        </a:p>
      </dgm:t>
    </dgm:pt>
    <dgm:pt modelId="{28987D8E-6479-49AA-A3F2-F483FDE0CAA8}">
      <dgm:prSet/>
      <dgm:spPr>
        <a:solidFill>
          <a:schemeClr val="accent5"/>
        </a:solidFill>
      </dgm:spPr>
      <dgm:t>
        <a:bodyPr/>
        <a:lstStyle/>
        <a:p>
          <a:r>
            <a:rPr lang="nb-NO"/>
            <a:t>Sponsor/Markedsføring</a:t>
          </a:r>
        </a:p>
      </dgm:t>
    </dgm:pt>
    <dgm:pt modelId="{721BD36E-45EA-4198-8E0D-6AABE405C28F}" type="parTrans" cxnId="{533CB886-D8E6-4042-AA0D-1F9AD2EA566B}">
      <dgm:prSet/>
      <dgm:spPr/>
      <dgm:t>
        <a:bodyPr/>
        <a:lstStyle/>
        <a:p>
          <a:endParaRPr lang="nb-NO"/>
        </a:p>
      </dgm:t>
    </dgm:pt>
    <dgm:pt modelId="{CCF33156-C2C1-4A76-BBAF-F47396D92712}" type="sibTrans" cxnId="{533CB886-D8E6-4042-AA0D-1F9AD2EA566B}">
      <dgm:prSet/>
      <dgm:spPr/>
      <dgm:t>
        <a:bodyPr/>
        <a:lstStyle/>
        <a:p>
          <a:endParaRPr lang="nb-NO"/>
        </a:p>
      </dgm:t>
    </dgm:pt>
    <dgm:pt modelId="{99D67498-31DF-4482-8E4B-EC3343C894E6}">
      <dgm:prSet/>
      <dgm:spPr>
        <a:solidFill>
          <a:schemeClr val="accent5"/>
        </a:solidFill>
      </dgm:spPr>
      <dgm:t>
        <a:bodyPr/>
        <a:lstStyle/>
        <a:p>
          <a:r>
            <a:rPr lang="nb-NO"/>
            <a:t>Gruppe for utvikling av anlegg</a:t>
          </a:r>
        </a:p>
      </dgm:t>
    </dgm:pt>
    <dgm:pt modelId="{993C3452-76F3-4637-B0B1-986DDA0250F5}" type="parTrans" cxnId="{0690D696-F728-468D-98FF-42708D89ECE1}">
      <dgm:prSet/>
      <dgm:spPr/>
      <dgm:t>
        <a:bodyPr/>
        <a:lstStyle/>
        <a:p>
          <a:endParaRPr lang="nb-NO"/>
        </a:p>
      </dgm:t>
    </dgm:pt>
    <dgm:pt modelId="{F657B3B1-8DF8-4BEB-9CC0-40325EED5DF4}" type="sibTrans" cxnId="{0690D696-F728-468D-98FF-42708D89ECE1}">
      <dgm:prSet/>
      <dgm:spPr/>
      <dgm:t>
        <a:bodyPr/>
        <a:lstStyle/>
        <a:p>
          <a:endParaRPr lang="nb-NO"/>
        </a:p>
      </dgm:t>
    </dgm:pt>
    <dgm:pt modelId="{521FC04E-9196-474C-A5C8-61E51712DDDB}">
      <dgm:prSet/>
      <dgm:spPr>
        <a:solidFill>
          <a:schemeClr val="accent5"/>
        </a:solidFill>
      </dgm:spPr>
      <dgm:t>
        <a:bodyPr/>
        <a:lstStyle/>
        <a:p>
          <a:r>
            <a:rPr lang="nb-NO"/>
            <a:t>Utvalg for bane og materiell</a:t>
          </a:r>
        </a:p>
      </dgm:t>
    </dgm:pt>
    <dgm:pt modelId="{79CD437C-ED14-48CA-90F5-085D3F2BC742}" type="parTrans" cxnId="{C6B0D149-0C26-4355-82CC-A0A5EA0CE752}">
      <dgm:prSet/>
      <dgm:spPr/>
      <dgm:t>
        <a:bodyPr/>
        <a:lstStyle/>
        <a:p>
          <a:endParaRPr lang="nb-NO"/>
        </a:p>
      </dgm:t>
    </dgm:pt>
    <dgm:pt modelId="{9CE4D6F6-9E31-43AE-A02C-771A98896170}" type="sibTrans" cxnId="{C6B0D149-0C26-4355-82CC-A0A5EA0CE752}">
      <dgm:prSet/>
      <dgm:spPr/>
      <dgm:t>
        <a:bodyPr/>
        <a:lstStyle/>
        <a:p>
          <a:endParaRPr lang="nb-NO"/>
        </a:p>
      </dgm:t>
    </dgm:pt>
    <dgm:pt modelId="{F4E80EE1-3DA7-4734-8C99-313C6F53AC5B}">
      <dgm:prSet/>
      <dgm:spPr>
        <a:solidFill>
          <a:schemeClr val="accent5"/>
        </a:solidFill>
      </dgm:spPr>
      <dgm:t>
        <a:bodyPr/>
        <a:lstStyle/>
        <a:p>
          <a:r>
            <a:rPr lang="nb-NO"/>
            <a:t>Dommerutvalg</a:t>
          </a:r>
        </a:p>
      </dgm:t>
    </dgm:pt>
    <dgm:pt modelId="{A76FD2C2-2DDC-41C4-B182-B7FF56926FFD}" type="parTrans" cxnId="{A370CBCA-F468-4732-961A-893BDD6089A7}">
      <dgm:prSet/>
      <dgm:spPr/>
      <dgm:t>
        <a:bodyPr/>
        <a:lstStyle/>
        <a:p>
          <a:endParaRPr lang="nb-NO"/>
        </a:p>
      </dgm:t>
    </dgm:pt>
    <dgm:pt modelId="{78DF61A8-AD7D-46A3-B765-18AB99916871}" type="sibTrans" cxnId="{A370CBCA-F468-4732-961A-893BDD6089A7}">
      <dgm:prSet/>
      <dgm:spPr/>
      <dgm:t>
        <a:bodyPr/>
        <a:lstStyle/>
        <a:p>
          <a:endParaRPr lang="nb-NO"/>
        </a:p>
      </dgm:t>
    </dgm:pt>
    <dgm:pt modelId="{91E6DFA9-3CB7-409F-8353-0774650556A2}">
      <dgm:prSet/>
      <dgm:spPr>
        <a:solidFill>
          <a:schemeClr val="accent5"/>
        </a:solidFill>
      </dgm:spPr>
      <dgm:t>
        <a:bodyPr/>
        <a:lstStyle/>
        <a:p>
          <a:r>
            <a:rPr lang="nb-NO"/>
            <a:t>Utvalget for interne arrangementer</a:t>
          </a:r>
        </a:p>
      </dgm:t>
    </dgm:pt>
    <dgm:pt modelId="{34549F30-7ED7-4915-95CC-5466469ABB19}" type="parTrans" cxnId="{144988B4-7716-4041-BA29-198EB74103B0}">
      <dgm:prSet/>
      <dgm:spPr/>
      <dgm:t>
        <a:bodyPr/>
        <a:lstStyle/>
        <a:p>
          <a:endParaRPr lang="nb-NO"/>
        </a:p>
      </dgm:t>
    </dgm:pt>
    <dgm:pt modelId="{B3C634DB-F7AA-4993-B915-7E11015402A7}" type="sibTrans" cxnId="{144988B4-7716-4041-BA29-198EB74103B0}">
      <dgm:prSet/>
      <dgm:spPr/>
      <dgm:t>
        <a:bodyPr/>
        <a:lstStyle/>
        <a:p>
          <a:endParaRPr lang="nb-NO"/>
        </a:p>
      </dgm:t>
    </dgm:pt>
    <dgm:pt modelId="{3655F565-B158-413B-B8CD-13C918CDCE36}">
      <dgm:prSet/>
      <dgm:spPr>
        <a:solidFill>
          <a:schemeClr val="accent5"/>
        </a:solidFill>
      </dgm:spPr>
      <dgm:t>
        <a:bodyPr/>
        <a:lstStyle/>
        <a:p>
          <a:r>
            <a:rPr lang="nb-NO"/>
            <a:t>FIKS- utvalg </a:t>
          </a:r>
        </a:p>
      </dgm:t>
    </dgm:pt>
    <dgm:pt modelId="{1CDB1D7F-09E3-4CA8-B50E-D16EFF796BB5}" type="parTrans" cxnId="{52F8EA52-0E1C-4716-8526-16D82E383E8C}">
      <dgm:prSet/>
      <dgm:spPr/>
      <dgm:t>
        <a:bodyPr/>
        <a:lstStyle/>
        <a:p>
          <a:endParaRPr lang="nb-NO"/>
        </a:p>
      </dgm:t>
    </dgm:pt>
    <dgm:pt modelId="{1417F544-560B-4D4D-90E9-6D81688C53CE}" type="sibTrans" cxnId="{52F8EA52-0E1C-4716-8526-16D82E383E8C}">
      <dgm:prSet/>
      <dgm:spPr/>
      <dgm:t>
        <a:bodyPr/>
        <a:lstStyle/>
        <a:p>
          <a:endParaRPr lang="nb-NO"/>
        </a:p>
      </dgm:t>
    </dgm:pt>
    <dgm:pt modelId="{78F5B021-89FC-4049-A328-243794FC1905}">
      <dgm:prSet/>
      <dgm:spPr>
        <a:solidFill>
          <a:schemeClr val="accent5"/>
        </a:solidFill>
      </dgm:spPr>
      <dgm:t>
        <a:bodyPr/>
        <a:lstStyle/>
        <a:p>
          <a:r>
            <a:rPr lang="nb-NO"/>
            <a:t>Samfunnsansvar</a:t>
          </a:r>
        </a:p>
        <a:p>
          <a:r>
            <a:rPr lang="nb-NO"/>
            <a:t>-Fair Play</a:t>
          </a:r>
        </a:p>
        <a:p>
          <a:r>
            <a:rPr lang="nb-NO"/>
            <a:t>-Alle skal med</a:t>
          </a:r>
        </a:p>
        <a:p>
          <a:r>
            <a:rPr lang="nb-NO"/>
            <a:t>- Politiattester</a:t>
          </a:r>
        </a:p>
        <a:p>
          <a:endParaRPr lang="nb-NO"/>
        </a:p>
      </dgm:t>
    </dgm:pt>
    <dgm:pt modelId="{6D051CF0-EFCA-47C0-AD6C-800A33550791}" type="parTrans" cxnId="{8F2CB234-39A8-4F04-A63C-C939CBF6D60B}">
      <dgm:prSet/>
      <dgm:spPr/>
      <dgm:t>
        <a:bodyPr/>
        <a:lstStyle/>
        <a:p>
          <a:endParaRPr lang="nb-NO"/>
        </a:p>
      </dgm:t>
    </dgm:pt>
    <dgm:pt modelId="{288A9A2A-A92A-48E7-B5E1-89DB56F8B384}" type="sibTrans" cxnId="{8F2CB234-39A8-4F04-A63C-C939CBF6D60B}">
      <dgm:prSet/>
      <dgm:spPr/>
      <dgm:t>
        <a:bodyPr/>
        <a:lstStyle/>
        <a:p>
          <a:endParaRPr lang="nb-NO"/>
        </a:p>
      </dgm:t>
    </dgm:pt>
    <dgm:pt modelId="{59D3CB5F-D6A2-45C0-BEBC-C4D1C97FABFE}" type="pres">
      <dgm:prSet presAssocID="{DF71D5E5-586D-404D-9C6A-78CDC337AAB1}" presName="hierChild1" presStyleCnt="0">
        <dgm:presLayoutVars>
          <dgm:orgChart val="1"/>
          <dgm:chPref val="1"/>
          <dgm:dir/>
          <dgm:animOne val="branch"/>
          <dgm:animLvl val="lvl"/>
          <dgm:resizeHandles/>
        </dgm:presLayoutVars>
      </dgm:prSet>
      <dgm:spPr/>
    </dgm:pt>
    <dgm:pt modelId="{DA0ECF70-56CD-4100-BCF2-AD8F1038E925}" type="pres">
      <dgm:prSet presAssocID="{1B90B0AE-A5FC-4865-8B53-85CD2495F547}" presName="hierRoot1" presStyleCnt="0">
        <dgm:presLayoutVars>
          <dgm:hierBranch val="init"/>
        </dgm:presLayoutVars>
      </dgm:prSet>
      <dgm:spPr/>
    </dgm:pt>
    <dgm:pt modelId="{69607075-5555-4D49-A0C3-907DC0CAF809}" type="pres">
      <dgm:prSet presAssocID="{1B90B0AE-A5FC-4865-8B53-85CD2495F547}" presName="rootComposite1" presStyleCnt="0"/>
      <dgm:spPr/>
    </dgm:pt>
    <dgm:pt modelId="{E593D447-F851-4264-9065-C2A1451E0C9C}" type="pres">
      <dgm:prSet presAssocID="{1B90B0AE-A5FC-4865-8B53-85CD2495F547}" presName="rootText1" presStyleLbl="node0" presStyleIdx="0" presStyleCnt="1">
        <dgm:presLayoutVars>
          <dgm:chPref val="3"/>
        </dgm:presLayoutVars>
      </dgm:prSet>
      <dgm:spPr/>
    </dgm:pt>
    <dgm:pt modelId="{D83B4C2E-98AB-4C3F-A30F-1EFA671F492D}" type="pres">
      <dgm:prSet presAssocID="{1B90B0AE-A5FC-4865-8B53-85CD2495F547}" presName="rootConnector1" presStyleLbl="node1" presStyleIdx="0" presStyleCnt="0"/>
      <dgm:spPr/>
    </dgm:pt>
    <dgm:pt modelId="{F4313919-B965-4083-A33C-18B5BE354C98}" type="pres">
      <dgm:prSet presAssocID="{1B90B0AE-A5FC-4865-8B53-85CD2495F547}" presName="hierChild2" presStyleCnt="0"/>
      <dgm:spPr/>
    </dgm:pt>
    <dgm:pt modelId="{74BDA713-02F9-4F46-BC8D-504086B89842}" type="pres">
      <dgm:prSet presAssocID="{3DF589C7-9B84-4DDD-8B53-DDBFADF78E64}" presName="Name37" presStyleLbl="parChTrans1D2" presStyleIdx="0" presStyleCnt="6"/>
      <dgm:spPr/>
    </dgm:pt>
    <dgm:pt modelId="{7B37BC4B-2F60-43E2-B405-846BCB8759CA}" type="pres">
      <dgm:prSet presAssocID="{B9B8547D-F806-457D-A248-297B78103A67}" presName="hierRoot2" presStyleCnt="0">
        <dgm:presLayoutVars>
          <dgm:hierBranch val="l"/>
        </dgm:presLayoutVars>
      </dgm:prSet>
      <dgm:spPr/>
    </dgm:pt>
    <dgm:pt modelId="{9F1240C0-40D3-44B8-A906-E7D9F8A247F6}" type="pres">
      <dgm:prSet presAssocID="{B9B8547D-F806-457D-A248-297B78103A67}" presName="rootComposite" presStyleCnt="0"/>
      <dgm:spPr/>
    </dgm:pt>
    <dgm:pt modelId="{337D0FF2-01A0-4B58-AFE5-D5743A09C087}" type="pres">
      <dgm:prSet presAssocID="{B9B8547D-F806-457D-A248-297B78103A67}" presName="rootText" presStyleLbl="node2" presStyleIdx="0" presStyleCnt="5">
        <dgm:presLayoutVars>
          <dgm:chPref val="3"/>
        </dgm:presLayoutVars>
      </dgm:prSet>
      <dgm:spPr/>
    </dgm:pt>
    <dgm:pt modelId="{8A5B7AE3-4C06-4A14-A660-A677036290D0}" type="pres">
      <dgm:prSet presAssocID="{B9B8547D-F806-457D-A248-297B78103A67}" presName="rootConnector" presStyleLbl="node2" presStyleIdx="0" presStyleCnt="5"/>
      <dgm:spPr/>
    </dgm:pt>
    <dgm:pt modelId="{F7720D1F-F067-4F71-B08B-6713AAB62245}" type="pres">
      <dgm:prSet presAssocID="{B9B8547D-F806-457D-A248-297B78103A67}" presName="hierChild4" presStyleCnt="0"/>
      <dgm:spPr/>
    </dgm:pt>
    <dgm:pt modelId="{39FEA930-D8AB-4984-80AC-A0A383E8E4BE}" type="pres">
      <dgm:prSet presAssocID="{D0BC02BD-0783-4727-B479-6F27FF3CFE35}" presName="Name50" presStyleLbl="parChTrans1D3" presStyleIdx="0" presStyleCnt="9"/>
      <dgm:spPr/>
    </dgm:pt>
    <dgm:pt modelId="{EB896593-6418-4A26-A3E2-A901B25885F6}" type="pres">
      <dgm:prSet presAssocID="{1C91982F-2462-4CBF-8DA3-30367CC71B7D}" presName="hierRoot2" presStyleCnt="0">
        <dgm:presLayoutVars>
          <dgm:hierBranch val="init"/>
        </dgm:presLayoutVars>
      </dgm:prSet>
      <dgm:spPr/>
    </dgm:pt>
    <dgm:pt modelId="{019A3AA4-6233-40E8-AB24-00A0D385DD13}" type="pres">
      <dgm:prSet presAssocID="{1C91982F-2462-4CBF-8DA3-30367CC71B7D}" presName="rootComposite" presStyleCnt="0"/>
      <dgm:spPr/>
    </dgm:pt>
    <dgm:pt modelId="{3F45A393-9C2F-4798-8391-7F8BB2BD7D7B}" type="pres">
      <dgm:prSet presAssocID="{1C91982F-2462-4CBF-8DA3-30367CC71B7D}" presName="rootText" presStyleLbl="node3" presStyleIdx="0" presStyleCnt="9" custLinFactNeighborX="-5668" custLinFactNeighborY="-2834">
        <dgm:presLayoutVars>
          <dgm:chPref val="3"/>
        </dgm:presLayoutVars>
      </dgm:prSet>
      <dgm:spPr/>
    </dgm:pt>
    <dgm:pt modelId="{6558C0B4-8B06-4C3C-B7CC-6E2E2D9BE9B9}" type="pres">
      <dgm:prSet presAssocID="{1C91982F-2462-4CBF-8DA3-30367CC71B7D}" presName="rootConnector" presStyleLbl="node3" presStyleIdx="0" presStyleCnt="9"/>
      <dgm:spPr/>
    </dgm:pt>
    <dgm:pt modelId="{BFD17F64-EE2A-4E42-A35D-3D23F5019EC4}" type="pres">
      <dgm:prSet presAssocID="{1C91982F-2462-4CBF-8DA3-30367CC71B7D}" presName="hierChild4" presStyleCnt="0"/>
      <dgm:spPr/>
    </dgm:pt>
    <dgm:pt modelId="{22FAAF15-CB2F-4233-A963-5B9A137ED25D}" type="pres">
      <dgm:prSet presAssocID="{1C91982F-2462-4CBF-8DA3-30367CC71B7D}" presName="hierChild5" presStyleCnt="0"/>
      <dgm:spPr/>
    </dgm:pt>
    <dgm:pt modelId="{26179FD4-32A5-4C7E-ACC1-80C12B435B4B}" type="pres">
      <dgm:prSet presAssocID="{A76FD2C2-2DDC-41C4-B182-B7FF56926FFD}" presName="Name50" presStyleLbl="parChTrans1D3" presStyleIdx="1" presStyleCnt="9"/>
      <dgm:spPr/>
    </dgm:pt>
    <dgm:pt modelId="{EF207D8C-E6BE-45D8-BF28-B4FD7A706AF8}" type="pres">
      <dgm:prSet presAssocID="{F4E80EE1-3DA7-4734-8C99-313C6F53AC5B}" presName="hierRoot2" presStyleCnt="0">
        <dgm:presLayoutVars>
          <dgm:hierBranch val="init"/>
        </dgm:presLayoutVars>
      </dgm:prSet>
      <dgm:spPr/>
    </dgm:pt>
    <dgm:pt modelId="{8847CCB6-4A9C-4D54-A93A-D516D38046C5}" type="pres">
      <dgm:prSet presAssocID="{F4E80EE1-3DA7-4734-8C99-313C6F53AC5B}" presName="rootComposite" presStyleCnt="0"/>
      <dgm:spPr/>
    </dgm:pt>
    <dgm:pt modelId="{F466FE80-3C07-4F89-9FD6-09535E874B60}" type="pres">
      <dgm:prSet presAssocID="{F4E80EE1-3DA7-4734-8C99-313C6F53AC5B}" presName="rootText" presStyleLbl="node3" presStyleIdx="1" presStyleCnt="9">
        <dgm:presLayoutVars>
          <dgm:chPref val="3"/>
        </dgm:presLayoutVars>
      </dgm:prSet>
      <dgm:spPr/>
    </dgm:pt>
    <dgm:pt modelId="{2545935B-5E8B-463B-A833-C7A9CAB5EF73}" type="pres">
      <dgm:prSet presAssocID="{F4E80EE1-3DA7-4734-8C99-313C6F53AC5B}" presName="rootConnector" presStyleLbl="node3" presStyleIdx="1" presStyleCnt="9"/>
      <dgm:spPr/>
    </dgm:pt>
    <dgm:pt modelId="{F69D2120-2BD0-4096-BA2D-A1733BF7A91C}" type="pres">
      <dgm:prSet presAssocID="{F4E80EE1-3DA7-4734-8C99-313C6F53AC5B}" presName="hierChild4" presStyleCnt="0"/>
      <dgm:spPr/>
    </dgm:pt>
    <dgm:pt modelId="{2FF3E349-1B10-46EF-B0A6-4A43BAD80265}" type="pres">
      <dgm:prSet presAssocID="{F4E80EE1-3DA7-4734-8C99-313C6F53AC5B}" presName="hierChild5" presStyleCnt="0"/>
      <dgm:spPr/>
    </dgm:pt>
    <dgm:pt modelId="{64507064-EA30-4850-8216-3AA5E68717FE}" type="pres">
      <dgm:prSet presAssocID="{B9B8547D-F806-457D-A248-297B78103A67}" presName="hierChild5" presStyleCnt="0"/>
      <dgm:spPr/>
    </dgm:pt>
    <dgm:pt modelId="{38EE43D7-03EF-480F-88B5-DB864F643868}" type="pres">
      <dgm:prSet presAssocID="{F9F9C70C-F964-4830-A893-2BD43B3A8BB0}" presName="Name37" presStyleLbl="parChTrans1D2" presStyleIdx="1" presStyleCnt="6"/>
      <dgm:spPr/>
    </dgm:pt>
    <dgm:pt modelId="{EAE768F7-4B1A-4B4B-83B5-47E55E4FF2C5}" type="pres">
      <dgm:prSet presAssocID="{7E6FB043-8893-468E-A1C4-B4FA31A00AFB}" presName="hierRoot2" presStyleCnt="0">
        <dgm:presLayoutVars>
          <dgm:hierBranch val="init"/>
        </dgm:presLayoutVars>
      </dgm:prSet>
      <dgm:spPr/>
    </dgm:pt>
    <dgm:pt modelId="{232CF78B-0739-46FC-8886-8FCDEEA54C34}" type="pres">
      <dgm:prSet presAssocID="{7E6FB043-8893-468E-A1C4-B4FA31A00AFB}" presName="rootComposite" presStyleCnt="0"/>
      <dgm:spPr/>
    </dgm:pt>
    <dgm:pt modelId="{A6F3EC6B-F1FD-44FF-8A23-D04A2453C598}" type="pres">
      <dgm:prSet presAssocID="{7E6FB043-8893-468E-A1C4-B4FA31A00AFB}" presName="rootText" presStyleLbl="node2" presStyleIdx="1" presStyleCnt="5">
        <dgm:presLayoutVars>
          <dgm:chPref val="3"/>
        </dgm:presLayoutVars>
      </dgm:prSet>
      <dgm:spPr/>
    </dgm:pt>
    <dgm:pt modelId="{8D0290F6-9581-42CD-B62B-41A60DC0B6A4}" type="pres">
      <dgm:prSet presAssocID="{7E6FB043-8893-468E-A1C4-B4FA31A00AFB}" presName="rootConnector" presStyleLbl="node2" presStyleIdx="1" presStyleCnt="5"/>
      <dgm:spPr/>
    </dgm:pt>
    <dgm:pt modelId="{5B473254-5274-4833-A115-EAFB3CC4E983}" type="pres">
      <dgm:prSet presAssocID="{7E6FB043-8893-468E-A1C4-B4FA31A00AFB}" presName="hierChild4" presStyleCnt="0"/>
      <dgm:spPr/>
    </dgm:pt>
    <dgm:pt modelId="{F915A3FA-D99A-4B16-995F-A86C5D0C2E84}" type="pres">
      <dgm:prSet presAssocID="{34549F30-7ED7-4915-95CC-5466469ABB19}" presName="Name37" presStyleLbl="parChTrans1D3" presStyleIdx="2" presStyleCnt="9"/>
      <dgm:spPr/>
    </dgm:pt>
    <dgm:pt modelId="{D7418CB9-F27A-4D7C-A148-61EE9BBFCD9F}" type="pres">
      <dgm:prSet presAssocID="{91E6DFA9-3CB7-409F-8353-0774650556A2}" presName="hierRoot2" presStyleCnt="0">
        <dgm:presLayoutVars>
          <dgm:hierBranch val="init"/>
        </dgm:presLayoutVars>
      </dgm:prSet>
      <dgm:spPr/>
    </dgm:pt>
    <dgm:pt modelId="{B8AA3374-9686-4B1B-8832-5AE5AFBAFC53}" type="pres">
      <dgm:prSet presAssocID="{91E6DFA9-3CB7-409F-8353-0774650556A2}" presName="rootComposite" presStyleCnt="0"/>
      <dgm:spPr/>
    </dgm:pt>
    <dgm:pt modelId="{23FA6375-C943-43EC-8EB9-92FD10BB1C41}" type="pres">
      <dgm:prSet presAssocID="{91E6DFA9-3CB7-409F-8353-0774650556A2}" presName="rootText" presStyleLbl="node3" presStyleIdx="2" presStyleCnt="9">
        <dgm:presLayoutVars>
          <dgm:chPref val="3"/>
        </dgm:presLayoutVars>
      </dgm:prSet>
      <dgm:spPr/>
    </dgm:pt>
    <dgm:pt modelId="{6333ACD6-A994-4186-A782-15192FD17A81}" type="pres">
      <dgm:prSet presAssocID="{91E6DFA9-3CB7-409F-8353-0774650556A2}" presName="rootConnector" presStyleLbl="node3" presStyleIdx="2" presStyleCnt="9"/>
      <dgm:spPr/>
    </dgm:pt>
    <dgm:pt modelId="{71F30F99-3672-4811-BB21-D348F38B518F}" type="pres">
      <dgm:prSet presAssocID="{91E6DFA9-3CB7-409F-8353-0774650556A2}" presName="hierChild4" presStyleCnt="0"/>
      <dgm:spPr/>
    </dgm:pt>
    <dgm:pt modelId="{7A3C2E76-85B4-47F2-9741-C060E9408F4C}" type="pres">
      <dgm:prSet presAssocID="{91E6DFA9-3CB7-409F-8353-0774650556A2}" presName="hierChild5" presStyleCnt="0"/>
      <dgm:spPr/>
    </dgm:pt>
    <dgm:pt modelId="{33846D7B-EBDC-4CB6-B454-5D86EEAFC1DA}" type="pres">
      <dgm:prSet presAssocID="{6D051CF0-EFCA-47C0-AD6C-800A33550791}" presName="Name37" presStyleLbl="parChTrans1D3" presStyleIdx="3" presStyleCnt="9"/>
      <dgm:spPr/>
    </dgm:pt>
    <dgm:pt modelId="{FEA9AF02-AF49-46A9-9C77-4FBC27115318}" type="pres">
      <dgm:prSet presAssocID="{78F5B021-89FC-4049-A328-243794FC1905}" presName="hierRoot2" presStyleCnt="0">
        <dgm:presLayoutVars>
          <dgm:hierBranch val="init"/>
        </dgm:presLayoutVars>
      </dgm:prSet>
      <dgm:spPr/>
    </dgm:pt>
    <dgm:pt modelId="{8BF00A27-9F17-401D-B070-5CBE95E3E9B2}" type="pres">
      <dgm:prSet presAssocID="{78F5B021-89FC-4049-A328-243794FC1905}" presName="rootComposite" presStyleCnt="0"/>
      <dgm:spPr/>
    </dgm:pt>
    <dgm:pt modelId="{C423B04A-C689-48F7-A8F7-8DF00CEBED6B}" type="pres">
      <dgm:prSet presAssocID="{78F5B021-89FC-4049-A328-243794FC1905}" presName="rootText" presStyleLbl="node3" presStyleIdx="3" presStyleCnt="9" custScaleY="160416">
        <dgm:presLayoutVars>
          <dgm:chPref val="3"/>
        </dgm:presLayoutVars>
      </dgm:prSet>
      <dgm:spPr/>
    </dgm:pt>
    <dgm:pt modelId="{78CC4EC9-ECF1-4306-A762-D78D4B3941AB}" type="pres">
      <dgm:prSet presAssocID="{78F5B021-89FC-4049-A328-243794FC1905}" presName="rootConnector" presStyleLbl="node3" presStyleIdx="3" presStyleCnt="9"/>
      <dgm:spPr/>
    </dgm:pt>
    <dgm:pt modelId="{A0C7CBD6-C8B1-45CD-A188-95014649E307}" type="pres">
      <dgm:prSet presAssocID="{78F5B021-89FC-4049-A328-243794FC1905}" presName="hierChild4" presStyleCnt="0"/>
      <dgm:spPr/>
    </dgm:pt>
    <dgm:pt modelId="{927912F1-2F5F-41BB-A1FE-9656060381F7}" type="pres">
      <dgm:prSet presAssocID="{78F5B021-89FC-4049-A328-243794FC1905}" presName="hierChild5" presStyleCnt="0"/>
      <dgm:spPr/>
    </dgm:pt>
    <dgm:pt modelId="{14183773-D1DD-42D0-9290-5203FC864F87}" type="pres">
      <dgm:prSet presAssocID="{7E6FB043-8893-468E-A1C4-B4FA31A00AFB}" presName="hierChild5" presStyleCnt="0"/>
      <dgm:spPr/>
    </dgm:pt>
    <dgm:pt modelId="{83861525-95B2-47A6-92C7-D4AC47D4AA8C}" type="pres">
      <dgm:prSet presAssocID="{4DB2E261-0131-4393-96D8-C4C4822D8E43}" presName="Name37" presStyleLbl="parChTrans1D2" presStyleIdx="2" presStyleCnt="6"/>
      <dgm:spPr/>
    </dgm:pt>
    <dgm:pt modelId="{3131AA3E-2454-4882-950F-62BEF8F7047B}" type="pres">
      <dgm:prSet presAssocID="{EFC1AFD4-C191-4EEE-8138-C38327BB1A29}" presName="hierRoot2" presStyleCnt="0">
        <dgm:presLayoutVars>
          <dgm:hierBranch val="init"/>
        </dgm:presLayoutVars>
      </dgm:prSet>
      <dgm:spPr/>
    </dgm:pt>
    <dgm:pt modelId="{5FB8ECBC-3676-48A5-A364-FF449BABFE35}" type="pres">
      <dgm:prSet presAssocID="{EFC1AFD4-C191-4EEE-8138-C38327BB1A29}" presName="rootComposite" presStyleCnt="0"/>
      <dgm:spPr/>
    </dgm:pt>
    <dgm:pt modelId="{C408E439-3564-4DAF-A26F-09750749FF03}" type="pres">
      <dgm:prSet presAssocID="{EFC1AFD4-C191-4EEE-8138-C38327BB1A29}" presName="rootText" presStyleLbl="node2" presStyleIdx="2" presStyleCnt="5">
        <dgm:presLayoutVars>
          <dgm:chPref val="3"/>
        </dgm:presLayoutVars>
      </dgm:prSet>
      <dgm:spPr/>
    </dgm:pt>
    <dgm:pt modelId="{DEA9536D-E321-41B7-8371-7D0549656877}" type="pres">
      <dgm:prSet presAssocID="{EFC1AFD4-C191-4EEE-8138-C38327BB1A29}" presName="rootConnector" presStyleLbl="node2" presStyleIdx="2" presStyleCnt="5"/>
      <dgm:spPr/>
    </dgm:pt>
    <dgm:pt modelId="{F6400AF1-EC3B-4809-B570-A0FE8B713F50}" type="pres">
      <dgm:prSet presAssocID="{EFC1AFD4-C191-4EEE-8138-C38327BB1A29}" presName="hierChild4" presStyleCnt="0"/>
      <dgm:spPr/>
    </dgm:pt>
    <dgm:pt modelId="{88A060E3-FEAB-46A6-B247-8154DC3588B2}" type="pres">
      <dgm:prSet presAssocID="{197412A4-CA7C-4B2C-81D5-5EFB489E74D9}" presName="Name37" presStyleLbl="parChTrans1D3" presStyleIdx="4" presStyleCnt="9"/>
      <dgm:spPr/>
    </dgm:pt>
    <dgm:pt modelId="{5E2AF493-8E12-460E-9D1E-6FFC46866943}" type="pres">
      <dgm:prSet presAssocID="{62473927-EF9C-4585-B635-09EA635C97FB}" presName="hierRoot2" presStyleCnt="0">
        <dgm:presLayoutVars>
          <dgm:hierBranch val="init"/>
        </dgm:presLayoutVars>
      </dgm:prSet>
      <dgm:spPr/>
    </dgm:pt>
    <dgm:pt modelId="{87051C8F-19AA-4AA9-AD1D-C6FDDD228AAE}" type="pres">
      <dgm:prSet presAssocID="{62473927-EF9C-4585-B635-09EA635C97FB}" presName="rootComposite" presStyleCnt="0"/>
      <dgm:spPr/>
    </dgm:pt>
    <dgm:pt modelId="{2D3FF6A5-AE37-4364-B195-0E3E70A7B4D5}" type="pres">
      <dgm:prSet presAssocID="{62473927-EF9C-4585-B635-09EA635C97FB}" presName="rootText" presStyleLbl="node3" presStyleIdx="4" presStyleCnt="9">
        <dgm:presLayoutVars>
          <dgm:chPref val="3"/>
        </dgm:presLayoutVars>
      </dgm:prSet>
      <dgm:spPr/>
    </dgm:pt>
    <dgm:pt modelId="{3C9973EA-1714-4A82-A2DD-A03B4980446B}" type="pres">
      <dgm:prSet presAssocID="{62473927-EF9C-4585-B635-09EA635C97FB}" presName="rootConnector" presStyleLbl="node3" presStyleIdx="4" presStyleCnt="9"/>
      <dgm:spPr/>
    </dgm:pt>
    <dgm:pt modelId="{02C018A2-C59A-4582-BD55-1548EB6A642D}" type="pres">
      <dgm:prSet presAssocID="{62473927-EF9C-4585-B635-09EA635C97FB}" presName="hierChild4" presStyleCnt="0"/>
      <dgm:spPr/>
    </dgm:pt>
    <dgm:pt modelId="{821F8CC1-960A-4DAC-8032-5D87A156AD82}" type="pres">
      <dgm:prSet presAssocID="{62473927-EF9C-4585-B635-09EA635C97FB}" presName="hierChild5" presStyleCnt="0"/>
      <dgm:spPr/>
    </dgm:pt>
    <dgm:pt modelId="{0DEE37BF-1CC5-4B5F-BCC6-BDEAD0A10B8F}" type="pres">
      <dgm:prSet presAssocID="{721BD36E-45EA-4198-8E0D-6AABE405C28F}" presName="Name37" presStyleLbl="parChTrans1D3" presStyleIdx="5" presStyleCnt="9"/>
      <dgm:spPr/>
    </dgm:pt>
    <dgm:pt modelId="{20CF405B-EB0A-44A5-BF04-8B2107308A81}" type="pres">
      <dgm:prSet presAssocID="{28987D8E-6479-49AA-A3F2-F483FDE0CAA8}" presName="hierRoot2" presStyleCnt="0">
        <dgm:presLayoutVars>
          <dgm:hierBranch val="init"/>
        </dgm:presLayoutVars>
      </dgm:prSet>
      <dgm:spPr/>
    </dgm:pt>
    <dgm:pt modelId="{7B490D6C-6906-40E1-9B51-99D46E077190}" type="pres">
      <dgm:prSet presAssocID="{28987D8E-6479-49AA-A3F2-F483FDE0CAA8}" presName="rootComposite" presStyleCnt="0"/>
      <dgm:spPr/>
    </dgm:pt>
    <dgm:pt modelId="{6E593E21-945B-4873-A75C-A4F9712D01A1}" type="pres">
      <dgm:prSet presAssocID="{28987D8E-6479-49AA-A3F2-F483FDE0CAA8}" presName="rootText" presStyleLbl="node3" presStyleIdx="5" presStyleCnt="9">
        <dgm:presLayoutVars>
          <dgm:chPref val="3"/>
        </dgm:presLayoutVars>
      </dgm:prSet>
      <dgm:spPr/>
    </dgm:pt>
    <dgm:pt modelId="{9D179B98-30E7-4863-A242-CB7F51BA5DDE}" type="pres">
      <dgm:prSet presAssocID="{28987D8E-6479-49AA-A3F2-F483FDE0CAA8}" presName="rootConnector" presStyleLbl="node3" presStyleIdx="5" presStyleCnt="9"/>
      <dgm:spPr/>
    </dgm:pt>
    <dgm:pt modelId="{EF021A2E-EEC1-458C-B6A6-82CE4587D23B}" type="pres">
      <dgm:prSet presAssocID="{28987D8E-6479-49AA-A3F2-F483FDE0CAA8}" presName="hierChild4" presStyleCnt="0"/>
      <dgm:spPr/>
    </dgm:pt>
    <dgm:pt modelId="{A8285687-1170-4869-8115-D931DEB5A2D9}" type="pres">
      <dgm:prSet presAssocID="{28987D8E-6479-49AA-A3F2-F483FDE0CAA8}" presName="hierChild5" presStyleCnt="0"/>
      <dgm:spPr/>
    </dgm:pt>
    <dgm:pt modelId="{754D464D-CEED-4455-9852-1903E8BFD362}" type="pres">
      <dgm:prSet presAssocID="{1CDB1D7F-09E3-4CA8-B50E-D16EFF796BB5}" presName="Name37" presStyleLbl="parChTrans1D3" presStyleIdx="6" presStyleCnt="9"/>
      <dgm:spPr/>
    </dgm:pt>
    <dgm:pt modelId="{2CC32ACF-6938-40D2-9DE9-403F7D846761}" type="pres">
      <dgm:prSet presAssocID="{3655F565-B158-413B-B8CD-13C918CDCE36}" presName="hierRoot2" presStyleCnt="0">
        <dgm:presLayoutVars>
          <dgm:hierBranch val="init"/>
        </dgm:presLayoutVars>
      </dgm:prSet>
      <dgm:spPr/>
    </dgm:pt>
    <dgm:pt modelId="{C80FF1E6-F141-449F-93FF-75590BD1E022}" type="pres">
      <dgm:prSet presAssocID="{3655F565-B158-413B-B8CD-13C918CDCE36}" presName="rootComposite" presStyleCnt="0"/>
      <dgm:spPr/>
    </dgm:pt>
    <dgm:pt modelId="{7D58DD37-B2BB-461E-86D7-93218C724B2F}" type="pres">
      <dgm:prSet presAssocID="{3655F565-B158-413B-B8CD-13C918CDCE36}" presName="rootText" presStyleLbl="node3" presStyleIdx="6" presStyleCnt="9">
        <dgm:presLayoutVars>
          <dgm:chPref val="3"/>
        </dgm:presLayoutVars>
      </dgm:prSet>
      <dgm:spPr/>
    </dgm:pt>
    <dgm:pt modelId="{532606E6-AAFE-414F-B73A-A5347D8D9F4F}" type="pres">
      <dgm:prSet presAssocID="{3655F565-B158-413B-B8CD-13C918CDCE36}" presName="rootConnector" presStyleLbl="node3" presStyleIdx="6" presStyleCnt="9"/>
      <dgm:spPr/>
    </dgm:pt>
    <dgm:pt modelId="{EA4C8997-EC7B-45C5-B473-72F4A7B96FA8}" type="pres">
      <dgm:prSet presAssocID="{3655F565-B158-413B-B8CD-13C918CDCE36}" presName="hierChild4" presStyleCnt="0"/>
      <dgm:spPr/>
    </dgm:pt>
    <dgm:pt modelId="{B3B789C7-2627-4BE5-8EEB-DEB915C354F4}" type="pres">
      <dgm:prSet presAssocID="{3655F565-B158-413B-B8CD-13C918CDCE36}" presName="hierChild5" presStyleCnt="0"/>
      <dgm:spPr/>
    </dgm:pt>
    <dgm:pt modelId="{A969024C-DC43-4AD2-9A8B-F514E4DF6B81}" type="pres">
      <dgm:prSet presAssocID="{EFC1AFD4-C191-4EEE-8138-C38327BB1A29}" presName="hierChild5" presStyleCnt="0"/>
      <dgm:spPr/>
    </dgm:pt>
    <dgm:pt modelId="{F6800A3D-FA93-421F-A1CA-96F7D7D378EC}" type="pres">
      <dgm:prSet presAssocID="{8F7895C7-BD7A-4067-BB0D-8C1E525B9779}" presName="Name37" presStyleLbl="parChTrans1D2" presStyleIdx="3" presStyleCnt="6"/>
      <dgm:spPr/>
    </dgm:pt>
    <dgm:pt modelId="{402FCA07-B76E-42B9-B05D-71E8359F6D1E}" type="pres">
      <dgm:prSet presAssocID="{F93667FD-9DC3-4170-859C-205911A09377}" presName="hierRoot2" presStyleCnt="0">
        <dgm:presLayoutVars>
          <dgm:hierBranch val="init"/>
        </dgm:presLayoutVars>
      </dgm:prSet>
      <dgm:spPr/>
    </dgm:pt>
    <dgm:pt modelId="{4E3371B6-55B3-4F5F-AC72-968FD877463D}" type="pres">
      <dgm:prSet presAssocID="{F93667FD-9DC3-4170-859C-205911A09377}" presName="rootComposite" presStyleCnt="0"/>
      <dgm:spPr/>
    </dgm:pt>
    <dgm:pt modelId="{9A3405F1-40AF-4BA4-AB05-B53BA6549C87}" type="pres">
      <dgm:prSet presAssocID="{F93667FD-9DC3-4170-859C-205911A09377}" presName="rootText" presStyleLbl="node2" presStyleIdx="3" presStyleCnt="5">
        <dgm:presLayoutVars>
          <dgm:chPref val="3"/>
        </dgm:presLayoutVars>
      </dgm:prSet>
      <dgm:spPr/>
    </dgm:pt>
    <dgm:pt modelId="{0877019C-CF50-4951-AA83-60A53F69D1F7}" type="pres">
      <dgm:prSet presAssocID="{F93667FD-9DC3-4170-859C-205911A09377}" presName="rootConnector" presStyleLbl="node2" presStyleIdx="3" presStyleCnt="5"/>
      <dgm:spPr/>
    </dgm:pt>
    <dgm:pt modelId="{16F05B9B-B8ED-4A6C-B0F1-704D51EA1A28}" type="pres">
      <dgm:prSet presAssocID="{F93667FD-9DC3-4170-859C-205911A09377}" presName="hierChild4" presStyleCnt="0"/>
      <dgm:spPr/>
    </dgm:pt>
    <dgm:pt modelId="{C7CDE7D0-48D4-4D86-9F70-ED3E6B93B905}" type="pres">
      <dgm:prSet presAssocID="{F93667FD-9DC3-4170-859C-205911A09377}" presName="hierChild5" presStyleCnt="0"/>
      <dgm:spPr/>
    </dgm:pt>
    <dgm:pt modelId="{2ED6C11E-9940-472C-AD21-6A3E032B88CC}" type="pres">
      <dgm:prSet presAssocID="{ADF3F1F7-6897-4CBC-A5AE-2FEE463600F6}" presName="Name37" presStyleLbl="parChTrans1D2" presStyleIdx="4" presStyleCnt="6"/>
      <dgm:spPr/>
    </dgm:pt>
    <dgm:pt modelId="{73C479F7-727E-48EC-9243-671FA30B7629}" type="pres">
      <dgm:prSet presAssocID="{77C66DF5-016B-4EB9-9105-C94C9A0B9231}" presName="hierRoot2" presStyleCnt="0">
        <dgm:presLayoutVars>
          <dgm:hierBranch val="init"/>
        </dgm:presLayoutVars>
      </dgm:prSet>
      <dgm:spPr/>
    </dgm:pt>
    <dgm:pt modelId="{F81E7BCF-AD6F-406D-80DC-1EE0C7A9F42F}" type="pres">
      <dgm:prSet presAssocID="{77C66DF5-016B-4EB9-9105-C94C9A0B9231}" presName="rootComposite" presStyleCnt="0"/>
      <dgm:spPr/>
    </dgm:pt>
    <dgm:pt modelId="{12BCA4F6-8671-4125-88B0-E1DBE8BFDFE8}" type="pres">
      <dgm:prSet presAssocID="{77C66DF5-016B-4EB9-9105-C94C9A0B9231}" presName="rootText" presStyleLbl="node2" presStyleIdx="4" presStyleCnt="5">
        <dgm:presLayoutVars>
          <dgm:chPref val="3"/>
        </dgm:presLayoutVars>
      </dgm:prSet>
      <dgm:spPr/>
    </dgm:pt>
    <dgm:pt modelId="{6884A5C2-2B44-4CFC-81DD-E675B308F1A4}" type="pres">
      <dgm:prSet presAssocID="{77C66DF5-016B-4EB9-9105-C94C9A0B9231}" presName="rootConnector" presStyleLbl="node2" presStyleIdx="4" presStyleCnt="5"/>
      <dgm:spPr/>
    </dgm:pt>
    <dgm:pt modelId="{026160B4-FD60-44AC-B68A-50085A7CDF6A}" type="pres">
      <dgm:prSet presAssocID="{77C66DF5-016B-4EB9-9105-C94C9A0B9231}" presName="hierChild4" presStyleCnt="0"/>
      <dgm:spPr/>
    </dgm:pt>
    <dgm:pt modelId="{904B13FA-AFB8-4BB1-9D76-CE4D9D2BF1DD}" type="pres">
      <dgm:prSet presAssocID="{79CD437C-ED14-48CA-90F5-085D3F2BC742}" presName="Name37" presStyleLbl="parChTrans1D3" presStyleIdx="7" presStyleCnt="9"/>
      <dgm:spPr/>
    </dgm:pt>
    <dgm:pt modelId="{F0FF0E7B-9972-4011-B2FD-670DC0FC5744}" type="pres">
      <dgm:prSet presAssocID="{521FC04E-9196-474C-A5C8-61E51712DDDB}" presName="hierRoot2" presStyleCnt="0">
        <dgm:presLayoutVars>
          <dgm:hierBranch val="init"/>
        </dgm:presLayoutVars>
      </dgm:prSet>
      <dgm:spPr/>
    </dgm:pt>
    <dgm:pt modelId="{0FBC87EE-6C85-4101-B347-19715F5D12D7}" type="pres">
      <dgm:prSet presAssocID="{521FC04E-9196-474C-A5C8-61E51712DDDB}" presName="rootComposite" presStyleCnt="0"/>
      <dgm:spPr/>
    </dgm:pt>
    <dgm:pt modelId="{97ABEC75-5AFE-4DBF-A5EC-E551A6F00168}" type="pres">
      <dgm:prSet presAssocID="{521FC04E-9196-474C-A5C8-61E51712DDDB}" presName="rootText" presStyleLbl="node3" presStyleIdx="7" presStyleCnt="9">
        <dgm:presLayoutVars>
          <dgm:chPref val="3"/>
        </dgm:presLayoutVars>
      </dgm:prSet>
      <dgm:spPr/>
    </dgm:pt>
    <dgm:pt modelId="{D5A4A96F-49A8-4C0B-BE89-8D7368D879B2}" type="pres">
      <dgm:prSet presAssocID="{521FC04E-9196-474C-A5C8-61E51712DDDB}" presName="rootConnector" presStyleLbl="node3" presStyleIdx="7" presStyleCnt="9"/>
      <dgm:spPr/>
    </dgm:pt>
    <dgm:pt modelId="{91646473-D1C8-4A61-A8ED-6C4543FBB62C}" type="pres">
      <dgm:prSet presAssocID="{521FC04E-9196-474C-A5C8-61E51712DDDB}" presName="hierChild4" presStyleCnt="0"/>
      <dgm:spPr/>
    </dgm:pt>
    <dgm:pt modelId="{A8331179-A5CF-4D3E-BF2D-0BD6B57830AC}" type="pres">
      <dgm:prSet presAssocID="{521FC04E-9196-474C-A5C8-61E51712DDDB}" presName="hierChild5" presStyleCnt="0"/>
      <dgm:spPr/>
    </dgm:pt>
    <dgm:pt modelId="{4A9294F8-32FB-4020-B14D-5188A445A6D8}" type="pres">
      <dgm:prSet presAssocID="{77C66DF5-016B-4EB9-9105-C94C9A0B9231}" presName="hierChild5" presStyleCnt="0"/>
      <dgm:spPr/>
    </dgm:pt>
    <dgm:pt modelId="{AFD0E109-E9DB-4F33-B8D4-12063D74D080}" type="pres">
      <dgm:prSet presAssocID="{1B90B0AE-A5FC-4865-8B53-85CD2495F547}" presName="hierChild3" presStyleCnt="0"/>
      <dgm:spPr/>
    </dgm:pt>
    <dgm:pt modelId="{E912F09B-2676-452A-8530-9CC503F9216F}" type="pres">
      <dgm:prSet presAssocID="{A6FBAB14-EA17-4E44-B1AB-48F10D7EF248}" presName="Name111" presStyleLbl="parChTrans1D2" presStyleIdx="5" presStyleCnt="6"/>
      <dgm:spPr/>
    </dgm:pt>
    <dgm:pt modelId="{8C66E711-0DCE-4FF4-9B54-DEB5A0BCBD8F}" type="pres">
      <dgm:prSet presAssocID="{E37541C9-C838-4749-9A2D-4471782AF987}" presName="hierRoot3" presStyleCnt="0">
        <dgm:presLayoutVars>
          <dgm:hierBranch val="init"/>
        </dgm:presLayoutVars>
      </dgm:prSet>
      <dgm:spPr/>
    </dgm:pt>
    <dgm:pt modelId="{99A3D23D-9A43-42E6-85B6-203E02CB61D3}" type="pres">
      <dgm:prSet presAssocID="{E37541C9-C838-4749-9A2D-4471782AF987}" presName="rootComposite3" presStyleCnt="0"/>
      <dgm:spPr/>
    </dgm:pt>
    <dgm:pt modelId="{7C9E518C-F48E-4E6B-A39B-DC66103AFC34}" type="pres">
      <dgm:prSet presAssocID="{E37541C9-C838-4749-9A2D-4471782AF987}" presName="rootText3" presStyleLbl="asst1" presStyleIdx="0" presStyleCnt="1">
        <dgm:presLayoutVars>
          <dgm:chPref val="3"/>
        </dgm:presLayoutVars>
      </dgm:prSet>
      <dgm:spPr/>
    </dgm:pt>
    <dgm:pt modelId="{D828711C-31CB-4CB4-A0C6-C8023EDD4289}" type="pres">
      <dgm:prSet presAssocID="{E37541C9-C838-4749-9A2D-4471782AF987}" presName="rootConnector3" presStyleLbl="asst1" presStyleIdx="0" presStyleCnt="1"/>
      <dgm:spPr/>
    </dgm:pt>
    <dgm:pt modelId="{815B60B5-E851-4FBC-81D7-12C494EE8EDF}" type="pres">
      <dgm:prSet presAssocID="{E37541C9-C838-4749-9A2D-4471782AF987}" presName="hierChild6" presStyleCnt="0"/>
      <dgm:spPr/>
    </dgm:pt>
    <dgm:pt modelId="{2CA3A1AA-1E5C-49E1-973B-DCFA12FF66F4}" type="pres">
      <dgm:prSet presAssocID="{993C3452-76F3-4637-B0B1-986DDA0250F5}" presName="Name37" presStyleLbl="parChTrans1D3" presStyleIdx="8" presStyleCnt="9"/>
      <dgm:spPr/>
    </dgm:pt>
    <dgm:pt modelId="{E9A10CA7-11F4-481F-AE5F-EFD4F6E9B366}" type="pres">
      <dgm:prSet presAssocID="{99D67498-31DF-4482-8E4B-EC3343C894E6}" presName="hierRoot2" presStyleCnt="0">
        <dgm:presLayoutVars>
          <dgm:hierBranch val="init"/>
        </dgm:presLayoutVars>
      </dgm:prSet>
      <dgm:spPr/>
    </dgm:pt>
    <dgm:pt modelId="{98DC2BC3-DBA2-4E7D-9949-DB01744A29D2}" type="pres">
      <dgm:prSet presAssocID="{99D67498-31DF-4482-8E4B-EC3343C894E6}" presName="rootComposite" presStyleCnt="0"/>
      <dgm:spPr/>
    </dgm:pt>
    <dgm:pt modelId="{314BE94C-7EF4-408F-8B23-412277F5A48F}" type="pres">
      <dgm:prSet presAssocID="{99D67498-31DF-4482-8E4B-EC3343C894E6}" presName="rootText" presStyleLbl="node3" presStyleIdx="8" presStyleCnt="9">
        <dgm:presLayoutVars>
          <dgm:chPref val="3"/>
        </dgm:presLayoutVars>
      </dgm:prSet>
      <dgm:spPr/>
    </dgm:pt>
    <dgm:pt modelId="{7F42A9C0-310C-44F5-8165-857BEE5B2F88}" type="pres">
      <dgm:prSet presAssocID="{99D67498-31DF-4482-8E4B-EC3343C894E6}" presName="rootConnector" presStyleLbl="node3" presStyleIdx="8" presStyleCnt="9"/>
      <dgm:spPr/>
    </dgm:pt>
    <dgm:pt modelId="{179B7B8A-06CF-44D5-909B-5394CE00A4E0}" type="pres">
      <dgm:prSet presAssocID="{99D67498-31DF-4482-8E4B-EC3343C894E6}" presName="hierChild4" presStyleCnt="0"/>
      <dgm:spPr/>
    </dgm:pt>
    <dgm:pt modelId="{658AC976-5270-44DB-ACD8-9749CF4EE3FA}" type="pres">
      <dgm:prSet presAssocID="{99D67498-31DF-4482-8E4B-EC3343C894E6}" presName="hierChild5" presStyleCnt="0"/>
      <dgm:spPr/>
    </dgm:pt>
    <dgm:pt modelId="{217A6F67-56CD-4A4F-8CDD-2651F3C2B26C}" type="pres">
      <dgm:prSet presAssocID="{E37541C9-C838-4749-9A2D-4471782AF987}" presName="hierChild7" presStyleCnt="0"/>
      <dgm:spPr/>
    </dgm:pt>
  </dgm:ptLst>
  <dgm:cxnLst>
    <dgm:cxn modelId="{BDFDFC02-F5E4-4084-A1A6-A4CA57D76BFF}" type="presOf" srcId="{91E6DFA9-3CB7-409F-8353-0774650556A2}" destId="{6333ACD6-A994-4186-A782-15192FD17A81}" srcOrd="1" destOrd="0" presId="urn:microsoft.com/office/officeart/2005/8/layout/orgChart1"/>
    <dgm:cxn modelId="{C2FEA705-C0F3-49BF-A02D-0256D5E3080A}" type="presOf" srcId="{78F5B021-89FC-4049-A328-243794FC1905}" destId="{78CC4EC9-ECF1-4306-A762-D78D4B3941AB}" srcOrd="1" destOrd="0" presId="urn:microsoft.com/office/officeart/2005/8/layout/orgChart1"/>
    <dgm:cxn modelId="{C5D00D0A-24C0-4F41-89FD-1E0E5CB6141C}" type="presOf" srcId="{62473927-EF9C-4585-B635-09EA635C97FB}" destId="{3C9973EA-1714-4A82-A2DD-A03B4980446B}" srcOrd="1" destOrd="0" presId="urn:microsoft.com/office/officeart/2005/8/layout/orgChart1"/>
    <dgm:cxn modelId="{CA2C1A0E-94D6-4E4B-8A5F-B85A5DCE019C}" type="presOf" srcId="{4DB2E261-0131-4393-96D8-C4C4822D8E43}" destId="{83861525-95B2-47A6-92C7-D4AC47D4AA8C}" srcOrd="0" destOrd="0" presId="urn:microsoft.com/office/officeart/2005/8/layout/orgChart1"/>
    <dgm:cxn modelId="{AB519C0F-68D1-4677-A4E5-199D8860D618}" type="presOf" srcId="{EFC1AFD4-C191-4EEE-8138-C38327BB1A29}" destId="{C408E439-3564-4DAF-A26F-09750749FF03}" srcOrd="0" destOrd="0" presId="urn:microsoft.com/office/officeart/2005/8/layout/orgChart1"/>
    <dgm:cxn modelId="{43BA4014-107D-4EA7-8A2F-BF83D0AC712B}" type="presOf" srcId="{F9F9C70C-F964-4830-A893-2BD43B3A8BB0}" destId="{38EE43D7-03EF-480F-88B5-DB864F643868}" srcOrd="0" destOrd="0" presId="urn:microsoft.com/office/officeart/2005/8/layout/orgChart1"/>
    <dgm:cxn modelId="{B3F2291F-46D6-4262-BE2B-D58265317F15}" type="presOf" srcId="{1C91982F-2462-4CBF-8DA3-30367CC71B7D}" destId="{6558C0B4-8B06-4C3C-B7CC-6E2E2D9BE9B9}" srcOrd="1" destOrd="0" presId="urn:microsoft.com/office/officeart/2005/8/layout/orgChart1"/>
    <dgm:cxn modelId="{A7E27521-E852-4B35-AECE-87514E335CFE}" type="presOf" srcId="{28987D8E-6479-49AA-A3F2-F483FDE0CAA8}" destId="{6E593E21-945B-4873-A75C-A4F9712D01A1}" srcOrd="0" destOrd="0" presId="urn:microsoft.com/office/officeart/2005/8/layout/orgChart1"/>
    <dgm:cxn modelId="{188D5F27-FF4B-4CBE-B556-228D1DAC7431}" type="presOf" srcId="{77C66DF5-016B-4EB9-9105-C94C9A0B9231}" destId="{12BCA4F6-8671-4125-88B0-E1DBE8BFDFE8}" srcOrd="0" destOrd="0" presId="urn:microsoft.com/office/officeart/2005/8/layout/orgChart1"/>
    <dgm:cxn modelId="{70670029-5333-4990-B11A-772E113C1716}" type="presOf" srcId="{DF71D5E5-586D-404D-9C6A-78CDC337AAB1}" destId="{59D3CB5F-D6A2-45C0-BEBC-C4D1C97FABFE}" srcOrd="0" destOrd="0" presId="urn:microsoft.com/office/officeart/2005/8/layout/orgChart1"/>
    <dgm:cxn modelId="{6DE4AD2F-D033-43DA-AAFC-76CCF375B708}" type="presOf" srcId="{1B90B0AE-A5FC-4865-8B53-85CD2495F547}" destId="{E593D447-F851-4264-9065-C2A1451E0C9C}" srcOrd="0" destOrd="0" presId="urn:microsoft.com/office/officeart/2005/8/layout/orgChart1"/>
    <dgm:cxn modelId="{13C3DD2F-D277-4A52-90A5-6F54C164987A}" type="presOf" srcId="{A76FD2C2-2DDC-41C4-B182-B7FF56926FFD}" destId="{26179FD4-32A5-4C7E-ACC1-80C12B435B4B}" srcOrd="0" destOrd="0" presId="urn:microsoft.com/office/officeart/2005/8/layout/orgChart1"/>
    <dgm:cxn modelId="{EEE52134-14D3-4FD3-A23E-82CBF8D9B66E}" type="presOf" srcId="{E37541C9-C838-4749-9A2D-4471782AF987}" destId="{7C9E518C-F48E-4E6B-A39B-DC66103AFC34}" srcOrd="0" destOrd="0" presId="urn:microsoft.com/office/officeart/2005/8/layout/orgChart1"/>
    <dgm:cxn modelId="{8F2CB234-39A8-4F04-A63C-C939CBF6D60B}" srcId="{7E6FB043-8893-468E-A1C4-B4FA31A00AFB}" destId="{78F5B021-89FC-4049-A328-243794FC1905}" srcOrd="1" destOrd="0" parTransId="{6D051CF0-EFCA-47C0-AD6C-800A33550791}" sibTransId="{288A9A2A-A92A-48E7-B5E1-89DB56F8B384}"/>
    <dgm:cxn modelId="{B2B7E534-9E9B-4EE7-B6B0-43742BB534C9}" type="presOf" srcId="{521FC04E-9196-474C-A5C8-61E51712DDDB}" destId="{D5A4A96F-49A8-4C0B-BE89-8D7368D879B2}" srcOrd="1" destOrd="0" presId="urn:microsoft.com/office/officeart/2005/8/layout/orgChart1"/>
    <dgm:cxn modelId="{A2E13439-92E9-44A5-8567-50EBE796BEF8}" type="presOf" srcId="{7E6FB043-8893-468E-A1C4-B4FA31A00AFB}" destId="{8D0290F6-9581-42CD-B62B-41A60DC0B6A4}" srcOrd="1" destOrd="0" presId="urn:microsoft.com/office/officeart/2005/8/layout/orgChart1"/>
    <dgm:cxn modelId="{E34BA23A-365B-487F-8E7E-3E3A3C6DC1AF}" srcId="{1B90B0AE-A5FC-4865-8B53-85CD2495F547}" destId="{B9B8547D-F806-457D-A248-297B78103A67}" srcOrd="1" destOrd="0" parTransId="{3DF589C7-9B84-4DDD-8B53-DDBFADF78E64}" sibTransId="{B81CBD97-0393-443F-8FAD-BF6BB39633ED}"/>
    <dgm:cxn modelId="{3313073B-1610-4CBE-B45F-D3180A7C575F}" type="presOf" srcId="{EFC1AFD4-C191-4EEE-8138-C38327BB1A29}" destId="{DEA9536D-E321-41B7-8371-7D0549656877}" srcOrd="1" destOrd="0" presId="urn:microsoft.com/office/officeart/2005/8/layout/orgChart1"/>
    <dgm:cxn modelId="{9D86495B-BEBE-490D-9D8E-10CE42FC1036}" type="presOf" srcId="{ADF3F1F7-6897-4CBC-A5AE-2FEE463600F6}" destId="{2ED6C11E-9940-472C-AD21-6A3E032B88CC}" srcOrd="0" destOrd="0" presId="urn:microsoft.com/office/officeart/2005/8/layout/orgChart1"/>
    <dgm:cxn modelId="{0E48BE5F-57CF-4581-B03C-D5E544DA7470}" type="presOf" srcId="{99D67498-31DF-4482-8E4B-EC3343C894E6}" destId="{314BE94C-7EF4-408F-8B23-412277F5A48F}" srcOrd="0" destOrd="0" presId="urn:microsoft.com/office/officeart/2005/8/layout/orgChart1"/>
    <dgm:cxn modelId="{B3531D60-AA60-4099-947A-E773D87540E7}" srcId="{1B90B0AE-A5FC-4865-8B53-85CD2495F547}" destId="{F93667FD-9DC3-4170-859C-205911A09377}" srcOrd="4" destOrd="0" parTransId="{8F7895C7-BD7A-4067-BB0D-8C1E525B9779}" sibTransId="{6972640C-F303-43C7-88B4-B1297F8349A6}"/>
    <dgm:cxn modelId="{8B378841-5EFD-4268-988B-FB44AFAFF579}" srcId="{1B90B0AE-A5FC-4865-8B53-85CD2495F547}" destId="{77C66DF5-016B-4EB9-9105-C94C9A0B9231}" srcOrd="5" destOrd="0" parTransId="{ADF3F1F7-6897-4CBC-A5AE-2FEE463600F6}" sibTransId="{B8543DC6-029E-4423-A74B-7BF57A705937}"/>
    <dgm:cxn modelId="{DAF9E168-DEFF-4CC4-A97C-580697A2B411}" srcId="{1B90B0AE-A5FC-4865-8B53-85CD2495F547}" destId="{E37541C9-C838-4749-9A2D-4471782AF987}" srcOrd="0" destOrd="0" parTransId="{A6FBAB14-EA17-4E44-B1AB-48F10D7EF248}" sibTransId="{1298852C-104C-4E0A-BC54-E1E8300E5175}"/>
    <dgm:cxn modelId="{C6B0D149-0C26-4355-82CC-A0A5EA0CE752}" srcId="{77C66DF5-016B-4EB9-9105-C94C9A0B9231}" destId="{521FC04E-9196-474C-A5C8-61E51712DDDB}" srcOrd="0" destOrd="0" parTransId="{79CD437C-ED14-48CA-90F5-085D3F2BC742}" sibTransId="{9CE4D6F6-9E31-43AE-A02C-771A98896170}"/>
    <dgm:cxn modelId="{9605134A-7324-4384-B1FC-0B8CAD4229A4}" type="presOf" srcId="{F4E80EE1-3DA7-4734-8C99-313C6F53AC5B}" destId="{2545935B-5E8B-463B-A833-C7A9CAB5EF73}" srcOrd="1" destOrd="0" presId="urn:microsoft.com/office/officeart/2005/8/layout/orgChart1"/>
    <dgm:cxn modelId="{84F3926C-93EC-4A6E-8DE4-90A81250F9CE}" type="presOf" srcId="{3655F565-B158-413B-B8CD-13C918CDCE36}" destId="{532606E6-AAFE-414F-B73A-A5347D8D9F4F}" srcOrd="1" destOrd="0" presId="urn:microsoft.com/office/officeart/2005/8/layout/orgChart1"/>
    <dgm:cxn modelId="{352CEE6C-2CEE-4660-9840-BD5BF9FB162B}" type="presOf" srcId="{197412A4-CA7C-4B2C-81D5-5EFB489E74D9}" destId="{88A060E3-FEAB-46A6-B247-8154DC3588B2}" srcOrd="0" destOrd="0" presId="urn:microsoft.com/office/officeart/2005/8/layout/orgChart1"/>
    <dgm:cxn modelId="{52F8EA52-0E1C-4716-8526-16D82E383E8C}" srcId="{EFC1AFD4-C191-4EEE-8138-C38327BB1A29}" destId="{3655F565-B158-413B-B8CD-13C918CDCE36}" srcOrd="2" destOrd="0" parTransId="{1CDB1D7F-09E3-4CA8-B50E-D16EFF796BB5}" sibTransId="{1417F544-560B-4D4D-90E9-6D81688C53CE}"/>
    <dgm:cxn modelId="{66C93374-1F62-4F48-84A2-965D6DAFDE73}" type="presOf" srcId="{1B90B0AE-A5FC-4865-8B53-85CD2495F547}" destId="{D83B4C2E-98AB-4C3F-A30F-1EFA671F492D}" srcOrd="1" destOrd="0" presId="urn:microsoft.com/office/officeart/2005/8/layout/orgChart1"/>
    <dgm:cxn modelId="{6A8EFA74-B18B-41D3-B114-0D95A4F97C79}" type="presOf" srcId="{77C66DF5-016B-4EB9-9105-C94C9A0B9231}" destId="{6884A5C2-2B44-4CFC-81DD-E675B308F1A4}" srcOrd="1" destOrd="0" presId="urn:microsoft.com/office/officeart/2005/8/layout/orgChart1"/>
    <dgm:cxn modelId="{030A4459-4E26-45EA-9B26-B4018D6D998A}" type="presOf" srcId="{62473927-EF9C-4585-B635-09EA635C97FB}" destId="{2D3FF6A5-AE37-4364-B195-0E3E70A7B4D5}" srcOrd="0" destOrd="0" presId="urn:microsoft.com/office/officeart/2005/8/layout/orgChart1"/>
    <dgm:cxn modelId="{6296847B-60FD-46F5-829D-64FBEDD6C9BD}" type="presOf" srcId="{99D67498-31DF-4482-8E4B-EC3343C894E6}" destId="{7F42A9C0-310C-44F5-8165-857BEE5B2F88}" srcOrd="1" destOrd="0" presId="urn:microsoft.com/office/officeart/2005/8/layout/orgChart1"/>
    <dgm:cxn modelId="{A891D87D-0735-465A-ABA3-4CE161A5507A}" type="presOf" srcId="{28987D8E-6479-49AA-A3F2-F483FDE0CAA8}" destId="{9D179B98-30E7-4863-A242-CB7F51BA5DDE}" srcOrd="1" destOrd="0" presId="urn:microsoft.com/office/officeart/2005/8/layout/orgChart1"/>
    <dgm:cxn modelId="{533CB886-D8E6-4042-AA0D-1F9AD2EA566B}" srcId="{EFC1AFD4-C191-4EEE-8138-C38327BB1A29}" destId="{28987D8E-6479-49AA-A3F2-F483FDE0CAA8}" srcOrd="1" destOrd="0" parTransId="{721BD36E-45EA-4198-8E0D-6AABE405C28F}" sibTransId="{CCF33156-C2C1-4A76-BBAF-F47396D92712}"/>
    <dgm:cxn modelId="{C390A189-083A-4C4D-8A1B-9995DC848252}" srcId="{1B90B0AE-A5FC-4865-8B53-85CD2495F547}" destId="{EFC1AFD4-C191-4EEE-8138-C38327BB1A29}" srcOrd="3" destOrd="0" parTransId="{4DB2E261-0131-4393-96D8-C4C4822D8E43}" sibTransId="{54EE3FE3-E51A-454C-85AA-97121C7427E7}"/>
    <dgm:cxn modelId="{E957958A-F2C9-493E-98CC-411FDCCCE027}" type="presOf" srcId="{3DF589C7-9B84-4DDD-8B53-DDBFADF78E64}" destId="{74BDA713-02F9-4F46-BC8D-504086B89842}" srcOrd="0" destOrd="0" presId="urn:microsoft.com/office/officeart/2005/8/layout/orgChart1"/>
    <dgm:cxn modelId="{41DD7C8B-270B-4072-BFF4-93D3ED547AC0}" type="presOf" srcId="{521FC04E-9196-474C-A5C8-61E51712DDDB}" destId="{97ABEC75-5AFE-4DBF-A5EC-E551A6F00168}" srcOrd="0" destOrd="0" presId="urn:microsoft.com/office/officeart/2005/8/layout/orgChart1"/>
    <dgm:cxn modelId="{C2A12B90-BD6C-404B-B5D2-48083B83B574}" srcId="{DF71D5E5-586D-404D-9C6A-78CDC337AAB1}" destId="{1B90B0AE-A5FC-4865-8B53-85CD2495F547}" srcOrd="0" destOrd="0" parTransId="{9E268BA0-CD3F-4977-9EDE-73487EA67DC6}" sibTransId="{AF991A24-A75D-4ED5-83F3-8866E0649F57}"/>
    <dgm:cxn modelId="{83B4BB90-F0BC-4CC8-AC68-2784609CC1D2}" type="presOf" srcId="{79CD437C-ED14-48CA-90F5-085D3F2BC742}" destId="{904B13FA-AFB8-4BB1-9D76-CE4D9D2BF1DD}" srcOrd="0" destOrd="0" presId="urn:microsoft.com/office/officeart/2005/8/layout/orgChart1"/>
    <dgm:cxn modelId="{563A2B94-C437-42B5-AC03-EC62653B8AD2}" type="presOf" srcId="{8F7895C7-BD7A-4067-BB0D-8C1E525B9779}" destId="{F6800A3D-FA93-421F-A1CA-96F7D7D378EC}" srcOrd="0" destOrd="0" presId="urn:microsoft.com/office/officeart/2005/8/layout/orgChart1"/>
    <dgm:cxn modelId="{96905394-57B6-4689-9442-B1FF55E82966}" type="presOf" srcId="{7E6FB043-8893-468E-A1C4-B4FA31A00AFB}" destId="{A6F3EC6B-F1FD-44FF-8A23-D04A2453C598}" srcOrd="0" destOrd="0" presId="urn:microsoft.com/office/officeart/2005/8/layout/orgChart1"/>
    <dgm:cxn modelId="{0690D696-F728-468D-98FF-42708D89ECE1}" srcId="{E37541C9-C838-4749-9A2D-4471782AF987}" destId="{99D67498-31DF-4482-8E4B-EC3343C894E6}" srcOrd="0" destOrd="0" parTransId="{993C3452-76F3-4637-B0B1-986DDA0250F5}" sibTransId="{F657B3B1-8DF8-4BEB-9CC0-40325EED5DF4}"/>
    <dgm:cxn modelId="{4B38269C-0085-4B17-B290-87C7F34B517F}" srcId="{EFC1AFD4-C191-4EEE-8138-C38327BB1A29}" destId="{62473927-EF9C-4585-B635-09EA635C97FB}" srcOrd="0" destOrd="0" parTransId="{197412A4-CA7C-4B2C-81D5-5EFB489E74D9}" sibTransId="{22EF2BE3-EC05-4592-84A7-08E9B3E56325}"/>
    <dgm:cxn modelId="{0D773D9F-0462-48C0-A645-56F7DC2F3F41}" type="presOf" srcId="{B9B8547D-F806-457D-A248-297B78103A67}" destId="{8A5B7AE3-4C06-4A14-A660-A677036290D0}" srcOrd="1" destOrd="0" presId="urn:microsoft.com/office/officeart/2005/8/layout/orgChart1"/>
    <dgm:cxn modelId="{088F599F-EF4B-476C-A6CA-AB5EEAF5AB63}" type="presOf" srcId="{34549F30-7ED7-4915-95CC-5466469ABB19}" destId="{F915A3FA-D99A-4B16-995F-A86C5D0C2E84}" srcOrd="0" destOrd="0" presId="urn:microsoft.com/office/officeart/2005/8/layout/orgChart1"/>
    <dgm:cxn modelId="{3A55B5A4-084C-449B-9D75-9B778ED0441B}" type="presOf" srcId="{B9B8547D-F806-457D-A248-297B78103A67}" destId="{337D0FF2-01A0-4B58-AFE5-D5743A09C087}" srcOrd="0" destOrd="0" presId="urn:microsoft.com/office/officeart/2005/8/layout/orgChart1"/>
    <dgm:cxn modelId="{4A4D16AF-5887-4E7C-8D41-25B1BEC4783D}" type="presOf" srcId="{3655F565-B158-413B-B8CD-13C918CDCE36}" destId="{7D58DD37-B2BB-461E-86D7-93218C724B2F}" srcOrd="0" destOrd="0" presId="urn:microsoft.com/office/officeart/2005/8/layout/orgChart1"/>
    <dgm:cxn modelId="{D4AB8FB2-24DF-46C4-AE04-E7727E44A43E}" type="presOf" srcId="{F93667FD-9DC3-4170-859C-205911A09377}" destId="{9A3405F1-40AF-4BA4-AB05-B53BA6549C87}" srcOrd="0" destOrd="0" presId="urn:microsoft.com/office/officeart/2005/8/layout/orgChart1"/>
    <dgm:cxn modelId="{144988B4-7716-4041-BA29-198EB74103B0}" srcId="{7E6FB043-8893-468E-A1C4-B4FA31A00AFB}" destId="{91E6DFA9-3CB7-409F-8353-0774650556A2}" srcOrd="0" destOrd="0" parTransId="{34549F30-7ED7-4915-95CC-5466469ABB19}" sibTransId="{B3C634DB-F7AA-4993-B915-7E11015402A7}"/>
    <dgm:cxn modelId="{339CA2B9-4AF1-4F4D-90A2-C5496469944B}" type="presOf" srcId="{6D051CF0-EFCA-47C0-AD6C-800A33550791}" destId="{33846D7B-EBDC-4CB6-B454-5D86EEAFC1DA}" srcOrd="0" destOrd="0" presId="urn:microsoft.com/office/officeart/2005/8/layout/orgChart1"/>
    <dgm:cxn modelId="{5A5FBDC1-714F-489F-A209-ABA71413A98E}" type="presOf" srcId="{993C3452-76F3-4637-B0B1-986DDA0250F5}" destId="{2CA3A1AA-1E5C-49E1-973B-DCFA12FF66F4}" srcOrd="0" destOrd="0" presId="urn:microsoft.com/office/officeart/2005/8/layout/orgChart1"/>
    <dgm:cxn modelId="{7B6327C2-A368-4E57-AB74-348A4AB446F3}" type="presOf" srcId="{721BD36E-45EA-4198-8E0D-6AABE405C28F}" destId="{0DEE37BF-1CC5-4B5F-BCC6-BDEAD0A10B8F}" srcOrd="0" destOrd="0" presId="urn:microsoft.com/office/officeart/2005/8/layout/orgChart1"/>
    <dgm:cxn modelId="{10E3C4C4-68D8-442E-901B-D07F87330E4C}" type="presOf" srcId="{91E6DFA9-3CB7-409F-8353-0774650556A2}" destId="{23FA6375-C943-43EC-8EB9-92FD10BB1C41}" srcOrd="0" destOrd="0" presId="urn:microsoft.com/office/officeart/2005/8/layout/orgChart1"/>
    <dgm:cxn modelId="{A370CBCA-F468-4732-961A-893BDD6089A7}" srcId="{B9B8547D-F806-457D-A248-297B78103A67}" destId="{F4E80EE1-3DA7-4734-8C99-313C6F53AC5B}" srcOrd="1" destOrd="0" parTransId="{A76FD2C2-2DDC-41C4-B182-B7FF56926FFD}" sibTransId="{78DF61A8-AD7D-46A3-B765-18AB99916871}"/>
    <dgm:cxn modelId="{A58F1BCD-546C-4117-9672-D7744393974E}" type="presOf" srcId="{E37541C9-C838-4749-9A2D-4471782AF987}" destId="{D828711C-31CB-4CB4-A0C6-C8023EDD4289}" srcOrd="1" destOrd="0" presId="urn:microsoft.com/office/officeart/2005/8/layout/orgChart1"/>
    <dgm:cxn modelId="{A9F9EACE-D440-4D17-8834-766A5BA3595B}" type="presOf" srcId="{F4E80EE1-3DA7-4734-8C99-313C6F53AC5B}" destId="{F466FE80-3C07-4F89-9FD6-09535E874B60}" srcOrd="0" destOrd="0" presId="urn:microsoft.com/office/officeart/2005/8/layout/orgChart1"/>
    <dgm:cxn modelId="{7FE574D2-D0A5-4982-B58B-31E76AD23476}" type="presOf" srcId="{A6FBAB14-EA17-4E44-B1AB-48F10D7EF248}" destId="{E912F09B-2676-452A-8530-9CC503F9216F}" srcOrd="0" destOrd="0" presId="urn:microsoft.com/office/officeart/2005/8/layout/orgChart1"/>
    <dgm:cxn modelId="{007E86D4-8586-4FE4-9EC1-B186D6C804C5}" srcId="{1B90B0AE-A5FC-4865-8B53-85CD2495F547}" destId="{7E6FB043-8893-468E-A1C4-B4FA31A00AFB}" srcOrd="2" destOrd="0" parTransId="{F9F9C70C-F964-4830-A893-2BD43B3A8BB0}" sibTransId="{FED88C7F-6D2D-427E-8071-8FC098EBA213}"/>
    <dgm:cxn modelId="{D11866DB-BECC-4B73-995F-ECF9FBF25FAC}" type="presOf" srcId="{1CDB1D7F-09E3-4CA8-B50E-D16EFF796BB5}" destId="{754D464D-CEED-4455-9852-1903E8BFD362}" srcOrd="0" destOrd="0" presId="urn:microsoft.com/office/officeart/2005/8/layout/orgChart1"/>
    <dgm:cxn modelId="{0E89D6DB-932A-42DD-95B3-58BA9DCB830C}" type="presOf" srcId="{1C91982F-2462-4CBF-8DA3-30367CC71B7D}" destId="{3F45A393-9C2F-4798-8391-7F8BB2BD7D7B}" srcOrd="0" destOrd="0" presId="urn:microsoft.com/office/officeart/2005/8/layout/orgChart1"/>
    <dgm:cxn modelId="{43245CE1-FB29-420D-B00C-649265A09BCF}" type="presOf" srcId="{D0BC02BD-0783-4727-B479-6F27FF3CFE35}" destId="{39FEA930-D8AB-4984-80AC-A0A383E8E4BE}" srcOrd="0" destOrd="0" presId="urn:microsoft.com/office/officeart/2005/8/layout/orgChart1"/>
    <dgm:cxn modelId="{79FE81F6-CBF3-44EB-8CAE-6E09E99B62A0}" srcId="{B9B8547D-F806-457D-A248-297B78103A67}" destId="{1C91982F-2462-4CBF-8DA3-30367CC71B7D}" srcOrd="0" destOrd="0" parTransId="{D0BC02BD-0783-4727-B479-6F27FF3CFE35}" sibTransId="{43CBFF5C-3108-4FD0-9EFC-0A27730862D7}"/>
    <dgm:cxn modelId="{48072EF9-CC0F-4A9D-91B8-DB43A8C1AFAC}" type="presOf" srcId="{78F5B021-89FC-4049-A328-243794FC1905}" destId="{C423B04A-C689-48F7-A8F7-8DF00CEBED6B}" srcOrd="0" destOrd="0" presId="urn:microsoft.com/office/officeart/2005/8/layout/orgChart1"/>
    <dgm:cxn modelId="{A76D2FFB-0981-4D32-82D7-6ED680E53B3D}" type="presOf" srcId="{F93667FD-9DC3-4170-859C-205911A09377}" destId="{0877019C-CF50-4951-AA83-60A53F69D1F7}" srcOrd="1" destOrd="0" presId="urn:microsoft.com/office/officeart/2005/8/layout/orgChart1"/>
    <dgm:cxn modelId="{11A30F72-D202-4057-A1F4-6509BCB43F36}" type="presParOf" srcId="{59D3CB5F-D6A2-45C0-BEBC-C4D1C97FABFE}" destId="{DA0ECF70-56CD-4100-BCF2-AD8F1038E925}" srcOrd="0" destOrd="0" presId="urn:microsoft.com/office/officeart/2005/8/layout/orgChart1"/>
    <dgm:cxn modelId="{07D333C5-84B1-426C-A8EF-7030F18EB1B7}" type="presParOf" srcId="{DA0ECF70-56CD-4100-BCF2-AD8F1038E925}" destId="{69607075-5555-4D49-A0C3-907DC0CAF809}" srcOrd="0" destOrd="0" presId="urn:microsoft.com/office/officeart/2005/8/layout/orgChart1"/>
    <dgm:cxn modelId="{16DD656B-1217-47C4-8835-07716046B17C}" type="presParOf" srcId="{69607075-5555-4D49-A0C3-907DC0CAF809}" destId="{E593D447-F851-4264-9065-C2A1451E0C9C}" srcOrd="0" destOrd="0" presId="urn:microsoft.com/office/officeart/2005/8/layout/orgChart1"/>
    <dgm:cxn modelId="{0BC41779-984D-4251-9EBD-953CB1C83611}" type="presParOf" srcId="{69607075-5555-4D49-A0C3-907DC0CAF809}" destId="{D83B4C2E-98AB-4C3F-A30F-1EFA671F492D}" srcOrd="1" destOrd="0" presId="urn:microsoft.com/office/officeart/2005/8/layout/orgChart1"/>
    <dgm:cxn modelId="{91ECD380-EB82-4A57-9513-250CD80FADDC}" type="presParOf" srcId="{DA0ECF70-56CD-4100-BCF2-AD8F1038E925}" destId="{F4313919-B965-4083-A33C-18B5BE354C98}" srcOrd="1" destOrd="0" presId="urn:microsoft.com/office/officeart/2005/8/layout/orgChart1"/>
    <dgm:cxn modelId="{35E5AF89-549C-4C1B-946C-20E434B15CDB}" type="presParOf" srcId="{F4313919-B965-4083-A33C-18B5BE354C98}" destId="{74BDA713-02F9-4F46-BC8D-504086B89842}" srcOrd="0" destOrd="0" presId="urn:microsoft.com/office/officeart/2005/8/layout/orgChart1"/>
    <dgm:cxn modelId="{773A32B5-3B64-4A5E-B914-872568798499}" type="presParOf" srcId="{F4313919-B965-4083-A33C-18B5BE354C98}" destId="{7B37BC4B-2F60-43E2-B405-846BCB8759CA}" srcOrd="1" destOrd="0" presId="urn:microsoft.com/office/officeart/2005/8/layout/orgChart1"/>
    <dgm:cxn modelId="{F70CB0AC-E3D0-4C3D-9967-C13A9B211F03}" type="presParOf" srcId="{7B37BC4B-2F60-43E2-B405-846BCB8759CA}" destId="{9F1240C0-40D3-44B8-A906-E7D9F8A247F6}" srcOrd="0" destOrd="0" presId="urn:microsoft.com/office/officeart/2005/8/layout/orgChart1"/>
    <dgm:cxn modelId="{840BA338-BFA8-4236-92F6-4252D6C57FC3}" type="presParOf" srcId="{9F1240C0-40D3-44B8-A906-E7D9F8A247F6}" destId="{337D0FF2-01A0-4B58-AFE5-D5743A09C087}" srcOrd="0" destOrd="0" presId="urn:microsoft.com/office/officeart/2005/8/layout/orgChart1"/>
    <dgm:cxn modelId="{0AD59B93-68CF-4A97-8F7F-704FA30F040C}" type="presParOf" srcId="{9F1240C0-40D3-44B8-A906-E7D9F8A247F6}" destId="{8A5B7AE3-4C06-4A14-A660-A677036290D0}" srcOrd="1" destOrd="0" presId="urn:microsoft.com/office/officeart/2005/8/layout/orgChart1"/>
    <dgm:cxn modelId="{894A8F89-E058-421A-AA22-D6F4F6ED8F15}" type="presParOf" srcId="{7B37BC4B-2F60-43E2-B405-846BCB8759CA}" destId="{F7720D1F-F067-4F71-B08B-6713AAB62245}" srcOrd="1" destOrd="0" presId="urn:microsoft.com/office/officeart/2005/8/layout/orgChart1"/>
    <dgm:cxn modelId="{1A838818-885C-4313-BBC0-0CD3BF4FF281}" type="presParOf" srcId="{F7720D1F-F067-4F71-B08B-6713AAB62245}" destId="{39FEA930-D8AB-4984-80AC-A0A383E8E4BE}" srcOrd="0" destOrd="0" presId="urn:microsoft.com/office/officeart/2005/8/layout/orgChart1"/>
    <dgm:cxn modelId="{CD0A45E1-AE01-4836-BC0A-323745BAD800}" type="presParOf" srcId="{F7720D1F-F067-4F71-B08B-6713AAB62245}" destId="{EB896593-6418-4A26-A3E2-A901B25885F6}" srcOrd="1" destOrd="0" presId="urn:microsoft.com/office/officeart/2005/8/layout/orgChart1"/>
    <dgm:cxn modelId="{2EC6B407-E682-48D6-AAFE-6DDF4AD53B47}" type="presParOf" srcId="{EB896593-6418-4A26-A3E2-A901B25885F6}" destId="{019A3AA4-6233-40E8-AB24-00A0D385DD13}" srcOrd="0" destOrd="0" presId="urn:microsoft.com/office/officeart/2005/8/layout/orgChart1"/>
    <dgm:cxn modelId="{01CECCA0-5BAC-4484-9403-25EF7B9D9CD2}" type="presParOf" srcId="{019A3AA4-6233-40E8-AB24-00A0D385DD13}" destId="{3F45A393-9C2F-4798-8391-7F8BB2BD7D7B}" srcOrd="0" destOrd="0" presId="urn:microsoft.com/office/officeart/2005/8/layout/orgChart1"/>
    <dgm:cxn modelId="{1F1FA2E7-8CE9-4F57-B480-737CDD98B821}" type="presParOf" srcId="{019A3AA4-6233-40E8-AB24-00A0D385DD13}" destId="{6558C0B4-8B06-4C3C-B7CC-6E2E2D9BE9B9}" srcOrd="1" destOrd="0" presId="urn:microsoft.com/office/officeart/2005/8/layout/orgChart1"/>
    <dgm:cxn modelId="{CECA3B71-B4F9-4B2C-B0BB-5873001747BA}" type="presParOf" srcId="{EB896593-6418-4A26-A3E2-A901B25885F6}" destId="{BFD17F64-EE2A-4E42-A35D-3D23F5019EC4}" srcOrd="1" destOrd="0" presId="urn:microsoft.com/office/officeart/2005/8/layout/orgChart1"/>
    <dgm:cxn modelId="{E246BB8A-4F5A-4582-823D-9EDC04D4F49A}" type="presParOf" srcId="{EB896593-6418-4A26-A3E2-A901B25885F6}" destId="{22FAAF15-CB2F-4233-A963-5B9A137ED25D}" srcOrd="2" destOrd="0" presId="urn:microsoft.com/office/officeart/2005/8/layout/orgChart1"/>
    <dgm:cxn modelId="{025DCC90-DDA9-41FA-881A-6FE19422E296}" type="presParOf" srcId="{F7720D1F-F067-4F71-B08B-6713AAB62245}" destId="{26179FD4-32A5-4C7E-ACC1-80C12B435B4B}" srcOrd="2" destOrd="0" presId="urn:microsoft.com/office/officeart/2005/8/layout/orgChart1"/>
    <dgm:cxn modelId="{32021A84-0C16-434E-AD0A-9BD522D39A68}" type="presParOf" srcId="{F7720D1F-F067-4F71-B08B-6713AAB62245}" destId="{EF207D8C-E6BE-45D8-BF28-B4FD7A706AF8}" srcOrd="3" destOrd="0" presId="urn:microsoft.com/office/officeart/2005/8/layout/orgChart1"/>
    <dgm:cxn modelId="{66CA32FF-109A-48AD-B140-04CE7BC052E4}" type="presParOf" srcId="{EF207D8C-E6BE-45D8-BF28-B4FD7A706AF8}" destId="{8847CCB6-4A9C-4D54-A93A-D516D38046C5}" srcOrd="0" destOrd="0" presId="urn:microsoft.com/office/officeart/2005/8/layout/orgChart1"/>
    <dgm:cxn modelId="{CEED8039-1EE2-4E85-A2FF-F5B2A052178A}" type="presParOf" srcId="{8847CCB6-4A9C-4D54-A93A-D516D38046C5}" destId="{F466FE80-3C07-4F89-9FD6-09535E874B60}" srcOrd="0" destOrd="0" presId="urn:microsoft.com/office/officeart/2005/8/layout/orgChart1"/>
    <dgm:cxn modelId="{7FE1EB26-4CE7-4C52-AF3B-1FB2B0D85419}" type="presParOf" srcId="{8847CCB6-4A9C-4D54-A93A-D516D38046C5}" destId="{2545935B-5E8B-463B-A833-C7A9CAB5EF73}" srcOrd="1" destOrd="0" presId="urn:microsoft.com/office/officeart/2005/8/layout/orgChart1"/>
    <dgm:cxn modelId="{3EDD4A3B-4250-4BFB-A208-31A209F71662}" type="presParOf" srcId="{EF207D8C-E6BE-45D8-BF28-B4FD7A706AF8}" destId="{F69D2120-2BD0-4096-BA2D-A1733BF7A91C}" srcOrd="1" destOrd="0" presId="urn:microsoft.com/office/officeart/2005/8/layout/orgChart1"/>
    <dgm:cxn modelId="{88EEAACA-2137-47DA-9025-71B40469F6CC}" type="presParOf" srcId="{EF207D8C-E6BE-45D8-BF28-B4FD7A706AF8}" destId="{2FF3E349-1B10-46EF-B0A6-4A43BAD80265}" srcOrd="2" destOrd="0" presId="urn:microsoft.com/office/officeart/2005/8/layout/orgChart1"/>
    <dgm:cxn modelId="{C03CC134-8844-424B-BFC6-0A1A57C1AD49}" type="presParOf" srcId="{7B37BC4B-2F60-43E2-B405-846BCB8759CA}" destId="{64507064-EA30-4850-8216-3AA5E68717FE}" srcOrd="2" destOrd="0" presId="urn:microsoft.com/office/officeart/2005/8/layout/orgChart1"/>
    <dgm:cxn modelId="{650F2B66-C4B6-4E02-87E4-979BD6D0A5F1}" type="presParOf" srcId="{F4313919-B965-4083-A33C-18B5BE354C98}" destId="{38EE43D7-03EF-480F-88B5-DB864F643868}" srcOrd="2" destOrd="0" presId="urn:microsoft.com/office/officeart/2005/8/layout/orgChart1"/>
    <dgm:cxn modelId="{83E1D419-58A4-4D45-B5B7-12EC85E45D3D}" type="presParOf" srcId="{F4313919-B965-4083-A33C-18B5BE354C98}" destId="{EAE768F7-4B1A-4B4B-83B5-47E55E4FF2C5}" srcOrd="3" destOrd="0" presId="urn:microsoft.com/office/officeart/2005/8/layout/orgChart1"/>
    <dgm:cxn modelId="{C325719F-1907-4336-BD75-A8656FE473ED}" type="presParOf" srcId="{EAE768F7-4B1A-4B4B-83B5-47E55E4FF2C5}" destId="{232CF78B-0739-46FC-8886-8FCDEEA54C34}" srcOrd="0" destOrd="0" presId="urn:microsoft.com/office/officeart/2005/8/layout/orgChart1"/>
    <dgm:cxn modelId="{5E6370F2-8090-49B0-9337-DCA13765F5C7}" type="presParOf" srcId="{232CF78B-0739-46FC-8886-8FCDEEA54C34}" destId="{A6F3EC6B-F1FD-44FF-8A23-D04A2453C598}" srcOrd="0" destOrd="0" presId="urn:microsoft.com/office/officeart/2005/8/layout/orgChart1"/>
    <dgm:cxn modelId="{FE7CD79A-CA18-48D7-8193-2C46095DD1E6}" type="presParOf" srcId="{232CF78B-0739-46FC-8886-8FCDEEA54C34}" destId="{8D0290F6-9581-42CD-B62B-41A60DC0B6A4}" srcOrd="1" destOrd="0" presId="urn:microsoft.com/office/officeart/2005/8/layout/orgChart1"/>
    <dgm:cxn modelId="{5FFDD166-9ADE-4B7A-BF91-5D8C2AC7DAD2}" type="presParOf" srcId="{EAE768F7-4B1A-4B4B-83B5-47E55E4FF2C5}" destId="{5B473254-5274-4833-A115-EAFB3CC4E983}" srcOrd="1" destOrd="0" presId="urn:microsoft.com/office/officeart/2005/8/layout/orgChart1"/>
    <dgm:cxn modelId="{9966A381-BF6D-4061-90F3-D6FDDE7D13D7}" type="presParOf" srcId="{5B473254-5274-4833-A115-EAFB3CC4E983}" destId="{F915A3FA-D99A-4B16-995F-A86C5D0C2E84}" srcOrd="0" destOrd="0" presId="urn:microsoft.com/office/officeart/2005/8/layout/orgChart1"/>
    <dgm:cxn modelId="{A7C43145-EC61-47DC-8037-B01074CD690C}" type="presParOf" srcId="{5B473254-5274-4833-A115-EAFB3CC4E983}" destId="{D7418CB9-F27A-4D7C-A148-61EE9BBFCD9F}" srcOrd="1" destOrd="0" presId="urn:microsoft.com/office/officeart/2005/8/layout/orgChart1"/>
    <dgm:cxn modelId="{FF9D6207-8799-4163-BD86-C2C34C78C05A}" type="presParOf" srcId="{D7418CB9-F27A-4D7C-A148-61EE9BBFCD9F}" destId="{B8AA3374-9686-4B1B-8832-5AE5AFBAFC53}" srcOrd="0" destOrd="0" presId="urn:microsoft.com/office/officeart/2005/8/layout/orgChart1"/>
    <dgm:cxn modelId="{6F299993-FA82-43BF-9DA5-B45FC297F26A}" type="presParOf" srcId="{B8AA3374-9686-4B1B-8832-5AE5AFBAFC53}" destId="{23FA6375-C943-43EC-8EB9-92FD10BB1C41}" srcOrd="0" destOrd="0" presId="urn:microsoft.com/office/officeart/2005/8/layout/orgChart1"/>
    <dgm:cxn modelId="{A652CC4D-2F61-43C6-9FAA-FF3A0C71A1C9}" type="presParOf" srcId="{B8AA3374-9686-4B1B-8832-5AE5AFBAFC53}" destId="{6333ACD6-A994-4186-A782-15192FD17A81}" srcOrd="1" destOrd="0" presId="urn:microsoft.com/office/officeart/2005/8/layout/orgChart1"/>
    <dgm:cxn modelId="{08D8B140-68E8-49F1-A24A-4C12E14785AF}" type="presParOf" srcId="{D7418CB9-F27A-4D7C-A148-61EE9BBFCD9F}" destId="{71F30F99-3672-4811-BB21-D348F38B518F}" srcOrd="1" destOrd="0" presId="urn:microsoft.com/office/officeart/2005/8/layout/orgChart1"/>
    <dgm:cxn modelId="{4D06C05E-839B-4836-B91F-927E481A8A47}" type="presParOf" srcId="{D7418CB9-F27A-4D7C-A148-61EE9BBFCD9F}" destId="{7A3C2E76-85B4-47F2-9741-C060E9408F4C}" srcOrd="2" destOrd="0" presId="urn:microsoft.com/office/officeart/2005/8/layout/orgChart1"/>
    <dgm:cxn modelId="{E4614EA6-FBC0-4D25-90F8-F8B7FDE8EF91}" type="presParOf" srcId="{5B473254-5274-4833-A115-EAFB3CC4E983}" destId="{33846D7B-EBDC-4CB6-B454-5D86EEAFC1DA}" srcOrd="2" destOrd="0" presId="urn:microsoft.com/office/officeart/2005/8/layout/orgChart1"/>
    <dgm:cxn modelId="{4BF4EF3E-F8D0-4261-84DC-C33C6F40623B}" type="presParOf" srcId="{5B473254-5274-4833-A115-EAFB3CC4E983}" destId="{FEA9AF02-AF49-46A9-9C77-4FBC27115318}" srcOrd="3" destOrd="0" presId="urn:microsoft.com/office/officeart/2005/8/layout/orgChart1"/>
    <dgm:cxn modelId="{AA5F21B5-D82F-4E70-A09A-8394696D41F0}" type="presParOf" srcId="{FEA9AF02-AF49-46A9-9C77-4FBC27115318}" destId="{8BF00A27-9F17-401D-B070-5CBE95E3E9B2}" srcOrd="0" destOrd="0" presId="urn:microsoft.com/office/officeart/2005/8/layout/orgChart1"/>
    <dgm:cxn modelId="{26F4112C-47F1-4B17-939E-22D8880D9C68}" type="presParOf" srcId="{8BF00A27-9F17-401D-B070-5CBE95E3E9B2}" destId="{C423B04A-C689-48F7-A8F7-8DF00CEBED6B}" srcOrd="0" destOrd="0" presId="urn:microsoft.com/office/officeart/2005/8/layout/orgChart1"/>
    <dgm:cxn modelId="{B79E3ABB-D04F-446B-8302-2B2840C71668}" type="presParOf" srcId="{8BF00A27-9F17-401D-B070-5CBE95E3E9B2}" destId="{78CC4EC9-ECF1-4306-A762-D78D4B3941AB}" srcOrd="1" destOrd="0" presId="urn:microsoft.com/office/officeart/2005/8/layout/orgChart1"/>
    <dgm:cxn modelId="{1350EF66-D29C-4F93-9004-1282E360C6AD}" type="presParOf" srcId="{FEA9AF02-AF49-46A9-9C77-4FBC27115318}" destId="{A0C7CBD6-C8B1-45CD-A188-95014649E307}" srcOrd="1" destOrd="0" presId="urn:microsoft.com/office/officeart/2005/8/layout/orgChart1"/>
    <dgm:cxn modelId="{5E5F9173-6361-48E4-81E3-0C0F397B1147}" type="presParOf" srcId="{FEA9AF02-AF49-46A9-9C77-4FBC27115318}" destId="{927912F1-2F5F-41BB-A1FE-9656060381F7}" srcOrd="2" destOrd="0" presId="urn:microsoft.com/office/officeart/2005/8/layout/orgChart1"/>
    <dgm:cxn modelId="{8148CCAF-94BD-4DB0-8031-688FAC59DA28}" type="presParOf" srcId="{EAE768F7-4B1A-4B4B-83B5-47E55E4FF2C5}" destId="{14183773-D1DD-42D0-9290-5203FC864F87}" srcOrd="2" destOrd="0" presId="urn:microsoft.com/office/officeart/2005/8/layout/orgChart1"/>
    <dgm:cxn modelId="{0D93C172-8964-4712-AA23-6BA4B0C3B9AF}" type="presParOf" srcId="{F4313919-B965-4083-A33C-18B5BE354C98}" destId="{83861525-95B2-47A6-92C7-D4AC47D4AA8C}" srcOrd="4" destOrd="0" presId="urn:microsoft.com/office/officeart/2005/8/layout/orgChart1"/>
    <dgm:cxn modelId="{4EF4DA2E-5D25-46D8-8E7F-E7E4F1CD5DC1}" type="presParOf" srcId="{F4313919-B965-4083-A33C-18B5BE354C98}" destId="{3131AA3E-2454-4882-950F-62BEF8F7047B}" srcOrd="5" destOrd="0" presId="urn:microsoft.com/office/officeart/2005/8/layout/orgChart1"/>
    <dgm:cxn modelId="{DFBECC91-9220-4763-AA28-099ADF05EC48}" type="presParOf" srcId="{3131AA3E-2454-4882-950F-62BEF8F7047B}" destId="{5FB8ECBC-3676-48A5-A364-FF449BABFE35}" srcOrd="0" destOrd="0" presId="urn:microsoft.com/office/officeart/2005/8/layout/orgChart1"/>
    <dgm:cxn modelId="{339F8512-4E5D-4EBD-A3E4-2EDD9CE2A0EC}" type="presParOf" srcId="{5FB8ECBC-3676-48A5-A364-FF449BABFE35}" destId="{C408E439-3564-4DAF-A26F-09750749FF03}" srcOrd="0" destOrd="0" presId="urn:microsoft.com/office/officeart/2005/8/layout/orgChart1"/>
    <dgm:cxn modelId="{84E81BBA-2BB0-4CF6-98DF-44D6924DE664}" type="presParOf" srcId="{5FB8ECBC-3676-48A5-A364-FF449BABFE35}" destId="{DEA9536D-E321-41B7-8371-7D0549656877}" srcOrd="1" destOrd="0" presId="urn:microsoft.com/office/officeart/2005/8/layout/orgChart1"/>
    <dgm:cxn modelId="{0E701F84-E403-463E-8816-6E9C8B88E2D2}" type="presParOf" srcId="{3131AA3E-2454-4882-950F-62BEF8F7047B}" destId="{F6400AF1-EC3B-4809-B570-A0FE8B713F50}" srcOrd="1" destOrd="0" presId="urn:microsoft.com/office/officeart/2005/8/layout/orgChart1"/>
    <dgm:cxn modelId="{78EBC857-4C8E-463C-80A6-62C4181CC624}" type="presParOf" srcId="{F6400AF1-EC3B-4809-B570-A0FE8B713F50}" destId="{88A060E3-FEAB-46A6-B247-8154DC3588B2}" srcOrd="0" destOrd="0" presId="urn:microsoft.com/office/officeart/2005/8/layout/orgChart1"/>
    <dgm:cxn modelId="{115F4285-8711-44AB-AC54-87332949016D}" type="presParOf" srcId="{F6400AF1-EC3B-4809-B570-A0FE8B713F50}" destId="{5E2AF493-8E12-460E-9D1E-6FFC46866943}" srcOrd="1" destOrd="0" presId="urn:microsoft.com/office/officeart/2005/8/layout/orgChart1"/>
    <dgm:cxn modelId="{481AAFE6-9594-4906-8F73-7499BE672E78}" type="presParOf" srcId="{5E2AF493-8E12-460E-9D1E-6FFC46866943}" destId="{87051C8F-19AA-4AA9-AD1D-C6FDDD228AAE}" srcOrd="0" destOrd="0" presId="urn:microsoft.com/office/officeart/2005/8/layout/orgChart1"/>
    <dgm:cxn modelId="{A8A95E78-5EC7-48A0-8F82-2B048F9FE726}" type="presParOf" srcId="{87051C8F-19AA-4AA9-AD1D-C6FDDD228AAE}" destId="{2D3FF6A5-AE37-4364-B195-0E3E70A7B4D5}" srcOrd="0" destOrd="0" presId="urn:microsoft.com/office/officeart/2005/8/layout/orgChart1"/>
    <dgm:cxn modelId="{1582229C-B07C-496C-8365-565DAF9127D8}" type="presParOf" srcId="{87051C8F-19AA-4AA9-AD1D-C6FDDD228AAE}" destId="{3C9973EA-1714-4A82-A2DD-A03B4980446B}" srcOrd="1" destOrd="0" presId="urn:microsoft.com/office/officeart/2005/8/layout/orgChart1"/>
    <dgm:cxn modelId="{CBD33D2F-786B-432A-AD10-7676C81425A5}" type="presParOf" srcId="{5E2AF493-8E12-460E-9D1E-6FFC46866943}" destId="{02C018A2-C59A-4582-BD55-1548EB6A642D}" srcOrd="1" destOrd="0" presId="urn:microsoft.com/office/officeart/2005/8/layout/orgChart1"/>
    <dgm:cxn modelId="{42D05A8D-0553-4709-8A9B-B34A09ABB381}" type="presParOf" srcId="{5E2AF493-8E12-460E-9D1E-6FFC46866943}" destId="{821F8CC1-960A-4DAC-8032-5D87A156AD82}" srcOrd="2" destOrd="0" presId="urn:microsoft.com/office/officeart/2005/8/layout/orgChart1"/>
    <dgm:cxn modelId="{9ED5B826-D88E-44E9-8339-CD6B92B7005C}" type="presParOf" srcId="{F6400AF1-EC3B-4809-B570-A0FE8B713F50}" destId="{0DEE37BF-1CC5-4B5F-BCC6-BDEAD0A10B8F}" srcOrd="2" destOrd="0" presId="urn:microsoft.com/office/officeart/2005/8/layout/orgChart1"/>
    <dgm:cxn modelId="{0668675D-413B-4011-A035-6F5982A100C9}" type="presParOf" srcId="{F6400AF1-EC3B-4809-B570-A0FE8B713F50}" destId="{20CF405B-EB0A-44A5-BF04-8B2107308A81}" srcOrd="3" destOrd="0" presId="urn:microsoft.com/office/officeart/2005/8/layout/orgChart1"/>
    <dgm:cxn modelId="{EA607A87-DF1A-4970-B417-21EEE4218863}" type="presParOf" srcId="{20CF405B-EB0A-44A5-BF04-8B2107308A81}" destId="{7B490D6C-6906-40E1-9B51-99D46E077190}" srcOrd="0" destOrd="0" presId="urn:microsoft.com/office/officeart/2005/8/layout/orgChart1"/>
    <dgm:cxn modelId="{25774314-7FCF-46AB-B08E-68181F42FC16}" type="presParOf" srcId="{7B490D6C-6906-40E1-9B51-99D46E077190}" destId="{6E593E21-945B-4873-A75C-A4F9712D01A1}" srcOrd="0" destOrd="0" presId="urn:microsoft.com/office/officeart/2005/8/layout/orgChart1"/>
    <dgm:cxn modelId="{8F19CBA3-7558-4FBD-BF9B-4409962A717E}" type="presParOf" srcId="{7B490D6C-6906-40E1-9B51-99D46E077190}" destId="{9D179B98-30E7-4863-A242-CB7F51BA5DDE}" srcOrd="1" destOrd="0" presId="urn:microsoft.com/office/officeart/2005/8/layout/orgChart1"/>
    <dgm:cxn modelId="{CE85EFAA-337D-472E-A700-B95FAA14DED2}" type="presParOf" srcId="{20CF405B-EB0A-44A5-BF04-8B2107308A81}" destId="{EF021A2E-EEC1-458C-B6A6-82CE4587D23B}" srcOrd="1" destOrd="0" presId="urn:microsoft.com/office/officeart/2005/8/layout/orgChart1"/>
    <dgm:cxn modelId="{FF5CC599-F837-473E-BB81-B68FEF309720}" type="presParOf" srcId="{20CF405B-EB0A-44A5-BF04-8B2107308A81}" destId="{A8285687-1170-4869-8115-D931DEB5A2D9}" srcOrd="2" destOrd="0" presId="urn:microsoft.com/office/officeart/2005/8/layout/orgChart1"/>
    <dgm:cxn modelId="{4ED8FB0A-1DC5-46F1-B579-E41C805AD7B8}" type="presParOf" srcId="{F6400AF1-EC3B-4809-B570-A0FE8B713F50}" destId="{754D464D-CEED-4455-9852-1903E8BFD362}" srcOrd="4" destOrd="0" presId="urn:microsoft.com/office/officeart/2005/8/layout/orgChart1"/>
    <dgm:cxn modelId="{0821D15C-4EB7-4F64-BC1A-5E71C2773587}" type="presParOf" srcId="{F6400AF1-EC3B-4809-B570-A0FE8B713F50}" destId="{2CC32ACF-6938-40D2-9DE9-403F7D846761}" srcOrd="5" destOrd="0" presId="urn:microsoft.com/office/officeart/2005/8/layout/orgChart1"/>
    <dgm:cxn modelId="{3AC9C4D4-7213-4EEF-8915-A8FB2A669602}" type="presParOf" srcId="{2CC32ACF-6938-40D2-9DE9-403F7D846761}" destId="{C80FF1E6-F141-449F-93FF-75590BD1E022}" srcOrd="0" destOrd="0" presId="urn:microsoft.com/office/officeart/2005/8/layout/orgChart1"/>
    <dgm:cxn modelId="{4C228DE3-D59A-492F-BB67-1E2D01B2604F}" type="presParOf" srcId="{C80FF1E6-F141-449F-93FF-75590BD1E022}" destId="{7D58DD37-B2BB-461E-86D7-93218C724B2F}" srcOrd="0" destOrd="0" presId="urn:microsoft.com/office/officeart/2005/8/layout/orgChart1"/>
    <dgm:cxn modelId="{8209DF83-F1DF-48B9-A001-29A381F02E1A}" type="presParOf" srcId="{C80FF1E6-F141-449F-93FF-75590BD1E022}" destId="{532606E6-AAFE-414F-B73A-A5347D8D9F4F}" srcOrd="1" destOrd="0" presId="urn:microsoft.com/office/officeart/2005/8/layout/orgChart1"/>
    <dgm:cxn modelId="{282BA7C2-3AB6-489D-BCE1-FDEF0058F541}" type="presParOf" srcId="{2CC32ACF-6938-40D2-9DE9-403F7D846761}" destId="{EA4C8997-EC7B-45C5-B473-72F4A7B96FA8}" srcOrd="1" destOrd="0" presId="urn:microsoft.com/office/officeart/2005/8/layout/orgChart1"/>
    <dgm:cxn modelId="{F24B7995-2F7A-44BA-86F1-9D29AD70288F}" type="presParOf" srcId="{2CC32ACF-6938-40D2-9DE9-403F7D846761}" destId="{B3B789C7-2627-4BE5-8EEB-DEB915C354F4}" srcOrd="2" destOrd="0" presId="urn:microsoft.com/office/officeart/2005/8/layout/orgChart1"/>
    <dgm:cxn modelId="{BB4152A4-23BC-4C97-B22E-ED72106A88BA}" type="presParOf" srcId="{3131AA3E-2454-4882-950F-62BEF8F7047B}" destId="{A969024C-DC43-4AD2-9A8B-F514E4DF6B81}" srcOrd="2" destOrd="0" presId="urn:microsoft.com/office/officeart/2005/8/layout/orgChart1"/>
    <dgm:cxn modelId="{7E75087F-ABA5-46CD-BD78-CA98EC28EB73}" type="presParOf" srcId="{F4313919-B965-4083-A33C-18B5BE354C98}" destId="{F6800A3D-FA93-421F-A1CA-96F7D7D378EC}" srcOrd="6" destOrd="0" presId="urn:microsoft.com/office/officeart/2005/8/layout/orgChart1"/>
    <dgm:cxn modelId="{F8DA979D-3987-4988-AF1D-6D27EB8A8F29}" type="presParOf" srcId="{F4313919-B965-4083-A33C-18B5BE354C98}" destId="{402FCA07-B76E-42B9-B05D-71E8359F6D1E}" srcOrd="7" destOrd="0" presId="urn:microsoft.com/office/officeart/2005/8/layout/orgChart1"/>
    <dgm:cxn modelId="{759EA641-0C80-4E92-97F0-358F2938B3BE}" type="presParOf" srcId="{402FCA07-B76E-42B9-B05D-71E8359F6D1E}" destId="{4E3371B6-55B3-4F5F-AC72-968FD877463D}" srcOrd="0" destOrd="0" presId="urn:microsoft.com/office/officeart/2005/8/layout/orgChart1"/>
    <dgm:cxn modelId="{D4B4F2EB-5884-4D46-A641-02D5ADCB59A6}" type="presParOf" srcId="{4E3371B6-55B3-4F5F-AC72-968FD877463D}" destId="{9A3405F1-40AF-4BA4-AB05-B53BA6549C87}" srcOrd="0" destOrd="0" presId="urn:microsoft.com/office/officeart/2005/8/layout/orgChart1"/>
    <dgm:cxn modelId="{9E3A6CD0-9C3A-4ADC-916B-5E9233E400A0}" type="presParOf" srcId="{4E3371B6-55B3-4F5F-AC72-968FD877463D}" destId="{0877019C-CF50-4951-AA83-60A53F69D1F7}" srcOrd="1" destOrd="0" presId="urn:microsoft.com/office/officeart/2005/8/layout/orgChart1"/>
    <dgm:cxn modelId="{94E27314-BC5F-47A5-B553-6445E4CDABAC}" type="presParOf" srcId="{402FCA07-B76E-42B9-B05D-71E8359F6D1E}" destId="{16F05B9B-B8ED-4A6C-B0F1-704D51EA1A28}" srcOrd="1" destOrd="0" presId="urn:microsoft.com/office/officeart/2005/8/layout/orgChart1"/>
    <dgm:cxn modelId="{FE72F7F9-417A-4D37-AA63-1AA19D6A045F}" type="presParOf" srcId="{402FCA07-B76E-42B9-B05D-71E8359F6D1E}" destId="{C7CDE7D0-48D4-4D86-9F70-ED3E6B93B905}" srcOrd="2" destOrd="0" presId="urn:microsoft.com/office/officeart/2005/8/layout/orgChart1"/>
    <dgm:cxn modelId="{D0DB0935-E2A0-4C78-BAC3-2C95938BFB2A}" type="presParOf" srcId="{F4313919-B965-4083-A33C-18B5BE354C98}" destId="{2ED6C11E-9940-472C-AD21-6A3E032B88CC}" srcOrd="8" destOrd="0" presId="urn:microsoft.com/office/officeart/2005/8/layout/orgChart1"/>
    <dgm:cxn modelId="{2C04FE71-1B04-4563-9C8C-A72B4142399A}" type="presParOf" srcId="{F4313919-B965-4083-A33C-18B5BE354C98}" destId="{73C479F7-727E-48EC-9243-671FA30B7629}" srcOrd="9" destOrd="0" presId="urn:microsoft.com/office/officeart/2005/8/layout/orgChart1"/>
    <dgm:cxn modelId="{465D6490-C833-4302-9CC2-83C404ED97E0}" type="presParOf" srcId="{73C479F7-727E-48EC-9243-671FA30B7629}" destId="{F81E7BCF-AD6F-406D-80DC-1EE0C7A9F42F}" srcOrd="0" destOrd="0" presId="urn:microsoft.com/office/officeart/2005/8/layout/orgChart1"/>
    <dgm:cxn modelId="{47055FBE-BB46-49B6-A55D-FD020A209E7D}" type="presParOf" srcId="{F81E7BCF-AD6F-406D-80DC-1EE0C7A9F42F}" destId="{12BCA4F6-8671-4125-88B0-E1DBE8BFDFE8}" srcOrd="0" destOrd="0" presId="urn:microsoft.com/office/officeart/2005/8/layout/orgChart1"/>
    <dgm:cxn modelId="{D48E2E82-7F07-4877-B1FA-0C5994F3C811}" type="presParOf" srcId="{F81E7BCF-AD6F-406D-80DC-1EE0C7A9F42F}" destId="{6884A5C2-2B44-4CFC-81DD-E675B308F1A4}" srcOrd="1" destOrd="0" presId="urn:microsoft.com/office/officeart/2005/8/layout/orgChart1"/>
    <dgm:cxn modelId="{F7BB8E3A-AB22-4A75-B60B-A9A05574EC53}" type="presParOf" srcId="{73C479F7-727E-48EC-9243-671FA30B7629}" destId="{026160B4-FD60-44AC-B68A-50085A7CDF6A}" srcOrd="1" destOrd="0" presId="urn:microsoft.com/office/officeart/2005/8/layout/orgChart1"/>
    <dgm:cxn modelId="{582B5C10-1CD6-48DF-9769-A75BCFB2B78D}" type="presParOf" srcId="{026160B4-FD60-44AC-B68A-50085A7CDF6A}" destId="{904B13FA-AFB8-4BB1-9D76-CE4D9D2BF1DD}" srcOrd="0" destOrd="0" presId="urn:microsoft.com/office/officeart/2005/8/layout/orgChart1"/>
    <dgm:cxn modelId="{C2A67C7B-FDED-4776-9616-5574D6113D06}" type="presParOf" srcId="{026160B4-FD60-44AC-B68A-50085A7CDF6A}" destId="{F0FF0E7B-9972-4011-B2FD-670DC0FC5744}" srcOrd="1" destOrd="0" presId="urn:microsoft.com/office/officeart/2005/8/layout/orgChart1"/>
    <dgm:cxn modelId="{B0A57307-5626-4613-BF19-03E8597AED62}" type="presParOf" srcId="{F0FF0E7B-9972-4011-B2FD-670DC0FC5744}" destId="{0FBC87EE-6C85-4101-B347-19715F5D12D7}" srcOrd="0" destOrd="0" presId="urn:microsoft.com/office/officeart/2005/8/layout/orgChart1"/>
    <dgm:cxn modelId="{7D8602A1-993C-4C6A-83DC-BEFDFD1A8D4F}" type="presParOf" srcId="{0FBC87EE-6C85-4101-B347-19715F5D12D7}" destId="{97ABEC75-5AFE-4DBF-A5EC-E551A6F00168}" srcOrd="0" destOrd="0" presId="urn:microsoft.com/office/officeart/2005/8/layout/orgChart1"/>
    <dgm:cxn modelId="{4352C57D-DEB1-4E50-855F-A9D2B89EDC43}" type="presParOf" srcId="{0FBC87EE-6C85-4101-B347-19715F5D12D7}" destId="{D5A4A96F-49A8-4C0B-BE89-8D7368D879B2}" srcOrd="1" destOrd="0" presId="urn:microsoft.com/office/officeart/2005/8/layout/orgChart1"/>
    <dgm:cxn modelId="{7410BC71-96DB-4064-B02A-85DDED156D81}" type="presParOf" srcId="{F0FF0E7B-9972-4011-B2FD-670DC0FC5744}" destId="{91646473-D1C8-4A61-A8ED-6C4543FBB62C}" srcOrd="1" destOrd="0" presId="urn:microsoft.com/office/officeart/2005/8/layout/orgChart1"/>
    <dgm:cxn modelId="{AA5DBCFE-5502-47AF-B151-5EAA9B18AA79}" type="presParOf" srcId="{F0FF0E7B-9972-4011-B2FD-670DC0FC5744}" destId="{A8331179-A5CF-4D3E-BF2D-0BD6B57830AC}" srcOrd="2" destOrd="0" presId="urn:microsoft.com/office/officeart/2005/8/layout/orgChart1"/>
    <dgm:cxn modelId="{EF6BE388-2B9E-40DE-ADB7-0611EE9A5CFB}" type="presParOf" srcId="{73C479F7-727E-48EC-9243-671FA30B7629}" destId="{4A9294F8-32FB-4020-B14D-5188A445A6D8}" srcOrd="2" destOrd="0" presId="urn:microsoft.com/office/officeart/2005/8/layout/orgChart1"/>
    <dgm:cxn modelId="{AB5A176B-3BAC-4CDB-85A4-D05FEF92B0F6}" type="presParOf" srcId="{DA0ECF70-56CD-4100-BCF2-AD8F1038E925}" destId="{AFD0E109-E9DB-4F33-B8D4-12063D74D080}" srcOrd="2" destOrd="0" presId="urn:microsoft.com/office/officeart/2005/8/layout/orgChart1"/>
    <dgm:cxn modelId="{4E6F34CC-1A64-4CA3-BA44-EF5749AC414A}" type="presParOf" srcId="{AFD0E109-E9DB-4F33-B8D4-12063D74D080}" destId="{E912F09B-2676-452A-8530-9CC503F9216F}" srcOrd="0" destOrd="0" presId="urn:microsoft.com/office/officeart/2005/8/layout/orgChart1"/>
    <dgm:cxn modelId="{4581E0F8-312A-4980-9C10-70530D0FA201}" type="presParOf" srcId="{AFD0E109-E9DB-4F33-B8D4-12063D74D080}" destId="{8C66E711-0DCE-4FF4-9B54-DEB5A0BCBD8F}" srcOrd="1" destOrd="0" presId="urn:microsoft.com/office/officeart/2005/8/layout/orgChart1"/>
    <dgm:cxn modelId="{FBD3208A-E562-4612-A027-5536A356E631}" type="presParOf" srcId="{8C66E711-0DCE-4FF4-9B54-DEB5A0BCBD8F}" destId="{99A3D23D-9A43-42E6-85B6-203E02CB61D3}" srcOrd="0" destOrd="0" presId="urn:microsoft.com/office/officeart/2005/8/layout/orgChart1"/>
    <dgm:cxn modelId="{5BF1260E-AB05-4421-A5ED-82D0823EA6B3}" type="presParOf" srcId="{99A3D23D-9A43-42E6-85B6-203E02CB61D3}" destId="{7C9E518C-F48E-4E6B-A39B-DC66103AFC34}" srcOrd="0" destOrd="0" presId="urn:microsoft.com/office/officeart/2005/8/layout/orgChart1"/>
    <dgm:cxn modelId="{8C6502B2-90C1-40A4-B1A1-F46994F9C5B7}" type="presParOf" srcId="{99A3D23D-9A43-42E6-85B6-203E02CB61D3}" destId="{D828711C-31CB-4CB4-A0C6-C8023EDD4289}" srcOrd="1" destOrd="0" presId="urn:microsoft.com/office/officeart/2005/8/layout/orgChart1"/>
    <dgm:cxn modelId="{BA0A9CB2-2ACD-41BD-9D7C-565C4A9655D3}" type="presParOf" srcId="{8C66E711-0DCE-4FF4-9B54-DEB5A0BCBD8F}" destId="{815B60B5-E851-4FBC-81D7-12C494EE8EDF}" srcOrd="1" destOrd="0" presId="urn:microsoft.com/office/officeart/2005/8/layout/orgChart1"/>
    <dgm:cxn modelId="{B8520A70-5B81-4418-8501-9580B8E23B59}" type="presParOf" srcId="{815B60B5-E851-4FBC-81D7-12C494EE8EDF}" destId="{2CA3A1AA-1E5C-49E1-973B-DCFA12FF66F4}" srcOrd="0" destOrd="0" presId="urn:microsoft.com/office/officeart/2005/8/layout/orgChart1"/>
    <dgm:cxn modelId="{07F2F039-7F09-4F7A-8F40-63321C6404BD}" type="presParOf" srcId="{815B60B5-E851-4FBC-81D7-12C494EE8EDF}" destId="{E9A10CA7-11F4-481F-AE5F-EFD4F6E9B366}" srcOrd="1" destOrd="0" presId="urn:microsoft.com/office/officeart/2005/8/layout/orgChart1"/>
    <dgm:cxn modelId="{B3C0A88F-0937-40AA-A461-D361B43D6EAB}" type="presParOf" srcId="{E9A10CA7-11F4-481F-AE5F-EFD4F6E9B366}" destId="{98DC2BC3-DBA2-4E7D-9949-DB01744A29D2}" srcOrd="0" destOrd="0" presId="urn:microsoft.com/office/officeart/2005/8/layout/orgChart1"/>
    <dgm:cxn modelId="{434869F9-6C61-4329-BE5F-F5E91E4B94E3}" type="presParOf" srcId="{98DC2BC3-DBA2-4E7D-9949-DB01744A29D2}" destId="{314BE94C-7EF4-408F-8B23-412277F5A48F}" srcOrd="0" destOrd="0" presId="urn:microsoft.com/office/officeart/2005/8/layout/orgChart1"/>
    <dgm:cxn modelId="{A479F312-F0CA-48CF-BFF8-4728F2870CF4}" type="presParOf" srcId="{98DC2BC3-DBA2-4E7D-9949-DB01744A29D2}" destId="{7F42A9C0-310C-44F5-8165-857BEE5B2F88}" srcOrd="1" destOrd="0" presId="urn:microsoft.com/office/officeart/2005/8/layout/orgChart1"/>
    <dgm:cxn modelId="{E8E92F5A-6556-450A-A978-D4AE394B49A3}" type="presParOf" srcId="{E9A10CA7-11F4-481F-AE5F-EFD4F6E9B366}" destId="{179B7B8A-06CF-44D5-909B-5394CE00A4E0}" srcOrd="1" destOrd="0" presId="urn:microsoft.com/office/officeart/2005/8/layout/orgChart1"/>
    <dgm:cxn modelId="{F7D1AFB9-D7AE-4166-B88A-1E118C8F3907}" type="presParOf" srcId="{E9A10CA7-11F4-481F-AE5F-EFD4F6E9B366}" destId="{658AC976-5270-44DB-ACD8-9749CF4EE3FA}" srcOrd="2" destOrd="0" presId="urn:microsoft.com/office/officeart/2005/8/layout/orgChart1"/>
    <dgm:cxn modelId="{FDAF0B7A-90E8-4243-9566-FC26D316D361}" type="presParOf" srcId="{8C66E711-0DCE-4FF4-9B54-DEB5A0BCBD8F}" destId="{217A6F67-56CD-4A4F-8CDD-2651F3C2B26C}"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67BA148-6E40-4493-B7E8-ABFDEE7C24A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39BF8565-5B48-43D0-9EB2-A44C7F1DBB8D}">
      <dgm:prSet phldrT="[Tekst]"/>
      <dgm:spPr/>
      <dgm:t>
        <a:bodyPr/>
        <a:lstStyle/>
        <a:p>
          <a:r>
            <a:rPr lang="nb-NO"/>
            <a:t>Leder</a:t>
          </a:r>
        </a:p>
      </dgm:t>
    </dgm:pt>
    <dgm:pt modelId="{C87C3D6C-7B27-4F0B-B452-4DD8396DF044}" type="parTrans" cxnId="{B9ECC469-7403-4770-82F9-CB4C4FAB5B07}">
      <dgm:prSet/>
      <dgm:spPr/>
      <dgm:t>
        <a:bodyPr/>
        <a:lstStyle/>
        <a:p>
          <a:endParaRPr lang="nb-NO"/>
        </a:p>
      </dgm:t>
    </dgm:pt>
    <dgm:pt modelId="{88F58926-8A71-47B3-BEFB-3DF6FAA25DC8}" type="sibTrans" cxnId="{B9ECC469-7403-4770-82F9-CB4C4FAB5B07}">
      <dgm:prSet/>
      <dgm:spPr/>
      <dgm:t>
        <a:bodyPr/>
        <a:lstStyle/>
        <a:p>
          <a:r>
            <a:rPr lang="nb-NO"/>
            <a:t>Øyvind Nilssen</a:t>
          </a:r>
        </a:p>
      </dgm:t>
    </dgm:pt>
    <dgm:pt modelId="{494692E8-D5C7-40A2-9D5C-6C143412A584}" type="asst">
      <dgm:prSet phldrT="[Tekst]"/>
      <dgm:spPr/>
      <dgm:t>
        <a:bodyPr/>
        <a:lstStyle/>
        <a:p>
          <a:r>
            <a:rPr lang="nb-NO"/>
            <a:t>Nestleder</a:t>
          </a:r>
        </a:p>
      </dgm:t>
    </dgm:pt>
    <dgm:pt modelId="{B7AD875B-24D7-45D7-8221-5801AF97BE69}" type="parTrans" cxnId="{2825B28F-C37F-4CC4-84C1-1812124C7730}">
      <dgm:prSet/>
      <dgm:spPr/>
      <dgm:t>
        <a:bodyPr/>
        <a:lstStyle/>
        <a:p>
          <a:endParaRPr lang="nb-NO"/>
        </a:p>
      </dgm:t>
    </dgm:pt>
    <dgm:pt modelId="{C6F44697-1EB5-4C08-8E29-AD4A7F759E7A}" type="sibTrans" cxnId="{2825B28F-C37F-4CC4-84C1-1812124C7730}">
      <dgm:prSet/>
      <dgm:spPr/>
      <dgm:t>
        <a:bodyPr/>
        <a:lstStyle/>
        <a:p>
          <a:r>
            <a:rPr lang="nb-NO"/>
            <a:t>Ørjan Milhahn</a:t>
          </a:r>
        </a:p>
      </dgm:t>
    </dgm:pt>
    <dgm:pt modelId="{2FA70D89-681B-497B-98B9-E0142DD75205}">
      <dgm:prSet phldrT="[Tekst]"/>
      <dgm:spPr/>
      <dgm:t>
        <a:bodyPr/>
        <a:lstStyle/>
        <a:p>
          <a:r>
            <a:rPr lang="nb-NO"/>
            <a:t>Sportslig leder</a:t>
          </a:r>
        </a:p>
      </dgm:t>
    </dgm:pt>
    <dgm:pt modelId="{E24886C7-5864-4256-BCF2-B557830E9912}" type="parTrans" cxnId="{8E1E953D-A9D4-46CF-91D9-19F1A7D146CB}">
      <dgm:prSet/>
      <dgm:spPr/>
      <dgm:t>
        <a:bodyPr/>
        <a:lstStyle/>
        <a:p>
          <a:endParaRPr lang="nb-NO"/>
        </a:p>
      </dgm:t>
    </dgm:pt>
    <dgm:pt modelId="{D1F56294-4D18-4E3F-91E7-08561307BCB7}" type="sibTrans" cxnId="{8E1E953D-A9D4-46CF-91D9-19F1A7D146CB}">
      <dgm:prSet/>
      <dgm:spPr/>
      <dgm:t>
        <a:bodyPr/>
        <a:lstStyle/>
        <a:p>
          <a:r>
            <a:rPr lang="nb-NO"/>
            <a:t>Martin Smevik</a:t>
          </a:r>
        </a:p>
      </dgm:t>
    </dgm:pt>
    <dgm:pt modelId="{69AB9706-DF6F-40CB-9AB0-6A781A823BA9}">
      <dgm:prSet phldrT="[Tekst]"/>
      <dgm:spPr/>
      <dgm:t>
        <a:bodyPr/>
        <a:lstStyle/>
        <a:p>
          <a:r>
            <a:rPr lang="nb-NO"/>
            <a:t>Økonomi</a:t>
          </a:r>
        </a:p>
      </dgm:t>
    </dgm:pt>
    <dgm:pt modelId="{F97FD5FE-B3EB-4F0E-B511-EC6F8A094929}" type="parTrans" cxnId="{D62A07AD-FFC2-4FEC-AAE9-18B69E9920C5}">
      <dgm:prSet/>
      <dgm:spPr/>
      <dgm:t>
        <a:bodyPr/>
        <a:lstStyle/>
        <a:p>
          <a:endParaRPr lang="nb-NO"/>
        </a:p>
      </dgm:t>
    </dgm:pt>
    <dgm:pt modelId="{6936A338-11FD-4396-89DE-4E88EC19E907}" type="sibTrans" cxnId="{D62A07AD-FFC2-4FEC-AAE9-18B69E9920C5}">
      <dgm:prSet/>
      <dgm:spPr/>
      <dgm:t>
        <a:bodyPr/>
        <a:lstStyle/>
        <a:p>
          <a:r>
            <a:rPr lang="nb-NO"/>
            <a:t>Karianne Tønder</a:t>
          </a:r>
        </a:p>
      </dgm:t>
    </dgm:pt>
    <dgm:pt modelId="{3A2A8441-8BBD-47FF-B6B8-F474D7345391}">
      <dgm:prSet phldrT="[Tekst]"/>
      <dgm:spPr/>
      <dgm:t>
        <a:bodyPr/>
        <a:lstStyle/>
        <a:p>
          <a:r>
            <a:rPr lang="nb-NO"/>
            <a:t>Sekretær</a:t>
          </a:r>
        </a:p>
      </dgm:t>
    </dgm:pt>
    <dgm:pt modelId="{F10D0B1E-8DB4-4DA2-9A9A-D91D4D489CE1}" type="parTrans" cxnId="{312B88FB-0FB6-433E-8B1B-9CDA8FE5D1AE}">
      <dgm:prSet/>
      <dgm:spPr/>
      <dgm:t>
        <a:bodyPr/>
        <a:lstStyle/>
        <a:p>
          <a:endParaRPr lang="nb-NO"/>
        </a:p>
      </dgm:t>
    </dgm:pt>
    <dgm:pt modelId="{CD95045A-A72C-4F55-8DC6-00629B693CA2}" type="sibTrans" cxnId="{312B88FB-0FB6-433E-8B1B-9CDA8FE5D1AE}">
      <dgm:prSet/>
      <dgm:spPr/>
      <dgm:t>
        <a:bodyPr/>
        <a:lstStyle/>
        <a:p>
          <a:r>
            <a:rPr lang="nb-NO"/>
            <a:t>Anita Galleberg</a:t>
          </a:r>
        </a:p>
      </dgm:t>
    </dgm:pt>
    <dgm:pt modelId="{653B548B-1CCD-4C74-9850-7E8990B5C827}">
      <dgm:prSet phldrT="[Tekst]"/>
      <dgm:spPr/>
      <dgm:t>
        <a:bodyPr/>
        <a:lstStyle/>
        <a:p>
          <a:r>
            <a:rPr lang="nb-NO"/>
            <a:t>Styremedlem</a:t>
          </a:r>
        </a:p>
      </dgm:t>
    </dgm:pt>
    <dgm:pt modelId="{282DCC8A-7E66-46AC-93A3-389F0D1FA2D3}" type="parTrans" cxnId="{310CB09F-A2B6-46A1-857A-D0656C5FD6DA}">
      <dgm:prSet/>
      <dgm:spPr/>
      <dgm:t>
        <a:bodyPr/>
        <a:lstStyle/>
        <a:p>
          <a:endParaRPr lang="nb-NO"/>
        </a:p>
      </dgm:t>
    </dgm:pt>
    <dgm:pt modelId="{E9857CB6-34A5-444E-A3C7-7E5496D71C89}" type="sibTrans" cxnId="{310CB09F-A2B6-46A1-857A-D0656C5FD6DA}">
      <dgm:prSet/>
      <dgm:spPr/>
      <dgm:t>
        <a:bodyPr/>
        <a:lstStyle/>
        <a:p>
          <a:r>
            <a:rPr lang="nb-NO"/>
            <a:t>Sindre Grangård</a:t>
          </a:r>
        </a:p>
      </dgm:t>
    </dgm:pt>
    <dgm:pt modelId="{7174DB39-1BC8-4C1D-AA94-81976BDEA7C5}">
      <dgm:prSet phldrT="[Tekst]"/>
      <dgm:spPr/>
      <dgm:t>
        <a:bodyPr/>
        <a:lstStyle/>
        <a:p>
          <a:r>
            <a:rPr lang="nb-NO"/>
            <a:t>Styremedlem</a:t>
          </a:r>
        </a:p>
      </dgm:t>
    </dgm:pt>
    <dgm:pt modelId="{EB07870C-5F1F-49FA-8AC7-20B5934B3B1F}" type="parTrans" cxnId="{9DA74855-3DB0-49DA-AD6F-132818786D7B}">
      <dgm:prSet/>
      <dgm:spPr/>
      <dgm:t>
        <a:bodyPr/>
        <a:lstStyle/>
        <a:p>
          <a:endParaRPr lang="nb-NO"/>
        </a:p>
      </dgm:t>
    </dgm:pt>
    <dgm:pt modelId="{5FD95C87-C059-48B2-89F2-24FC3826E791}" type="sibTrans" cxnId="{9DA74855-3DB0-49DA-AD6F-132818786D7B}">
      <dgm:prSet/>
      <dgm:spPr/>
      <dgm:t>
        <a:bodyPr/>
        <a:lstStyle/>
        <a:p>
          <a:r>
            <a:rPr lang="nb-NO"/>
            <a:t>Thor Arne Fredheim</a:t>
          </a:r>
        </a:p>
      </dgm:t>
    </dgm:pt>
    <dgm:pt modelId="{71C85783-E24C-46CD-ADE2-1B51B94223B5}" type="pres">
      <dgm:prSet presAssocID="{767BA148-6E40-4493-B7E8-ABFDEE7C24A5}" presName="hierChild1" presStyleCnt="0">
        <dgm:presLayoutVars>
          <dgm:orgChart val="1"/>
          <dgm:chPref val="1"/>
          <dgm:dir/>
          <dgm:animOne val="branch"/>
          <dgm:animLvl val="lvl"/>
          <dgm:resizeHandles/>
        </dgm:presLayoutVars>
      </dgm:prSet>
      <dgm:spPr/>
    </dgm:pt>
    <dgm:pt modelId="{AC7C1ADF-9A73-4EE1-AF15-BE93AEEE3E26}" type="pres">
      <dgm:prSet presAssocID="{39BF8565-5B48-43D0-9EB2-A44C7F1DBB8D}" presName="hierRoot1" presStyleCnt="0">
        <dgm:presLayoutVars>
          <dgm:hierBranch val="init"/>
        </dgm:presLayoutVars>
      </dgm:prSet>
      <dgm:spPr/>
    </dgm:pt>
    <dgm:pt modelId="{51E91ACF-CA09-4710-9D59-8F185FDD5720}" type="pres">
      <dgm:prSet presAssocID="{39BF8565-5B48-43D0-9EB2-A44C7F1DBB8D}" presName="rootComposite1" presStyleCnt="0"/>
      <dgm:spPr/>
    </dgm:pt>
    <dgm:pt modelId="{EFB922E0-696C-4BDA-9D92-875C52DF05E1}" type="pres">
      <dgm:prSet presAssocID="{39BF8565-5B48-43D0-9EB2-A44C7F1DBB8D}" presName="rootText1" presStyleLbl="node0" presStyleIdx="0" presStyleCnt="1" custScaleY="113961">
        <dgm:presLayoutVars>
          <dgm:chMax/>
          <dgm:chPref val="3"/>
        </dgm:presLayoutVars>
      </dgm:prSet>
      <dgm:spPr/>
    </dgm:pt>
    <dgm:pt modelId="{E2B56093-63EC-484D-BD60-9B2EA438A27A}" type="pres">
      <dgm:prSet presAssocID="{39BF8565-5B48-43D0-9EB2-A44C7F1DBB8D}" presName="titleText1" presStyleLbl="fgAcc0" presStyleIdx="0" presStyleCnt="1">
        <dgm:presLayoutVars>
          <dgm:chMax val="0"/>
          <dgm:chPref val="0"/>
        </dgm:presLayoutVars>
      </dgm:prSet>
      <dgm:spPr/>
    </dgm:pt>
    <dgm:pt modelId="{3271FD99-4BE4-400A-B774-DB096996F38D}" type="pres">
      <dgm:prSet presAssocID="{39BF8565-5B48-43D0-9EB2-A44C7F1DBB8D}" presName="rootConnector1" presStyleLbl="node1" presStyleIdx="0" presStyleCnt="5"/>
      <dgm:spPr/>
    </dgm:pt>
    <dgm:pt modelId="{F794A0C9-38C6-4378-B915-4F3360880CAD}" type="pres">
      <dgm:prSet presAssocID="{39BF8565-5B48-43D0-9EB2-A44C7F1DBB8D}" presName="hierChild2" presStyleCnt="0"/>
      <dgm:spPr/>
    </dgm:pt>
    <dgm:pt modelId="{60CDFBBC-8A3E-47F4-A57E-936752C39FFE}" type="pres">
      <dgm:prSet presAssocID="{E24886C7-5864-4256-BCF2-B557830E9912}" presName="Name37" presStyleLbl="parChTrans1D2" presStyleIdx="0" presStyleCnt="6"/>
      <dgm:spPr/>
    </dgm:pt>
    <dgm:pt modelId="{AC5A447F-117E-451D-8574-A03866404889}" type="pres">
      <dgm:prSet presAssocID="{2FA70D89-681B-497B-98B9-E0142DD75205}" presName="hierRoot2" presStyleCnt="0">
        <dgm:presLayoutVars>
          <dgm:hierBranch val="init"/>
        </dgm:presLayoutVars>
      </dgm:prSet>
      <dgm:spPr/>
    </dgm:pt>
    <dgm:pt modelId="{2406B1BC-D717-478B-96C0-4BE23E932343}" type="pres">
      <dgm:prSet presAssocID="{2FA70D89-681B-497B-98B9-E0142DD75205}" presName="rootComposite" presStyleCnt="0"/>
      <dgm:spPr/>
    </dgm:pt>
    <dgm:pt modelId="{3483D4A9-AAE1-4730-B626-0D767210B047}" type="pres">
      <dgm:prSet presAssocID="{2FA70D89-681B-497B-98B9-E0142DD75205}" presName="rootText" presStyleLbl="node1" presStyleIdx="0" presStyleCnt="5">
        <dgm:presLayoutVars>
          <dgm:chMax/>
          <dgm:chPref val="3"/>
        </dgm:presLayoutVars>
      </dgm:prSet>
      <dgm:spPr/>
    </dgm:pt>
    <dgm:pt modelId="{1B62A7E4-1EBB-4D13-A7FB-3A0DA6490472}" type="pres">
      <dgm:prSet presAssocID="{2FA70D89-681B-497B-98B9-E0142DD75205}" presName="titleText2" presStyleLbl="fgAcc1" presStyleIdx="0" presStyleCnt="5">
        <dgm:presLayoutVars>
          <dgm:chMax val="0"/>
          <dgm:chPref val="0"/>
        </dgm:presLayoutVars>
      </dgm:prSet>
      <dgm:spPr/>
    </dgm:pt>
    <dgm:pt modelId="{7BB98CF8-3E2B-4F4F-B5AB-D28591AA5FD8}" type="pres">
      <dgm:prSet presAssocID="{2FA70D89-681B-497B-98B9-E0142DD75205}" presName="rootConnector" presStyleLbl="node2" presStyleIdx="0" presStyleCnt="0"/>
      <dgm:spPr/>
    </dgm:pt>
    <dgm:pt modelId="{B73BE6C4-5031-4873-8511-1DC5A5775F42}" type="pres">
      <dgm:prSet presAssocID="{2FA70D89-681B-497B-98B9-E0142DD75205}" presName="hierChild4" presStyleCnt="0"/>
      <dgm:spPr/>
    </dgm:pt>
    <dgm:pt modelId="{17BB0D5E-0F00-4B5E-BDE1-96BDE2BA22C7}" type="pres">
      <dgm:prSet presAssocID="{2FA70D89-681B-497B-98B9-E0142DD75205}" presName="hierChild5" presStyleCnt="0"/>
      <dgm:spPr/>
    </dgm:pt>
    <dgm:pt modelId="{10F9CB7F-DFF4-469E-A101-1BA90B60D242}" type="pres">
      <dgm:prSet presAssocID="{F97FD5FE-B3EB-4F0E-B511-EC6F8A094929}" presName="Name37" presStyleLbl="parChTrans1D2" presStyleIdx="1" presStyleCnt="6"/>
      <dgm:spPr/>
    </dgm:pt>
    <dgm:pt modelId="{C05046CA-EC0A-4FD7-8235-3909D77635CB}" type="pres">
      <dgm:prSet presAssocID="{69AB9706-DF6F-40CB-9AB0-6A781A823BA9}" presName="hierRoot2" presStyleCnt="0">
        <dgm:presLayoutVars>
          <dgm:hierBranch val="init"/>
        </dgm:presLayoutVars>
      </dgm:prSet>
      <dgm:spPr/>
    </dgm:pt>
    <dgm:pt modelId="{1475628D-D56B-4CF3-B76D-3699D85B8F3C}" type="pres">
      <dgm:prSet presAssocID="{69AB9706-DF6F-40CB-9AB0-6A781A823BA9}" presName="rootComposite" presStyleCnt="0"/>
      <dgm:spPr/>
    </dgm:pt>
    <dgm:pt modelId="{D5338603-E221-421D-B864-6D50D0115DFD}" type="pres">
      <dgm:prSet presAssocID="{69AB9706-DF6F-40CB-9AB0-6A781A823BA9}" presName="rootText" presStyleLbl="node1" presStyleIdx="1" presStyleCnt="5">
        <dgm:presLayoutVars>
          <dgm:chMax/>
          <dgm:chPref val="3"/>
        </dgm:presLayoutVars>
      </dgm:prSet>
      <dgm:spPr/>
    </dgm:pt>
    <dgm:pt modelId="{6E14852A-39D6-49D0-B43D-0F6380495490}" type="pres">
      <dgm:prSet presAssocID="{69AB9706-DF6F-40CB-9AB0-6A781A823BA9}" presName="titleText2" presStyleLbl="fgAcc1" presStyleIdx="1" presStyleCnt="5">
        <dgm:presLayoutVars>
          <dgm:chMax val="0"/>
          <dgm:chPref val="0"/>
        </dgm:presLayoutVars>
      </dgm:prSet>
      <dgm:spPr/>
    </dgm:pt>
    <dgm:pt modelId="{99456CAD-DD91-4B60-AE9C-3097429D8960}" type="pres">
      <dgm:prSet presAssocID="{69AB9706-DF6F-40CB-9AB0-6A781A823BA9}" presName="rootConnector" presStyleLbl="node2" presStyleIdx="0" presStyleCnt="0"/>
      <dgm:spPr/>
    </dgm:pt>
    <dgm:pt modelId="{3EF24452-2D81-4F24-A377-5E3DCF0FE9DB}" type="pres">
      <dgm:prSet presAssocID="{69AB9706-DF6F-40CB-9AB0-6A781A823BA9}" presName="hierChild4" presStyleCnt="0"/>
      <dgm:spPr/>
    </dgm:pt>
    <dgm:pt modelId="{A451011E-15F2-4C63-A244-805101CA3F4E}" type="pres">
      <dgm:prSet presAssocID="{69AB9706-DF6F-40CB-9AB0-6A781A823BA9}" presName="hierChild5" presStyleCnt="0"/>
      <dgm:spPr/>
    </dgm:pt>
    <dgm:pt modelId="{846CF4BE-9017-48EE-B191-9623B0306AE0}" type="pres">
      <dgm:prSet presAssocID="{F10D0B1E-8DB4-4DA2-9A9A-D91D4D489CE1}" presName="Name37" presStyleLbl="parChTrans1D2" presStyleIdx="2" presStyleCnt="6"/>
      <dgm:spPr/>
    </dgm:pt>
    <dgm:pt modelId="{B582D359-DF05-4DF3-B8BB-00D6F4CB8ADC}" type="pres">
      <dgm:prSet presAssocID="{3A2A8441-8BBD-47FF-B6B8-F474D7345391}" presName="hierRoot2" presStyleCnt="0">
        <dgm:presLayoutVars>
          <dgm:hierBranch val="init"/>
        </dgm:presLayoutVars>
      </dgm:prSet>
      <dgm:spPr/>
    </dgm:pt>
    <dgm:pt modelId="{39D13A28-4F1E-495E-8D41-16B19BB6AC53}" type="pres">
      <dgm:prSet presAssocID="{3A2A8441-8BBD-47FF-B6B8-F474D7345391}" presName="rootComposite" presStyleCnt="0"/>
      <dgm:spPr/>
    </dgm:pt>
    <dgm:pt modelId="{F0988EF2-A1F9-43D5-8527-E3038EEC4D2F}" type="pres">
      <dgm:prSet presAssocID="{3A2A8441-8BBD-47FF-B6B8-F474D7345391}" presName="rootText" presStyleLbl="node1" presStyleIdx="2" presStyleCnt="5">
        <dgm:presLayoutVars>
          <dgm:chMax/>
          <dgm:chPref val="3"/>
        </dgm:presLayoutVars>
      </dgm:prSet>
      <dgm:spPr/>
    </dgm:pt>
    <dgm:pt modelId="{63D203F1-0BF2-4887-8046-1AF7F32CF357}" type="pres">
      <dgm:prSet presAssocID="{3A2A8441-8BBD-47FF-B6B8-F474D7345391}" presName="titleText2" presStyleLbl="fgAcc1" presStyleIdx="2" presStyleCnt="5">
        <dgm:presLayoutVars>
          <dgm:chMax val="0"/>
          <dgm:chPref val="0"/>
        </dgm:presLayoutVars>
      </dgm:prSet>
      <dgm:spPr/>
    </dgm:pt>
    <dgm:pt modelId="{99B206C1-783A-455F-85ED-D78635A72E61}" type="pres">
      <dgm:prSet presAssocID="{3A2A8441-8BBD-47FF-B6B8-F474D7345391}" presName="rootConnector" presStyleLbl="node2" presStyleIdx="0" presStyleCnt="0"/>
      <dgm:spPr/>
    </dgm:pt>
    <dgm:pt modelId="{F4B35709-136E-4BD6-ADC6-53047B5CDE94}" type="pres">
      <dgm:prSet presAssocID="{3A2A8441-8BBD-47FF-B6B8-F474D7345391}" presName="hierChild4" presStyleCnt="0"/>
      <dgm:spPr/>
    </dgm:pt>
    <dgm:pt modelId="{9F2532B2-9E3C-43E8-8861-F121AE6B119B}" type="pres">
      <dgm:prSet presAssocID="{3A2A8441-8BBD-47FF-B6B8-F474D7345391}" presName="hierChild5" presStyleCnt="0"/>
      <dgm:spPr/>
    </dgm:pt>
    <dgm:pt modelId="{6AFBC11A-08CC-4552-AF61-FFD7C9BB93DF}" type="pres">
      <dgm:prSet presAssocID="{282DCC8A-7E66-46AC-93A3-389F0D1FA2D3}" presName="Name37" presStyleLbl="parChTrans1D2" presStyleIdx="3" presStyleCnt="6"/>
      <dgm:spPr/>
    </dgm:pt>
    <dgm:pt modelId="{2985207A-E1F9-449C-B9A1-3FA214D28098}" type="pres">
      <dgm:prSet presAssocID="{653B548B-1CCD-4C74-9850-7E8990B5C827}" presName="hierRoot2" presStyleCnt="0">
        <dgm:presLayoutVars>
          <dgm:hierBranch val="init"/>
        </dgm:presLayoutVars>
      </dgm:prSet>
      <dgm:spPr/>
    </dgm:pt>
    <dgm:pt modelId="{43D62B15-0D63-4FB0-AA7C-E01933B818CA}" type="pres">
      <dgm:prSet presAssocID="{653B548B-1CCD-4C74-9850-7E8990B5C827}" presName="rootComposite" presStyleCnt="0"/>
      <dgm:spPr/>
    </dgm:pt>
    <dgm:pt modelId="{2884D350-7545-4705-8143-6D5266913D57}" type="pres">
      <dgm:prSet presAssocID="{653B548B-1CCD-4C74-9850-7E8990B5C827}" presName="rootText" presStyleLbl="node1" presStyleIdx="3" presStyleCnt="5">
        <dgm:presLayoutVars>
          <dgm:chMax/>
          <dgm:chPref val="3"/>
        </dgm:presLayoutVars>
      </dgm:prSet>
      <dgm:spPr/>
    </dgm:pt>
    <dgm:pt modelId="{680EF404-E7CB-473E-8DFE-8287DB498384}" type="pres">
      <dgm:prSet presAssocID="{653B548B-1CCD-4C74-9850-7E8990B5C827}" presName="titleText2" presStyleLbl="fgAcc1" presStyleIdx="3" presStyleCnt="5" custLinFactNeighborX="15284" custLinFactNeighborY="26568">
        <dgm:presLayoutVars>
          <dgm:chMax val="0"/>
          <dgm:chPref val="0"/>
        </dgm:presLayoutVars>
      </dgm:prSet>
      <dgm:spPr/>
    </dgm:pt>
    <dgm:pt modelId="{A58A4D68-78E3-4002-BD02-EF0E5CB9F630}" type="pres">
      <dgm:prSet presAssocID="{653B548B-1CCD-4C74-9850-7E8990B5C827}" presName="rootConnector" presStyleLbl="node2" presStyleIdx="0" presStyleCnt="0"/>
      <dgm:spPr/>
    </dgm:pt>
    <dgm:pt modelId="{95A63764-E92A-40BA-81A3-0C1C37D67E19}" type="pres">
      <dgm:prSet presAssocID="{653B548B-1CCD-4C74-9850-7E8990B5C827}" presName="hierChild4" presStyleCnt="0"/>
      <dgm:spPr/>
    </dgm:pt>
    <dgm:pt modelId="{8A6ACA49-FBB2-4F2F-A81A-418EAC7BCEF7}" type="pres">
      <dgm:prSet presAssocID="{653B548B-1CCD-4C74-9850-7E8990B5C827}" presName="hierChild5" presStyleCnt="0"/>
      <dgm:spPr/>
    </dgm:pt>
    <dgm:pt modelId="{D4500851-7B6F-4908-9CE3-879BE90FE684}" type="pres">
      <dgm:prSet presAssocID="{EB07870C-5F1F-49FA-8AC7-20B5934B3B1F}" presName="Name37" presStyleLbl="parChTrans1D2" presStyleIdx="4" presStyleCnt="6"/>
      <dgm:spPr/>
    </dgm:pt>
    <dgm:pt modelId="{4A20CF26-64FB-47D3-AEA5-8215D9BD6605}" type="pres">
      <dgm:prSet presAssocID="{7174DB39-1BC8-4C1D-AA94-81976BDEA7C5}" presName="hierRoot2" presStyleCnt="0">
        <dgm:presLayoutVars>
          <dgm:hierBranch val="init"/>
        </dgm:presLayoutVars>
      </dgm:prSet>
      <dgm:spPr/>
    </dgm:pt>
    <dgm:pt modelId="{8F70B2C3-F230-4FE0-8DD7-96B449B9BBA8}" type="pres">
      <dgm:prSet presAssocID="{7174DB39-1BC8-4C1D-AA94-81976BDEA7C5}" presName="rootComposite" presStyleCnt="0"/>
      <dgm:spPr/>
    </dgm:pt>
    <dgm:pt modelId="{42D61962-62BD-412F-8DE0-FC447A73EC0D}" type="pres">
      <dgm:prSet presAssocID="{7174DB39-1BC8-4C1D-AA94-81976BDEA7C5}" presName="rootText" presStyleLbl="node1" presStyleIdx="4" presStyleCnt="5">
        <dgm:presLayoutVars>
          <dgm:chMax/>
          <dgm:chPref val="3"/>
        </dgm:presLayoutVars>
      </dgm:prSet>
      <dgm:spPr/>
    </dgm:pt>
    <dgm:pt modelId="{FB1EBF1E-2542-406F-83E8-FCD829B53F36}" type="pres">
      <dgm:prSet presAssocID="{7174DB39-1BC8-4C1D-AA94-81976BDEA7C5}" presName="titleText2" presStyleLbl="fgAcc1" presStyleIdx="4" presStyleCnt="5">
        <dgm:presLayoutVars>
          <dgm:chMax val="0"/>
          <dgm:chPref val="0"/>
        </dgm:presLayoutVars>
      </dgm:prSet>
      <dgm:spPr/>
    </dgm:pt>
    <dgm:pt modelId="{C7DA47AA-A362-45D6-BA6B-49641550A322}" type="pres">
      <dgm:prSet presAssocID="{7174DB39-1BC8-4C1D-AA94-81976BDEA7C5}" presName="rootConnector" presStyleLbl="node2" presStyleIdx="0" presStyleCnt="0"/>
      <dgm:spPr/>
    </dgm:pt>
    <dgm:pt modelId="{E680BE31-988F-4DB8-B38F-8AF68FEFB938}" type="pres">
      <dgm:prSet presAssocID="{7174DB39-1BC8-4C1D-AA94-81976BDEA7C5}" presName="hierChild4" presStyleCnt="0"/>
      <dgm:spPr/>
    </dgm:pt>
    <dgm:pt modelId="{BEC2D1AA-721E-4ED9-8D39-9BC8625511F4}" type="pres">
      <dgm:prSet presAssocID="{7174DB39-1BC8-4C1D-AA94-81976BDEA7C5}" presName="hierChild5" presStyleCnt="0"/>
      <dgm:spPr/>
    </dgm:pt>
    <dgm:pt modelId="{65D381D5-65F0-4DB0-8EA1-9605A965AA9A}" type="pres">
      <dgm:prSet presAssocID="{39BF8565-5B48-43D0-9EB2-A44C7F1DBB8D}" presName="hierChild3" presStyleCnt="0"/>
      <dgm:spPr/>
    </dgm:pt>
    <dgm:pt modelId="{4EC008B4-D8E8-4668-83CD-6AF0DF9F91D8}" type="pres">
      <dgm:prSet presAssocID="{B7AD875B-24D7-45D7-8221-5801AF97BE69}" presName="Name96" presStyleLbl="parChTrans1D2" presStyleIdx="5" presStyleCnt="6"/>
      <dgm:spPr/>
    </dgm:pt>
    <dgm:pt modelId="{162D3127-12BE-4310-B709-B594667A75CD}" type="pres">
      <dgm:prSet presAssocID="{494692E8-D5C7-40A2-9D5C-6C143412A584}" presName="hierRoot3" presStyleCnt="0">
        <dgm:presLayoutVars>
          <dgm:hierBranch val="init"/>
        </dgm:presLayoutVars>
      </dgm:prSet>
      <dgm:spPr/>
    </dgm:pt>
    <dgm:pt modelId="{B52BDC3A-7A41-4CE9-8079-9CD0D0CA9D18}" type="pres">
      <dgm:prSet presAssocID="{494692E8-D5C7-40A2-9D5C-6C143412A584}" presName="rootComposite3" presStyleCnt="0"/>
      <dgm:spPr/>
    </dgm:pt>
    <dgm:pt modelId="{73635381-CDB5-4C3A-90E6-9D992443AFE6}" type="pres">
      <dgm:prSet presAssocID="{494692E8-D5C7-40A2-9D5C-6C143412A584}" presName="rootText3" presStyleLbl="asst1" presStyleIdx="0" presStyleCnt="1">
        <dgm:presLayoutVars>
          <dgm:chPref val="3"/>
        </dgm:presLayoutVars>
      </dgm:prSet>
      <dgm:spPr/>
    </dgm:pt>
    <dgm:pt modelId="{D21CC817-0E2F-4CAC-B7BD-2CFAE715A5E6}" type="pres">
      <dgm:prSet presAssocID="{494692E8-D5C7-40A2-9D5C-6C143412A584}" presName="titleText3" presStyleLbl="fgAcc2" presStyleIdx="0" presStyleCnt="1">
        <dgm:presLayoutVars>
          <dgm:chMax val="0"/>
          <dgm:chPref val="0"/>
        </dgm:presLayoutVars>
      </dgm:prSet>
      <dgm:spPr/>
    </dgm:pt>
    <dgm:pt modelId="{1F730AC9-7C80-4E9C-8227-AA7136A6E12D}" type="pres">
      <dgm:prSet presAssocID="{494692E8-D5C7-40A2-9D5C-6C143412A584}" presName="rootConnector3" presStyleLbl="asst1" presStyleIdx="0" presStyleCnt="1"/>
      <dgm:spPr/>
    </dgm:pt>
    <dgm:pt modelId="{12713F55-400C-4386-95D2-250AC30E4BEA}" type="pres">
      <dgm:prSet presAssocID="{494692E8-D5C7-40A2-9D5C-6C143412A584}" presName="hierChild6" presStyleCnt="0"/>
      <dgm:spPr/>
    </dgm:pt>
    <dgm:pt modelId="{BB446561-F3EB-4B93-AD22-BDB101B36A51}" type="pres">
      <dgm:prSet presAssocID="{494692E8-D5C7-40A2-9D5C-6C143412A584}" presName="hierChild7" presStyleCnt="0"/>
      <dgm:spPr/>
    </dgm:pt>
  </dgm:ptLst>
  <dgm:cxnLst>
    <dgm:cxn modelId="{A6D70900-B8C0-440D-AAE1-9629494889BA}" type="presOf" srcId="{B7AD875B-24D7-45D7-8221-5801AF97BE69}" destId="{4EC008B4-D8E8-4668-83CD-6AF0DF9F91D8}" srcOrd="0" destOrd="0" presId="urn:microsoft.com/office/officeart/2008/layout/NameandTitleOrganizationalChart"/>
    <dgm:cxn modelId="{78F1E520-664B-4CC6-A5F0-58B78C6374EE}" type="presOf" srcId="{39BF8565-5B48-43D0-9EB2-A44C7F1DBB8D}" destId="{EFB922E0-696C-4BDA-9D92-875C52DF05E1}" srcOrd="0" destOrd="0" presId="urn:microsoft.com/office/officeart/2008/layout/NameandTitleOrganizationalChart"/>
    <dgm:cxn modelId="{56F5BF23-3B4B-4DD4-8E87-F3180D471B59}" type="presOf" srcId="{282DCC8A-7E66-46AC-93A3-389F0D1FA2D3}" destId="{6AFBC11A-08CC-4552-AF61-FFD7C9BB93DF}" srcOrd="0" destOrd="0" presId="urn:microsoft.com/office/officeart/2008/layout/NameandTitleOrganizationalChart"/>
    <dgm:cxn modelId="{F3B91329-4358-41C6-A7CF-5717060FF03B}" type="presOf" srcId="{F97FD5FE-B3EB-4F0E-B511-EC6F8A094929}" destId="{10F9CB7F-DFF4-469E-A101-1BA90B60D242}" srcOrd="0" destOrd="0" presId="urn:microsoft.com/office/officeart/2008/layout/NameandTitleOrganizationalChart"/>
    <dgm:cxn modelId="{992B0A2E-A62A-42F2-969C-E8563E28CA95}" type="presOf" srcId="{D1F56294-4D18-4E3F-91E7-08561307BCB7}" destId="{1B62A7E4-1EBB-4D13-A7FB-3A0DA6490472}" srcOrd="0" destOrd="0" presId="urn:microsoft.com/office/officeart/2008/layout/NameandTitleOrganizationalChart"/>
    <dgm:cxn modelId="{8E1E953D-A9D4-46CF-91D9-19F1A7D146CB}" srcId="{39BF8565-5B48-43D0-9EB2-A44C7F1DBB8D}" destId="{2FA70D89-681B-497B-98B9-E0142DD75205}" srcOrd="1" destOrd="0" parTransId="{E24886C7-5864-4256-BCF2-B557830E9912}" sibTransId="{D1F56294-4D18-4E3F-91E7-08561307BCB7}"/>
    <dgm:cxn modelId="{F3998840-5F7F-4740-8892-4042BB14FD44}" type="presOf" srcId="{69AB9706-DF6F-40CB-9AB0-6A781A823BA9}" destId="{D5338603-E221-421D-B864-6D50D0115DFD}" srcOrd="0" destOrd="0" presId="urn:microsoft.com/office/officeart/2008/layout/NameandTitleOrganizationalChart"/>
    <dgm:cxn modelId="{B9ECC469-7403-4770-82F9-CB4C4FAB5B07}" srcId="{767BA148-6E40-4493-B7E8-ABFDEE7C24A5}" destId="{39BF8565-5B48-43D0-9EB2-A44C7F1DBB8D}" srcOrd="0" destOrd="0" parTransId="{C87C3D6C-7B27-4F0B-B452-4DD8396DF044}" sibTransId="{88F58926-8A71-47B3-BEFB-3DF6FAA25DC8}"/>
    <dgm:cxn modelId="{A2761855-30C8-4780-8C0C-0BCE9DC5B964}" type="presOf" srcId="{EB07870C-5F1F-49FA-8AC7-20B5934B3B1F}" destId="{D4500851-7B6F-4908-9CE3-879BE90FE684}" srcOrd="0" destOrd="0" presId="urn:microsoft.com/office/officeart/2008/layout/NameandTitleOrganizationalChart"/>
    <dgm:cxn modelId="{9DA74855-3DB0-49DA-AD6F-132818786D7B}" srcId="{39BF8565-5B48-43D0-9EB2-A44C7F1DBB8D}" destId="{7174DB39-1BC8-4C1D-AA94-81976BDEA7C5}" srcOrd="5" destOrd="0" parTransId="{EB07870C-5F1F-49FA-8AC7-20B5934B3B1F}" sibTransId="{5FD95C87-C059-48B2-89F2-24FC3826E791}"/>
    <dgm:cxn modelId="{B2228655-F6BB-4F75-8B5F-6193A5B2FFBB}" type="presOf" srcId="{653B548B-1CCD-4C74-9850-7E8990B5C827}" destId="{2884D350-7545-4705-8143-6D5266913D57}" srcOrd="0" destOrd="0" presId="urn:microsoft.com/office/officeart/2008/layout/NameandTitleOrganizationalChart"/>
    <dgm:cxn modelId="{D9B19176-6373-4A59-A8C3-E002D1A41D89}" type="presOf" srcId="{494692E8-D5C7-40A2-9D5C-6C143412A584}" destId="{73635381-CDB5-4C3A-90E6-9D992443AFE6}" srcOrd="0" destOrd="0" presId="urn:microsoft.com/office/officeart/2008/layout/NameandTitleOrganizationalChart"/>
    <dgm:cxn modelId="{A064FA82-C8AF-4B95-99D9-A114924E5608}" type="presOf" srcId="{E9857CB6-34A5-444E-A3C7-7E5496D71C89}" destId="{680EF404-E7CB-473E-8DFE-8287DB498384}" srcOrd="0" destOrd="0" presId="urn:microsoft.com/office/officeart/2008/layout/NameandTitleOrganizationalChart"/>
    <dgm:cxn modelId="{B355A28D-1EAD-4F4E-A747-CA71EF8CF093}" type="presOf" srcId="{767BA148-6E40-4493-B7E8-ABFDEE7C24A5}" destId="{71C85783-E24C-46CD-ADE2-1B51B94223B5}" srcOrd="0" destOrd="0" presId="urn:microsoft.com/office/officeart/2008/layout/NameandTitleOrganizationalChart"/>
    <dgm:cxn modelId="{2825B28F-C37F-4CC4-84C1-1812124C7730}" srcId="{39BF8565-5B48-43D0-9EB2-A44C7F1DBB8D}" destId="{494692E8-D5C7-40A2-9D5C-6C143412A584}" srcOrd="0" destOrd="0" parTransId="{B7AD875B-24D7-45D7-8221-5801AF97BE69}" sibTransId="{C6F44697-1EB5-4C08-8E29-AD4A7F759E7A}"/>
    <dgm:cxn modelId="{7CB29C92-FD3D-4000-9C53-96D85A513EBD}" type="presOf" srcId="{3A2A8441-8BBD-47FF-B6B8-F474D7345391}" destId="{F0988EF2-A1F9-43D5-8527-E3038EEC4D2F}" srcOrd="0" destOrd="0" presId="urn:microsoft.com/office/officeart/2008/layout/NameandTitleOrganizationalChart"/>
    <dgm:cxn modelId="{291CD294-41C5-43DA-B350-7C3A5C81D389}" type="presOf" srcId="{E24886C7-5864-4256-BCF2-B557830E9912}" destId="{60CDFBBC-8A3E-47F4-A57E-936752C39FFE}" srcOrd="0" destOrd="0" presId="urn:microsoft.com/office/officeart/2008/layout/NameandTitleOrganizationalChart"/>
    <dgm:cxn modelId="{356D1C9A-046B-4BDA-A42A-39637DB3E218}" type="presOf" srcId="{6936A338-11FD-4396-89DE-4E88EC19E907}" destId="{6E14852A-39D6-49D0-B43D-0F6380495490}" srcOrd="0" destOrd="0" presId="urn:microsoft.com/office/officeart/2008/layout/NameandTitleOrganizationalChart"/>
    <dgm:cxn modelId="{310CB09F-A2B6-46A1-857A-D0656C5FD6DA}" srcId="{39BF8565-5B48-43D0-9EB2-A44C7F1DBB8D}" destId="{653B548B-1CCD-4C74-9850-7E8990B5C827}" srcOrd="4" destOrd="0" parTransId="{282DCC8A-7E66-46AC-93A3-389F0D1FA2D3}" sibTransId="{E9857CB6-34A5-444E-A3C7-7E5496D71C89}"/>
    <dgm:cxn modelId="{E4F758A9-3A8C-477D-B683-F7A5F8C0C0CE}" type="presOf" srcId="{7174DB39-1BC8-4C1D-AA94-81976BDEA7C5}" destId="{42D61962-62BD-412F-8DE0-FC447A73EC0D}" srcOrd="0" destOrd="0" presId="urn:microsoft.com/office/officeart/2008/layout/NameandTitleOrganizationalChart"/>
    <dgm:cxn modelId="{FFC172AA-1FC4-47EC-A932-C1E60CF15E46}" type="presOf" srcId="{494692E8-D5C7-40A2-9D5C-6C143412A584}" destId="{1F730AC9-7C80-4E9C-8227-AA7136A6E12D}" srcOrd="1" destOrd="0" presId="urn:microsoft.com/office/officeart/2008/layout/NameandTitleOrganizationalChart"/>
    <dgm:cxn modelId="{D62A07AD-FFC2-4FEC-AAE9-18B69E9920C5}" srcId="{39BF8565-5B48-43D0-9EB2-A44C7F1DBB8D}" destId="{69AB9706-DF6F-40CB-9AB0-6A781A823BA9}" srcOrd="2" destOrd="0" parTransId="{F97FD5FE-B3EB-4F0E-B511-EC6F8A094929}" sibTransId="{6936A338-11FD-4396-89DE-4E88EC19E907}"/>
    <dgm:cxn modelId="{85F6DDB6-5E25-49FD-AB69-0366450B44BC}" type="presOf" srcId="{39BF8565-5B48-43D0-9EB2-A44C7F1DBB8D}" destId="{3271FD99-4BE4-400A-B774-DB096996F38D}" srcOrd="1" destOrd="0" presId="urn:microsoft.com/office/officeart/2008/layout/NameandTitleOrganizationalChart"/>
    <dgm:cxn modelId="{0D9336B7-6C0A-4365-8A2C-F8174DFF85F0}" type="presOf" srcId="{2FA70D89-681B-497B-98B9-E0142DD75205}" destId="{7BB98CF8-3E2B-4F4F-B5AB-D28591AA5FD8}" srcOrd="1" destOrd="0" presId="urn:microsoft.com/office/officeart/2008/layout/NameandTitleOrganizationalChart"/>
    <dgm:cxn modelId="{9D9DC7BC-BC6D-467B-AF69-01232835EEA9}" type="presOf" srcId="{7174DB39-1BC8-4C1D-AA94-81976BDEA7C5}" destId="{C7DA47AA-A362-45D6-BA6B-49641550A322}" srcOrd="1" destOrd="0" presId="urn:microsoft.com/office/officeart/2008/layout/NameandTitleOrganizationalChart"/>
    <dgm:cxn modelId="{2C2758C0-5367-4B45-A306-C8456E2C001C}" type="presOf" srcId="{88F58926-8A71-47B3-BEFB-3DF6FAA25DC8}" destId="{E2B56093-63EC-484D-BD60-9B2EA438A27A}" srcOrd="0" destOrd="0" presId="urn:microsoft.com/office/officeart/2008/layout/NameandTitleOrganizationalChart"/>
    <dgm:cxn modelId="{A403E0C9-CA48-4FE7-AEB2-C8E7A065DD0A}" type="presOf" srcId="{F10D0B1E-8DB4-4DA2-9A9A-D91D4D489CE1}" destId="{846CF4BE-9017-48EE-B191-9623B0306AE0}" srcOrd="0" destOrd="0" presId="urn:microsoft.com/office/officeart/2008/layout/NameandTitleOrganizationalChart"/>
    <dgm:cxn modelId="{7A9055D7-7C5D-4B22-876F-07E1F0258155}" type="presOf" srcId="{CD95045A-A72C-4F55-8DC6-00629B693CA2}" destId="{63D203F1-0BF2-4887-8046-1AF7F32CF357}" srcOrd="0" destOrd="0" presId="urn:microsoft.com/office/officeart/2008/layout/NameandTitleOrganizationalChart"/>
    <dgm:cxn modelId="{EFA5BDE2-B792-4C0D-ADF0-ACFAE3C8C714}" type="presOf" srcId="{653B548B-1CCD-4C74-9850-7E8990B5C827}" destId="{A58A4D68-78E3-4002-BD02-EF0E5CB9F630}" srcOrd="1" destOrd="0" presId="urn:microsoft.com/office/officeart/2008/layout/NameandTitleOrganizationalChart"/>
    <dgm:cxn modelId="{18C7BBE7-1981-4078-B2D4-ED990AFD6E19}" type="presOf" srcId="{3A2A8441-8BBD-47FF-B6B8-F474D7345391}" destId="{99B206C1-783A-455F-85ED-D78635A72E61}" srcOrd="1" destOrd="0" presId="urn:microsoft.com/office/officeart/2008/layout/NameandTitleOrganizationalChart"/>
    <dgm:cxn modelId="{3C94A1F0-F092-4832-B971-200B4E74DB27}" type="presOf" srcId="{C6F44697-1EB5-4C08-8E29-AD4A7F759E7A}" destId="{D21CC817-0E2F-4CAC-B7BD-2CFAE715A5E6}" srcOrd="0" destOrd="0" presId="urn:microsoft.com/office/officeart/2008/layout/NameandTitleOrganizationalChart"/>
    <dgm:cxn modelId="{F001F3F2-B1F0-4C33-9328-5D34BA16615B}" type="presOf" srcId="{5FD95C87-C059-48B2-89F2-24FC3826E791}" destId="{FB1EBF1E-2542-406F-83E8-FCD829B53F36}" srcOrd="0" destOrd="0" presId="urn:microsoft.com/office/officeart/2008/layout/NameandTitleOrganizationalChart"/>
    <dgm:cxn modelId="{EF89C7F8-DC9E-491C-AF72-7DA2DEE68312}" type="presOf" srcId="{2FA70D89-681B-497B-98B9-E0142DD75205}" destId="{3483D4A9-AAE1-4730-B626-0D767210B047}" srcOrd="0" destOrd="0" presId="urn:microsoft.com/office/officeart/2008/layout/NameandTitleOrganizationalChart"/>
    <dgm:cxn modelId="{312B88FB-0FB6-433E-8B1B-9CDA8FE5D1AE}" srcId="{39BF8565-5B48-43D0-9EB2-A44C7F1DBB8D}" destId="{3A2A8441-8BBD-47FF-B6B8-F474D7345391}" srcOrd="3" destOrd="0" parTransId="{F10D0B1E-8DB4-4DA2-9A9A-D91D4D489CE1}" sibTransId="{CD95045A-A72C-4F55-8DC6-00629B693CA2}"/>
    <dgm:cxn modelId="{6D5E5FFF-56E6-4999-BC7D-340E51607680}" type="presOf" srcId="{69AB9706-DF6F-40CB-9AB0-6A781A823BA9}" destId="{99456CAD-DD91-4B60-AE9C-3097429D8960}" srcOrd="1" destOrd="0" presId="urn:microsoft.com/office/officeart/2008/layout/NameandTitleOrganizationalChart"/>
    <dgm:cxn modelId="{7A60748F-7169-459C-A7D2-21B5152DA396}" type="presParOf" srcId="{71C85783-E24C-46CD-ADE2-1B51B94223B5}" destId="{AC7C1ADF-9A73-4EE1-AF15-BE93AEEE3E26}" srcOrd="0" destOrd="0" presId="urn:microsoft.com/office/officeart/2008/layout/NameandTitleOrganizationalChart"/>
    <dgm:cxn modelId="{7EEA476C-C47A-4859-85BD-F232B0F7774B}" type="presParOf" srcId="{AC7C1ADF-9A73-4EE1-AF15-BE93AEEE3E26}" destId="{51E91ACF-CA09-4710-9D59-8F185FDD5720}" srcOrd="0" destOrd="0" presId="urn:microsoft.com/office/officeart/2008/layout/NameandTitleOrganizationalChart"/>
    <dgm:cxn modelId="{28B0736C-1283-4225-A02D-96B7A0C7E0A1}" type="presParOf" srcId="{51E91ACF-CA09-4710-9D59-8F185FDD5720}" destId="{EFB922E0-696C-4BDA-9D92-875C52DF05E1}" srcOrd="0" destOrd="0" presId="urn:microsoft.com/office/officeart/2008/layout/NameandTitleOrganizationalChart"/>
    <dgm:cxn modelId="{8F6B805E-4D28-4F0A-A0D6-A24F1DDE4047}" type="presParOf" srcId="{51E91ACF-CA09-4710-9D59-8F185FDD5720}" destId="{E2B56093-63EC-484D-BD60-9B2EA438A27A}" srcOrd="1" destOrd="0" presId="urn:microsoft.com/office/officeart/2008/layout/NameandTitleOrganizationalChart"/>
    <dgm:cxn modelId="{F6FADCAF-C0ED-4ED2-B8A2-EC851C51A620}" type="presParOf" srcId="{51E91ACF-CA09-4710-9D59-8F185FDD5720}" destId="{3271FD99-4BE4-400A-B774-DB096996F38D}" srcOrd="2" destOrd="0" presId="urn:microsoft.com/office/officeart/2008/layout/NameandTitleOrganizationalChart"/>
    <dgm:cxn modelId="{8CB075F0-8CC2-46AE-9624-5E383612BB4E}" type="presParOf" srcId="{AC7C1ADF-9A73-4EE1-AF15-BE93AEEE3E26}" destId="{F794A0C9-38C6-4378-B915-4F3360880CAD}" srcOrd="1" destOrd="0" presId="urn:microsoft.com/office/officeart/2008/layout/NameandTitleOrganizationalChart"/>
    <dgm:cxn modelId="{DF2D9204-AEDE-42C0-90A3-8E6784B01842}" type="presParOf" srcId="{F794A0C9-38C6-4378-B915-4F3360880CAD}" destId="{60CDFBBC-8A3E-47F4-A57E-936752C39FFE}" srcOrd="0" destOrd="0" presId="urn:microsoft.com/office/officeart/2008/layout/NameandTitleOrganizationalChart"/>
    <dgm:cxn modelId="{CDA9105D-C02C-4D45-B92B-38E85732DE69}" type="presParOf" srcId="{F794A0C9-38C6-4378-B915-4F3360880CAD}" destId="{AC5A447F-117E-451D-8574-A03866404889}" srcOrd="1" destOrd="0" presId="urn:microsoft.com/office/officeart/2008/layout/NameandTitleOrganizationalChart"/>
    <dgm:cxn modelId="{D314CBDF-3F1E-49A5-8113-97DC8E8DAE24}" type="presParOf" srcId="{AC5A447F-117E-451D-8574-A03866404889}" destId="{2406B1BC-D717-478B-96C0-4BE23E932343}" srcOrd="0" destOrd="0" presId="urn:microsoft.com/office/officeart/2008/layout/NameandTitleOrganizationalChart"/>
    <dgm:cxn modelId="{B91E57F4-1F75-4C51-A9A0-3AC5098F95AB}" type="presParOf" srcId="{2406B1BC-D717-478B-96C0-4BE23E932343}" destId="{3483D4A9-AAE1-4730-B626-0D767210B047}" srcOrd="0" destOrd="0" presId="urn:microsoft.com/office/officeart/2008/layout/NameandTitleOrganizationalChart"/>
    <dgm:cxn modelId="{DF5939F9-36DB-4337-8836-34EF046286C8}" type="presParOf" srcId="{2406B1BC-D717-478B-96C0-4BE23E932343}" destId="{1B62A7E4-1EBB-4D13-A7FB-3A0DA6490472}" srcOrd="1" destOrd="0" presId="urn:microsoft.com/office/officeart/2008/layout/NameandTitleOrganizationalChart"/>
    <dgm:cxn modelId="{720775C0-BAD0-4E0F-AA0E-5DD1B3F6CEF8}" type="presParOf" srcId="{2406B1BC-D717-478B-96C0-4BE23E932343}" destId="{7BB98CF8-3E2B-4F4F-B5AB-D28591AA5FD8}" srcOrd="2" destOrd="0" presId="urn:microsoft.com/office/officeart/2008/layout/NameandTitleOrganizationalChart"/>
    <dgm:cxn modelId="{309220F9-44FD-4BEB-879A-29D110351CFB}" type="presParOf" srcId="{AC5A447F-117E-451D-8574-A03866404889}" destId="{B73BE6C4-5031-4873-8511-1DC5A5775F42}" srcOrd="1" destOrd="0" presId="urn:microsoft.com/office/officeart/2008/layout/NameandTitleOrganizationalChart"/>
    <dgm:cxn modelId="{6EBC2B24-BBEB-41DA-A029-EFC19BF3B103}" type="presParOf" srcId="{AC5A447F-117E-451D-8574-A03866404889}" destId="{17BB0D5E-0F00-4B5E-BDE1-96BDE2BA22C7}" srcOrd="2" destOrd="0" presId="urn:microsoft.com/office/officeart/2008/layout/NameandTitleOrganizationalChart"/>
    <dgm:cxn modelId="{3B1E50D7-F8EA-4C14-88B0-CD4B069428C3}" type="presParOf" srcId="{F794A0C9-38C6-4378-B915-4F3360880CAD}" destId="{10F9CB7F-DFF4-469E-A101-1BA90B60D242}" srcOrd="2" destOrd="0" presId="urn:microsoft.com/office/officeart/2008/layout/NameandTitleOrganizationalChart"/>
    <dgm:cxn modelId="{177F1851-71A4-4F2F-9F0B-0400B1D6E958}" type="presParOf" srcId="{F794A0C9-38C6-4378-B915-4F3360880CAD}" destId="{C05046CA-EC0A-4FD7-8235-3909D77635CB}" srcOrd="3" destOrd="0" presId="urn:microsoft.com/office/officeart/2008/layout/NameandTitleOrganizationalChart"/>
    <dgm:cxn modelId="{2527A412-4116-4462-AC06-672B4A6B114C}" type="presParOf" srcId="{C05046CA-EC0A-4FD7-8235-3909D77635CB}" destId="{1475628D-D56B-4CF3-B76D-3699D85B8F3C}" srcOrd="0" destOrd="0" presId="urn:microsoft.com/office/officeart/2008/layout/NameandTitleOrganizationalChart"/>
    <dgm:cxn modelId="{3074D807-7652-45A5-B948-F01DF9F9B9CE}" type="presParOf" srcId="{1475628D-D56B-4CF3-B76D-3699D85B8F3C}" destId="{D5338603-E221-421D-B864-6D50D0115DFD}" srcOrd="0" destOrd="0" presId="urn:microsoft.com/office/officeart/2008/layout/NameandTitleOrganizationalChart"/>
    <dgm:cxn modelId="{5071F603-E25C-4F60-9231-AE93E82C70E8}" type="presParOf" srcId="{1475628D-D56B-4CF3-B76D-3699D85B8F3C}" destId="{6E14852A-39D6-49D0-B43D-0F6380495490}" srcOrd="1" destOrd="0" presId="urn:microsoft.com/office/officeart/2008/layout/NameandTitleOrganizationalChart"/>
    <dgm:cxn modelId="{2E49A73D-A36E-43E3-A941-4EF54A88C3D5}" type="presParOf" srcId="{1475628D-D56B-4CF3-B76D-3699D85B8F3C}" destId="{99456CAD-DD91-4B60-AE9C-3097429D8960}" srcOrd="2" destOrd="0" presId="urn:microsoft.com/office/officeart/2008/layout/NameandTitleOrganizationalChart"/>
    <dgm:cxn modelId="{4F4A84A6-A11C-4ADB-AD56-8557D12F9ADC}" type="presParOf" srcId="{C05046CA-EC0A-4FD7-8235-3909D77635CB}" destId="{3EF24452-2D81-4F24-A377-5E3DCF0FE9DB}" srcOrd="1" destOrd="0" presId="urn:microsoft.com/office/officeart/2008/layout/NameandTitleOrganizationalChart"/>
    <dgm:cxn modelId="{6C85F58E-2B61-4B7E-BDFB-F29778C2C08B}" type="presParOf" srcId="{C05046CA-EC0A-4FD7-8235-3909D77635CB}" destId="{A451011E-15F2-4C63-A244-805101CA3F4E}" srcOrd="2" destOrd="0" presId="urn:microsoft.com/office/officeart/2008/layout/NameandTitleOrganizationalChart"/>
    <dgm:cxn modelId="{B1CF10B8-9BB8-4AFB-B4E5-B75AEB52789F}" type="presParOf" srcId="{F794A0C9-38C6-4378-B915-4F3360880CAD}" destId="{846CF4BE-9017-48EE-B191-9623B0306AE0}" srcOrd="4" destOrd="0" presId="urn:microsoft.com/office/officeart/2008/layout/NameandTitleOrganizationalChart"/>
    <dgm:cxn modelId="{3CF5B964-567B-4D24-8C15-BFB5FAE27482}" type="presParOf" srcId="{F794A0C9-38C6-4378-B915-4F3360880CAD}" destId="{B582D359-DF05-4DF3-B8BB-00D6F4CB8ADC}" srcOrd="5" destOrd="0" presId="urn:microsoft.com/office/officeart/2008/layout/NameandTitleOrganizationalChart"/>
    <dgm:cxn modelId="{356D48C7-6E30-46ED-9A50-8FF5C72FE7DA}" type="presParOf" srcId="{B582D359-DF05-4DF3-B8BB-00D6F4CB8ADC}" destId="{39D13A28-4F1E-495E-8D41-16B19BB6AC53}" srcOrd="0" destOrd="0" presId="urn:microsoft.com/office/officeart/2008/layout/NameandTitleOrganizationalChart"/>
    <dgm:cxn modelId="{59B9D1A1-96A8-46D8-A3C6-2FA120FA4D19}" type="presParOf" srcId="{39D13A28-4F1E-495E-8D41-16B19BB6AC53}" destId="{F0988EF2-A1F9-43D5-8527-E3038EEC4D2F}" srcOrd="0" destOrd="0" presId="urn:microsoft.com/office/officeart/2008/layout/NameandTitleOrganizationalChart"/>
    <dgm:cxn modelId="{C1CE3EB5-0EE2-4A5F-AE30-C985A180CCA8}" type="presParOf" srcId="{39D13A28-4F1E-495E-8D41-16B19BB6AC53}" destId="{63D203F1-0BF2-4887-8046-1AF7F32CF357}" srcOrd="1" destOrd="0" presId="urn:microsoft.com/office/officeart/2008/layout/NameandTitleOrganizationalChart"/>
    <dgm:cxn modelId="{881060FA-F5FA-4269-9268-8E291F3E6989}" type="presParOf" srcId="{39D13A28-4F1E-495E-8D41-16B19BB6AC53}" destId="{99B206C1-783A-455F-85ED-D78635A72E61}" srcOrd="2" destOrd="0" presId="urn:microsoft.com/office/officeart/2008/layout/NameandTitleOrganizationalChart"/>
    <dgm:cxn modelId="{27D36ED8-1BAD-4703-9192-C2DAEB7CDFB1}" type="presParOf" srcId="{B582D359-DF05-4DF3-B8BB-00D6F4CB8ADC}" destId="{F4B35709-136E-4BD6-ADC6-53047B5CDE94}" srcOrd="1" destOrd="0" presId="urn:microsoft.com/office/officeart/2008/layout/NameandTitleOrganizationalChart"/>
    <dgm:cxn modelId="{086EB578-2450-4BC3-ADF1-46C7AE0F3826}" type="presParOf" srcId="{B582D359-DF05-4DF3-B8BB-00D6F4CB8ADC}" destId="{9F2532B2-9E3C-43E8-8861-F121AE6B119B}" srcOrd="2" destOrd="0" presId="urn:microsoft.com/office/officeart/2008/layout/NameandTitleOrganizationalChart"/>
    <dgm:cxn modelId="{EF62C5D9-93BF-4DED-82B8-033C5E96B785}" type="presParOf" srcId="{F794A0C9-38C6-4378-B915-4F3360880CAD}" destId="{6AFBC11A-08CC-4552-AF61-FFD7C9BB93DF}" srcOrd="6" destOrd="0" presId="urn:microsoft.com/office/officeart/2008/layout/NameandTitleOrganizationalChart"/>
    <dgm:cxn modelId="{464C43D0-9627-42C3-81B4-0A18E8CC09C4}" type="presParOf" srcId="{F794A0C9-38C6-4378-B915-4F3360880CAD}" destId="{2985207A-E1F9-449C-B9A1-3FA214D28098}" srcOrd="7" destOrd="0" presId="urn:microsoft.com/office/officeart/2008/layout/NameandTitleOrganizationalChart"/>
    <dgm:cxn modelId="{3DF409E5-0325-43B2-8356-CC3E1C0B5D50}" type="presParOf" srcId="{2985207A-E1F9-449C-B9A1-3FA214D28098}" destId="{43D62B15-0D63-4FB0-AA7C-E01933B818CA}" srcOrd="0" destOrd="0" presId="urn:microsoft.com/office/officeart/2008/layout/NameandTitleOrganizationalChart"/>
    <dgm:cxn modelId="{6C16B22D-AD2E-4424-9A5D-3466444965A7}" type="presParOf" srcId="{43D62B15-0D63-4FB0-AA7C-E01933B818CA}" destId="{2884D350-7545-4705-8143-6D5266913D57}" srcOrd="0" destOrd="0" presId="urn:microsoft.com/office/officeart/2008/layout/NameandTitleOrganizationalChart"/>
    <dgm:cxn modelId="{21D0AC4A-F6DC-4708-8F49-4F514ED7FDBB}" type="presParOf" srcId="{43D62B15-0D63-4FB0-AA7C-E01933B818CA}" destId="{680EF404-E7CB-473E-8DFE-8287DB498384}" srcOrd="1" destOrd="0" presId="urn:microsoft.com/office/officeart/2008/layout/NameandTitleOrganizationalChart"/>
    <dgm:cxn modelId="{3C30480A-1D29-4D2E-8165-ECC6A4E20C55}" type="presParOf" srcId="{43D62B15-0D63-4FB0-AA7C-E01933B818CA}" destId="{A58A4D68-78E3-4002-BD02-EF0E5CB9F630}" srcOrd="2" destOrd="0" presId="urn:microsoft.com/office/officeart/2008/layout/NameandTitleOrganizationalChart"/>
    <dgm:cxn modelId="{5CA55ADF-CCA9-429B-AB9C-6673D43E08D4}" type="presParOf" srcId="{2985207A-E1F9-449C-B9A1-3FA214D28098}" destId="{95A63764-E92A-40BA-81A3-0C1C37D67E19}" srcOrd="1" destOrd="0" presId="urn:microsoft.com/office/officeart/2008/layout/NameandTitleOrganizationalChart"/>
    <dgm:cxn modelId="{2ED0BD78-E8D6-40FF-8ACB-1CCDB82A8591}" type="presParOf" srcId="{2985207A-E1F9-449C-B9A1-3FA214D28098}" destId="{8A6ACA49-FBB2-4F2F-A81A-418EAC7BCEF7}" srcOrd="2" destOrd="0" presId="urn:microsoft.com/office/officeart/2008/layout/NameandTitleOrganizationalChart"/>
    <dgm:cxn modelId="{D2860BAB-F0CD-404D-97E2-591A75DE5B3B}" type="presParOf" srcId="{F794A0C9-38C6-4378-B915-4F3360880CAD}" destId="{D4500851-7B6F-4908-9CE3-879BE90FE684}" srcOrd="8" destOrd="0" presId="urn:microsoft.com/office/officeart/2008/layout/NameandTitleOrganizationalChart"/>
    <dgm:cxn modelId="{3E1ED0CE-C206-4CE6-97BC-0CC0C65502DC}" type="presParOf" srcId="{F794A0C9-38C6-4378-B915-4F3360880CAD}" destId="{4A20CF26-64FB-47D3-AEA5-8215D9BD6605}" srcOrd="9" destOrd="0" presId="urn:microsoft.com/office/officeart/2008/layout/NameandTitleOrganizationalChart"/>
    <dgm:cxn modelId="{1340B0C0-0A2C-4087-96ED-C3B5664A457B}" type="presParOf" srcId="{4A20CF26-64FB-47D3-AEA5-8215D9BD6605}" destId="{8F70B2C3-F230-4FE0-8DD7-96B449B9BBA8}" srcOrd="0" destOrd="0" presId="urn:microsoft.com/office/officeart/2008/layout/NameandTitleOrganizationalChart"/>
    <dgm:cxn modelId="{D78BE7CB-66D9-42CB-9BCF-A53B49AFE0A5}" type="presParOf" srcId="{8F70B2C3-F230-4FE0-8DD7-96B449B9BBA8}" destId="{42D61962-62BD-412F-8DE0-FC447A73EC0D}" srcOrd="0" destOrd="0" presId="urn:microsoft.com/office/officeart/2008/layout/NameandTitleOrganizationalChart"/>
    <dgm:cxn modelId="{37AFC0B0-C6F2-4405-9046-4C53AB6D8E35}" type="presParOf" srcId="{8F70B2C3-F230-4FE0-8DD7-96B449B9BBA8}" destId="{FB1EBF1E-2542-406F-83E8-FCD829B53F36}" srcOrd="1" destOrd="0" presId="urn:microsoft.com/office/officeart/2008/layout/NameandTitleOrganizationalChart"/>
    <dgm:cxn modelId="{3CA532EE-CC9A-4710-B6A3-6103AA5ABB51}" type="presParOf" srcId="{8F70B2C3-F230-4FE0-8DD7-96B449B9BBA8}" destId="{C7DA47AA-A362-45D6-BA6B-49641550A322}" srcOrd="2" destOrd="0" presId="urn:microsoft.com/office/officeart/2008/layout/NameandTitleOrganizationalChart"/>
    <dgm:cxn modelId="{7B1C72A7-C6A2-4384-8DB5-8F72838F1452}" type="presParOf" srcId="{4A20CF26-64FB-47D3-AEA5-8215D9BD6605}" destId="{E680BE31-988F-4DB8-B38F-8AF68FEFB938}" srcOrd="1" destOrd="0" presId="urn:microsoft.com/office/officeart/2008/layout/NameandTitleOrganizationalChart"/>
    <dgm:cxn modelId="{D4223BC8-DA3A-43BE-A56B-5195854CABF4}" type="presParOf" srcId="{4A20CF26-64FB-47D3-AEA5-8215D9BD6605}" destId="{BEC2D1AA-721E-4ED9-8D39-9BC8625511F4}" srcOrd="2" destOrd="0" presId="urn:microsoft.com/office/officeart/2008/layout/NameandTitleOrganizationalChart"/>
    <dgm:cxn modelId="{ED2CBD85-191A-44F5-8F35-42B6064FEC65}" type="presParOf" srcId="{AC7C1ADF-9A73-4EE1-AF15-BE93AEEE3E26}" destId="{65D381D5-65F0-4DB0-8EA1-9605A965AA9A}" srcOrd="2" destOrd="0" presId="urn:microsoft.com/office/officeart/2008/layout/NameandTitleOrganizationalChart"/>
    <dgm:cxn modelId="{396BFF45-F293-4E73-BDB6-8FE220EEE0DE}" type="presParOf" srcId="{65D381D5-65F0-4DB0-8EA1-9605A965AA9A}" destId="{4EC008B4-D8E8-4668-83CD-6AF0DF9F91D8}" srcOrd="0" destOrd="0" presId="urn:microsoft.com/office/officeart/2008/layout/NameandTitleOrganizationalChart"/>
    <dgm:cxn modelId="{AB58AE5F-8CEC-43A1-A6F3-8235BAB78A4A}" type="presParOf" srcId="{65D381D5-65F0-4DB0-8EA1-9605A965AA9A}" destId="{162D3127-12BE-4310-B709-B594667A75CD}" srcOrd="1" destOrd="0" presId="urn:microsoft.com/office/officeart/2008/layout/NameandTitleOrganizationalChart"/>
    <dgm:cxn modelId="{C3DCE5F1-DC13-4D6C-86F5-F3165277D895}" type="presParOf" srcId="{162D3127-12BE-4310-B709-B594667A75CD}" destId="{B52BDC3A-7A41-4CE9-8079-9CD0D0CA9D18}" srcOrd="0" destOrd="0" presId="urn:microsoft.com/office/officeart/2008/layout/NameandTitleOrganizationalChart"/>
    <dgm:cxn modelId="{2F6A8D28-EAB0-4C12-9071-CBE1FCAFBC68}" type="presParOf" srcId="{B52BDC3A-7A41-4CE9-8079-9CD0D0CA9D18}" destId="{73635381-CDB5-4C3A-90E6-9D992443AFE6}" srcOrd="0" destOrd="0" presId="urn:microsoft.com/office/officeart/2008/layout/NameandTitleOrganizationalChart"/>
    <dgm:cxn modelId="{208EBB42-C3FD-4BAC-A822-452E2CF4B50E}" type="presParOf" srcId="{B52BDC3A-7A41-4CE9-8079-9CD0D0CA9D18}" destId="{D21CC817-0E2F-4CAC-B7BD-2CFAE715A5E6}" srcOrd="1" destOrd="0" presId="urn:microsoft.com/office/officeart/2008/layout/NameandTitleOrganizationalChart"/>
    <dgm:cxn modelId="{5F66B3D0-32E0-42C1-B1D2-8F9A1028C81D}" type="presParOf" srcId="{B52BDC3A-7A41-4CE9-8079-9CD0D0CA9D18}" destId="{1F730AC9-7C80-4E9C-8227-AA7136A6E12D}" srcOrd="2" destOrd="0" presId="urn:microsoft.com/office/officeart/2008/layout/NameandTitleOrganizationalChart"/>
    <dgm:cxn modelId="{B6911E56-7EBC-45C7-85CF-12450F6EE735}" type="presParOf" srcId="{162D3127-12BE-4310-B709-B594667A75CD}" destId="{12713F55-400C-4386-95D2-250AC30E4BEA}" srcOrd="1" destOrd="0" presId="urn:microsoft.com/office/officeart/2008/layout/NameandTitleOrganizationalChart"/>
    <dgm:cxn modelId="{709DA8CF-2E13-4403-8C47-1561979A54A1}" type="presParOf" srcId="{162D3127-12BE-4310-B709-B594667A75CD}" destId="{BB446561-F3EB-4B93-AD22-BDB101B36A51}" srcOrd="2" destOrd="0" presId="urn:microsoft.com/office/officeart/2008/layout/NameandTitleOrganizationalChar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3EE6135-7277-4862-A3C6-7F26148FF622}"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C85B196E-430F-4A76-94CC-56E8785220DD}">
      <dgm:prSet phldrT="[Tekst]"/>
      <dgm:spPr/>
      <dgm:t>
        <a:bodyPr/>
        <a:lstStyle/>
        <a:p>
          <a:r>
            <a:rPr lang="nb-NO"/>
            <a:t>Gruppe for utvikling av anlegg</a:t>
          </a:r>
        </a:p>
      </dgm:t>
    </dgm:pt>
    <dgm:pt modelId="{A2E8FE82-A1FD-4875-9DBD-0C434CA761EA}" type="sibTrans" cxnId="{B933947A-223D-4E8C-8E8D-FA4A73EF017C}">
      <dgm:prSet/>
      <dgm:spPr/>
      <dgm:t>
        <a:bodyPr/>
        <a:lstStyle/>
        <a:p>
          <a:r>
            <a:rPr lang="nb-NO"/>
            <a:t>Knut Anders Berg,  </a:t>
          </a:r>
        </a:p>
        <a:p>
          <a:endParaRPr lang="nb-NO"/>
        </a:p>
      </dgm:t>
    </dgm:pt>
    <dgm:pt modelId="{667D9A2C-724E-40A5-A2D1-E767DF480FC2}" type="parTrans" cxnId="{B933947A-223D-4E8C-8E8D-FA4A73EF017C}">
      <dgm:prSet/>
      <dgm:spPr/>
      <dgm:t>
        <a:bodyPr/>
        <a:lstStyle/>
        <a:p>
          <a:endParaRPr lang="nb-NO"/>
        </a:p>
      </dgm:t>
    </dgm:pt>
    <dgm:pt modelId="{981B45A4-9E97-4599-B7A4-E9E5C1A04DE3}">
      <dgm:prSet phldrT="[Tekst]"/>
      <dgm:spPr/>
      <dgm:t>
        <a:bodyPr/>
        <a:lstStyle/>
        <a:p>
          <a:r>
            <a:rPr lang="nb-NO"/>
            <a:t>Nestleder</a:t>
          </a:r>
        </a:p>
      </dgm:t>
    </dgm:pt>
    <dgm:pt modelId="{91876BCD-7113-4C86-B558-B226CB0A695B}" type="sibTrans" cxnId="{61C2B038-737F-4A65-8943-05B8860F286B}">
      <dgm:prSet/>
      <dgm:spPr/>
      <dgm:t>
        <a:bodyPr/>
        <a:lstStyle/>
        <a:p>
          <a:r>
            <a:rPr lang="nb-NO"/>
            <a:t>Ørjan Milhahn</a:t>
          </a:r>
        </a:p>
      </dgm:t>
    </dgm:pt>
    <dgm:pt modelId="{B5563F96-3AB9-45E4-A1D4-6A805C0E76AA}" type="parTrans" cxnId="{61C2B038-737F-4A65-8943-05B8860F286B}">
      <dgm:prSet/>
      <dgm:spPr/>
      <dgm:t>
        <a:bodyPr/>
        <a:lstStyle/>
        <a:p>
          <a:endParaRPr lang="nb-NO"/>
        </a:p>
      </dgm:t>
    </dgm:pt>
    <dgm:pt modelId="{486F8CFF-A81F-4E83-A2E8-371C9EF478CB}" type="pres">
      <dgm:prSet presAssocID="{23EE6135-7277-4862-A3C6-7F26148FF622}" presName="hierChild1" presStyleCnt="0">
        <dgm:presLayoutVars>
          <dgm:orgChart val="1"/>
          <dgm:chPref val="1"/>
          <dgm:dir/>
          <dgm:animOne val="branch"/>
          <dgm:animLvl val="lvl"/>
          <dgm:resizeHandles/>
        </dgm:presLayoutVars>
      </dgm:prSet>
      <dgm:spPr/>
    </dgm:pt>
    <dgm:pt modelId="{621264E2-4D01-459C-86BE-44B8A37E93F9}" type="pres">
      <dgm:prSet presAssocID="{981B45A4-9E97-4599-B7A4-E9E5C1A04DE3}" presName="hierRoot1" presStyleCnt="0">
        <dgm:presLayoutVars>
          <dgm:hierBranch val="init"/>
        </dgm:presLayoutVars>
      </dgm:prSet>
      <dgm:spPr/>
    </dgm:pt>
    <dgm:pt modelId="{84E3FF54-47BB-405B-A755-423FD494F745}" type="pres">
      <dgm:prSet presAssocID="{981B45A4-9E97-4599-B7A4-E9E5C1A04DE3}" presName="rootComposite1" presStyleCnt="0"/>
      <dgm:spPr/>
    </dgm:pt>
    <dgm:pt modelId="{272166DD-364B-4DD7-8695-BF86E83DA002}" type="pres">
      <dgm:prSet presAssocID="{981B45A4-9E97-4599-B7A4-E9E5C1A04DE3}" presName="rootText1" presStyleLbl="node0" presStyleIdx="0" presStyleCnt="1">
        <dgm:presLayoutVars>
          <dgm:chMax/>
          <dgm:chPref val="3"/>
        </dgm:presLayoutVars>
      </dgm:prSet>
      <dgm:spPr/>
    </dgm:pt>
    <dgm:pt modelId="{3CB45899-B604-4702-BE89-1DA2A8E679A3}" type="pres">
      <dgm:prSet presAssocID="{981B45A4-9E97-4599-B7A4-E9E5C1A04DE3}" presName="titleText1" presStyleLbl="fgAcc0" presStyleIdx="0" presStyleCnt="1">
        <dgm:presLayoutVars>
          <dgm:chMax val="0"/>
          <dgm:chPref val="0"/>
        </dgm:presLayoutVars>
      </dgm:prSet>
      <dgm:spPr/>
    </dgm:pt>
    <dgm:pt modelId="{B3B7221C-ACE5-4028-81A0-3874E39E4D2F}" type="pres">
      <dgm:prSet presAssocID="{981B45A4-9E97-4599-B7A4-E9E5C1A04DE3}" presName="rootConnector1" presStyleLbl="node1" presStyleIdx="0" presStyleCnt="1"/>
      <dgm:spPr/>
    </dgm:pt>
    <dgm:pt modelId="{0A2536A4-EB62-422A-B0C9-7B951BB58C64}" type="pres">
      <dgm:prSet presAssocID="{981B45A4-9E97-4599-B7A4-E9E5C1A04DE3}" presName="hierChild2" presStyleCnt="0"/>
      <dgm:spPr/>
    </dgm:pt>
    <dgm:pt modelId="{263265CA-A44D-4BEE-AB8C-04E7C433A4FE}" type="pres">
      <dgm:prSet presAssocID="{667D9A2C-724E-40A5-A2D1-E767DF480FC2}" presName="Name37" presStyleLbl="parChTrans1D2" presStyleIdx="0" presStyleCnt="1"/>
      <dgm:spPr/>
    </dgm:pt>
    <dgm:pt modelId="{0E74E633-0681-4E31-A3FE-100226517D8A}" type="pres">
      <dgm:prSet presAssocID="{C85B196E-430F-4A76-94CC-56E8785220DD}" presName="hierRoot2" presStyleCnt="0">
        <dgm:presLayoutVars>
          <dgm:hierBranch val="init"/>
        </dgm:presLayoutVars>
      </dgm:prSet>
      <dgm:spPr/>
    </dgm:pt>
    <dgm:pt modelId="{B097201E-8C68-45F7-96B9-39E2E28ACC85}" type="pres">
      <dgm:prSet presAssocID="{C85B196E-430F-4A76-94CC-56E8785220DD}" presName="rootComposite" presStyleCnt="0"/>
      <dgm:spPr/>
    </dgm:pt>
    <dgm:pt modelId="{82EDFEBF-AF75-47E2-8CEB-487E1D726A62}" type="pres">
      <dgm:prSet presAssocID="{C85B196E-430F-4A76-94CC-56E8785220DD}" presName="rootText" presStyleLbl="node1" presStyleIdx="0" presStyleCnt="1">
        <dgm:presLayoutVars>
          <dgm:chMax/>
          <dgm:chPref val="3"/>
        </dgm:presLayoutVars>
      </dgm:prSet>
      <dgm:spPr/>
    </dgm:pt>
    <dgm:pt modelId="{A69DB855-BA8A-4B91-9652-2609E90C0E92}" type="pres">
      <dgm:prSet presAssocID="{C85B196E-430F-4A76-94CC-56E8785220DD}" presName="titleText2" presStyleLbl="fgAcc1" presStyleIdx="0" presStyleCnt="1">
        <dgm:presLayoutVars>
          <dgm:chMax val="0"/>
          <dgm:chPref val="0"/>
        </dgm:presLayoutVars>
      </dgm:prSet>
      <dgm:spPr/>
    </dgm:pt>
    <dgm:pt modelId="{F9939371-D104-454B-A60F-947911CD0A8C}" type="pres">
      <dgm:prSet presAssocID="{C85B196E-430F-4A76-94CC-56E8785220DD}" presName="rootConnector" presStyleLbl="node2" presStyleIdx="0" presStyleCnt="0"/>
      <dgm:spPr/>
    </dgm:pt>
    <dgm:pt modelId="{01B6EBE6-4AFC-49BC-B18B-76E2DBC20342}" type="pres">
      <dgm:prSet presAssocID="{C85B196E-430F-4A76-94CC-56E8785220DD}" presName="hierChild4" presStyleCnt="0"/>
      <dgm:spPr/>
    </dgm:pt>
    <dgm:pt modelId="{63FD73DE-A44A-4FC7-AE8F-7FB95027659C}" type="pres">
      <dgm:prSet presAssocID="{C85B196E-430F-4A76-94CC-56E8785220DD}" presName="hierChild5" presStyleCnt="0"/>
      <dgm:spPr/>
    </dgm:pt>
    <dgm:pt modelId="{EFF0AA12-0640-40FA-9BAF-2173BA5DEFD0}" type="pres">
      <dgm:prSet presAssocID="{981B45A4-9E97-4599-B7A4-E9E5C1A04DE3}" presName="hierChild3" presStyleCnt="0"/>
      <dgm:spPr/>
    </dgm:pt>
  </dgm:ptLst>
  <dgm:cxnLst>
    <dgm:cxn modelId="{280B3923-7996-4C1B-AA8E-C7A4360AFFD1}" type="presOf" srcId="{23EE6135-7277-4862-A3C6-7F26148FF622}" destId="{486F8CFF-A81F-4E83-A2E8-371C9EF478CB}" srcOrd="0" destOrd="0" presId="urn:microsoft.com/office/officeart/2008/layout/NameandTitleOrganizationalChart"/>
    <dgm:cxn modelId="{61C2B038-737F-4A65-8943-05B8860F286B}" srcId="{23EE6135-7277-4862-A3C6-7F26148FF622}" destId="{981B45A4-9E97-4599-B7A4-E9E5C1A04DE3}" srcOrd="0" destOrd="0" parTransId="{B5563F96-3AB9-45E4-A1D4-6A805C0E76AA}" sibTransId="{91876BCD-7113-4C86-B558-B226CB0A695B}"/>
    <dgm:cxn modelId="{B5086A3B-FC25-4D41-AB85-44575B9B6D2B}" type="presOf" srcId="{91876BCD-7113-4C86-B558-B226CB0A695B}" destId="{3CB45899-B604-4702-BE89-1DA2A8E679A3}" srcOrd="0" destOrd="0" presId="urn:microsoft.com/office/officeart/2008/layout/NameandTitleOrganizationalChart"/>
    <dgm:cxn modelId="{B96B2942-DFCB-4461-BBD3-616493A981B3}" type="presOf" srcId="{C85B196E-430F-4A76-94CC-56E8785220DD}" destId="{F9939371-D104-454B-A60F-947911CD0A8C}" srcOrd="1" destOrd="0" presId="urn:microsoft.com/office/officeart/2008/layout/NameandTitleOrganizationalChart"/>
    <dgm:cxn modelId="{ECE6F663-19E6-44E2-9886-5F116E67CC6C}" type="presOf" srcId="{A2E8FE82-A1FD-4875-9DBD-0C434CA761EA}" destId="{A69DB855-BA8A-4B91-9652-2609E90C0E92}" srcOrd="0" destOrd="0" presId="urn:microsoft.com/office/officeart/2008/layout/NameandTitleOrganizationalChart"/>
    <dgm:cxn modelId="{82D2E755-26BF-402F-96A8-8940797FA203}" type="presOf" srcId="{981B45A4-9E97-4599-B7A4-E9E5C1A04DE3}" destId="{272166DD-364B-4DD7-8695-BF86E83DA002}" srcOrd="0" destOrd="0" presId="urn:microsoft.com/office/officeart/2008/layout/NameandTitleOrganizationalChart"/>
    <dgm:cxn modelId="{742DE159-A72F-4923-90EB-201D351A570B}" type="presOf" srcId="{981B45A4-9E97-4599-B7A4-E9E5C1A04DE3}" destId="{B3B7221C-ACE5-4028-81A0-3874E39E4D2F}" srcOrd="1" destOrd="0" presId="urn:microsoft.com/office/officeart/2008/layout/NameandTitleOrganizationalChart"/>
    <dgm:cxn modelId="{B933947A-223D-4E8C-8E8D-FA4A73EF017C}" srcId="{981B45A4-9E97-4599-B7A4-E9E5C1A04DE3}" destId="{C85B196E-430F-4A76-94CC-56E8785220DD}" srcOrd="0" destOrd="0" parTransId="{667D9A2C-724E-40A5-A2D1-E767DF480FC2}" sibTransId="{A2E8FE82-A1FD-4875-9DBD-0C434CA761EA}"/>
    <dgm:cxn modelId="{A57135B8-342D-4B7B-B6E0-FF3F98F041A2}" type="presOf" srcId="{667D9A2C-724E-40A5-A2D1-E767DF480FC2}" destId="{263265CA-A44D-4BEE-AB8C-04E7C433A4FE}" srcOrd="0" destOrd="0" presId="urn:microsoft.com/office/officeart/2008/layout/NameandTitleOrganizationalChart"/>
    <dgm:cxn modelId="{679113CE-F467-42EA-BA63-A82369F3B5DF}" type="presOf" srcId="{C85B196E-430F-4A76-94CC-56E8785220DD}" destId="{82EDFEBF-AF75-47E2-8CEB-487E1D726A62}" srcOrd="0" destOrd="0" presId="urn:microsoft.com/office/officeart/2008/layout/NameandTitleOrganizationalChart"/>
    <dgm:cxn modelId="{BF3B02D0-F042-4118-AE31-C48B0185A132}" type="presParOf" srcId="{486F8CFF-A81F-4E83-A2E8-371C9EF478CB}" destId="{621264E2-4D01-459C-86BE-44B8A37E93F9}" srcOrd="0" destOrd="0" presId="urn:microsoft.com/office/officeart/2008/layout/NameandTitleOrganizationalChart"/>
    <dgm:cxn modelId="{A289901E-23BD-461B-AFB4-83B4D14275DB}" type="presParOf" srcId="{621264E2-4D01-459C-86BE-44B8A37E93F9}" destId="{84E3FF54-47BB-405B-A755-423FD494F745}" srcOrd="0" destOrd="0" presId="urn:microsoft.com/office/officeart/2008/layout/NameandTitleOrganizationalChart"/>
    <dgm:cxn modelId="{EF80C0E4-0BB1-4638-932D-07134AE6A651}" type="presParOf" srcId="{84E3FF54-47BB-405B-A755-423FD494F745}" destId="{272166DD-364B-4DD7-8695-BF86E83DA002}" srcOrd="0" destOrd="0" presId="urn:microsoft.com/office/officeart/2008/layout/NameandTitleOrganizationalChart"/>
    <dgm:cxn modelId="{03D9346B-E6CA-4B38-A5F2-E02399C74EA4}" type="presParOf" srcId="{84E3FF54-47BB-405B-A755-423FD494F745}" destId="{3CB45899-B604-4702-BE89-1DA2A8E679A3}" srcOrd="1" destOrd="0" presId="urn:microsoft.com/office/officeart/2008/layout/NameandTitleOrganizationalChart"/>
    <dgm:cxn modelId="{10CC05FB-F575-4BBB-91EB-0D31229B9E25}" type="presParOf" srcId="{84E3FF54-47BB-405B-A755-423FD494F745}" destId="{B3B7221C-ACE5-4028-81A0-3874E39E4D2F}" srcOrd="2" destOrd="0" presId="urn:microsoft.com/office/officeart/2008/layout/NameandTitleOrganizationalChart"/>
    <dgm:cxn modelId="{3016E423-0761-47E4-87D8-D972D562DC84}" type="presParOf" srcId="{621264E2-4D01-459C-86BE-44B8A37E93F9}" destId="{0A2536A4-EB62-422A-B0C9-7B951BB58C64}" srcOrd="1" destOrd="0" presId="urn:microsoft.com/office/officeart/2008/layout/NameandTitleOrganizationalChart"/>
    <dgm:cxn modelId="{3643A179-5D55-4DBC-BEA6-2213381C134F}" type="presParOf" srcId="{0A2536A4-EB62-422A-B0C9-7B951BB58C64}" destId="{263265CA-A44D-4BEE-AB8C-04E7C433A4FE}" srcOrd="0" destOrd="0" presId="urn:microsoft.com/office/officeart/2008/layout/NameandTitleOrganizationalChart"/>
    <dgm:cxn modelId="{3F51BFC3-A1F7-442C-93F0-9CCCA0D47C14}" type="presParOf" srcId="{0A2536A4-EB62-422A-B0C9-7B951BB58C64}" destId="{0E74E633-0681-4E31-A3FE-100226517D8A}" srcOrd="1" destOrd="0" presId="urn:microsoft.com/office/officeart/2008/layout/NameandTitleOrganizationalChart"/>
    <dgm:cxn modelId="{0A31B38C-8CD1-4E92-9DC8-812E804201B4}" type="presParOf" srcId="{0E74E633-0681-4E31-A3FE-100226517D8A}" destId="{B097201E-8C68-45F7-96B9-39E2E28ACC85}" srcOrd="0" destOrd="0" presId="urn:microsoft.com/office/officeart/2008/layout/NameandTitleOrganizationalChart"/>
    <dgm:cxn modelId="{7FC832D7-7C01-4837-891C-8BF869B430C0}" type="presParOf" srcId="{B097201E-8C68-45F7-96B9-39E2E28ACC85}" destId="{82EDFEBF-AF75-47E2-8CEB-487E1D726A62}" srcOrd="0" destOrd="0" presId="urn:microsoft.com/office/officeart/2008/layout/NameandTitleOrganizationalChart"/>
    <dgm:cxn modelId="{BF725B44-0839-410D-8ED6-07C3C9967E29}" type="presParOf" srcId="{B097201E-8C68-45F7-96B9-39E2E28ACC85}" destId="{A69DB855-BA8A-4B91-9652-2609E90C0E92}" srcOrd="1" destOrd="0" presId="urn:microsoft.com/office/officeart/2008/layout/NameandTitleOrganizationalChart"/>
    <dgm:cxn modelId="{433740FA-D412-4CBA-9E18-0B2D9B62A891}" type="presParOf" srcId="{B097201E-8C68-45F7-96B9-39E2E28ACC85}" destId="{F9939371-D104-454B-A60F-947911CD0A8C}" srcOrd="2" destOrd="0" presId="urn:microsoft.com/office/officeart/2008/layout/NameandTitleOrganizationalChart"/>
    <dgm:cxn modelId="{5330F898-93FD-43A2-A9A8-8BBB4405AB8D}" type="presParOf" srcId="{0E74E633-0681-4E31-A3FE-100226517D8A}" destId="{01B6EBE6-4AFC-49BC-B18B-76E2DBC20342}" srcOrd="1" destOrd="0" presId="urn:microsoft.com/office/officeart/2008/layout/NameandTitleOrganizationalChart"/>
    <dgm:cxn modelId="{BC0B2341-D27C-43FE-B7F3-E424586287D1}" type="presParOf" srcId="{0E74E633-0681-4E31-A3FE-100226517D8A}" destId="{63FD73DE-A44A-4FC7-AE8F-7FB95027659C}" srcOrd="2" destOrd="0" presId="urn:microsoft.com/office/officeart/2008/layout/NameandTitleOrganizationalChart"/>
    <dgm:cxn modelId="{2DEBF522-7357-4855-AA22-A0313A93B5DB}" type="presParOf" srcId="{621264E2-4D01-459C-86BE-44B8A37E93F9}" destId="{EFF0AA12-0640-40FA-9BAF-2173BA5DEFD0}" srcOrd="2" destOrd="0" presId="urn:microsoft.com/office/officeart/2008/layout/NameandTitleOrganizationalChar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3EE6135-7277-4862-A3C6-7F26148FF622}"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981B45A4-9E97-4599-B7A4-E9E5C1A04DE3}">
      <dgm:prSet phldrT="[Tekst]"/>
      <dgm:spPr/>
      <dgm:t>
        <a:bodyPr/>
        <a:lstStyle/>
        <a:p>
          <a:r>
            <a:rPr lang="nb-NO"/>
            <a:t>Nestleder</a:t>
          </a:r>
        </a:p>
      </dgm:t>
    </dgm:pt>
    <dgm:pt modelId="{B5563F96-3AB9-45E4-A1D4-6A805C0E76AA}" type="parTrans" cxnId="{61C2B038-737F-4A65-8943-05B8860F286B}">
      <dgm:prSet/>
      <dgm:spPr/>
      <dgm:t>
        <a:bodyPr/>
        <a:lstStyle/>
        <a:p>
          <a:endParaRPr lang="nb-NO"/>
        </a:p>
      </dgm:t>
    </dgm:pt>
    <dgm:pt modelId="{91876BCD-7113-4C86-B558-B226CB0A695B}" type="sibTrans" cxnId="{61C2B038-737F-4A65-8943-05B8860F286B}">
      <dgm:prSet/>
      <dgm:spPr/>
      <dgm:t>
        <a:bodyPr/>
        <a:lstStyle/>
        <a:p>
          <a:r>
            <a:rPr lang="nb-NO"/>
            <a:t>Ørjan Milhahn</a:t>
          </a:r>
        </a:p>
      </dgm:t>
    </dgm:pt>
    <dgm:pt modelId="{C85B196E-430F-4A76-94CC-56E8785220DD}">
      <dgm:prSet phldrT="[Tekst]"/>
      <dgm:spPr/>
      <dgm:t>
        <a:bodyPr/>
        <a:lstStyle/>
        <a:p>
          <a:r>
            <a:rPr lang="nb-NO"/>
            <a:t>Fair play</a:t>
          </a:r>
        </a:p>
      </dgm:t>
    </dgm:pt>
    <dgm:pt modelId="{667D9A2C-724E-40A5-A2D1-E767DF480FC2}" type="parTrans" cxnId="{B933947A-223D-4E8C-8E8D-FA4A73EF017C}">
      <dgm:prSet/>
      <dgm:spPr/>
      <dgm:t>
        <a:bodyPr/>
        <a:lstStyle/>
        <a:p>
          <a:endParaRPr lang="nb-NO"/>
        </a:p>
      </dgm:t>
    </dgm:pt>
    <dgm:pt modelId="{A2E8FE82-A1FD-4875-9DBD-0C434CA761EA}" type="sibTrans" cxnId="{B933947A-223D-4E8C-8E8D-FA4A73EF017C}">
      <dgm:prSet/>
      <dgm:spPr/>
      <dgm:t>
        <a:bodyPr/>
        <a:lstStyle/>
        <a:p>
          <a:endParaRPr lang="nb-NO"/>
        </a:p>
      </dgm:t>
    </dgm:pt>
    <dgm:pt modelId="{DD253B0B-9C15-40A2-9368-178977DB25D5}">
      <dgm:prSet phldrT="[Tekst]"/>
      <dgm:spPr/>
      <dgm:t>
        <a:bodyPr/>
        <a:lstStyle/>
        <a:p>
          <a:r>
            <a:rPr lang="nb-NO"/>
            <a:t>Alle skal med</a:t>
          </a:r>
        </a:p>
      </dgm:t>
    </dgm:pt>
    <dgm:pt modelId="{451332C3-6742-4F17-8A0D-B3D4063F2B3F}" type="parTrans" cxnId="{007842C5-BA8B-49C9-B1EC-77A40E307D7F}">
      <dgm:prSet/>
      <dgm:spPr/>
      <dgm:t>
        <a:bodyPr/>
        <a:lstStyle/>
        <a:p>
          <a:endParaRPr lang="nb-NO"/>
        </a:p>
      </dgm:t>
    </dgm:pt>
    <dgm:pt modelId="{22077FC8-B7D5-44D4-93FA-FFD3B1569D24}" type="sibTrans" cxnId="{007842C5-BA8B-49C9-B1EC-77A40E307D7F}">
      <dgm:prSet/>
      <dgm:spPr/>
      <dgm:t>
        <a:bodyPr/>
        <a:lstStyle/>
        <a:p>
          <a:r>
            <a:rPr lang="nb-NO"/>
            <a:t>Tove Teien</a:t>
          </a:r>
        </a:p>
      </dgm:t>
    </dgm:pt>
    <dgm:pt modelId="{4D738835-A1FA-4268-9729-A82399EE56EB}">
      <dgm:prSet/>
      <dgm:spPr/>
      <dgm:t>
        <a:bodyPr/>
        <a:lstStyle/>
        <a:p>
          <a:r>
            <a:rPr lang="nb-NO"/>
            <a:t>Politiattester</a:t>
          </a:r>
        </a:p>
      </dgm:t>
    </dgm:pt>
    <dgm:pt modelId="{2F42D7C4-3B9B-4C5A-BDFD-24CE759719C0}" type="parTrans" cxnId="{8047860C-C15C-4020-855D-3968E035DCC1}">
      <dgm:prSet/>
      <dgm:spPr/>
      <dgm:t>
        <a:bodyPr/>
        <a:lstStyle/>
        <a:p>
          <a:endParaRPr lang="nb-NO"/>
        </a:p>
      </dgm:t>
    </dgm:pt>
    <dgm:pt modelId="{036FC514-C13D-4FA4-ACE6-45FB8ADC168B}" type="sibTrans" cxnId="{8047860C-C15C-4020-855D-3968E035DCC1}">
      <dgm:prSet/>
      <dgm:spPr/>
      <dgm:t>
        <a:bodyPr/>
        <a:lstStyle/>
        <a:p>
          <a:endParaRPr lang="nb-NO"/>
        </a:p>
      </dgm:t>
    </dgm:pt>
    <dgm:pt modelId="{486F8CFF-A81F-4E83-A2E8-371C9EF478CB}" type="pres">
      <dgm:prSet presAssocID="{23EE6135-7277-4862-A3C6-7F26148FF622}" presName="hierChild1" presStyleCnt="0">
        <dgm:presLayoutVars>
          <dgm:orgChart val="1"/>
          <dgm:chPref val="1"/>
          <dgm:dir/>
          <dgm:animOne val="branch"/>
          <dgm:animLvl val="lvl"/>
          <dgm:resizeHandles/>
        </dgm:presLayoutVars>
      </dgm:prSet>
      <dgm:spPr/>
    </dgm:pt>
    <dgm:pt modelId="{621264E2-4D01-459C-86BE-44B8A37E93F9}" type="pres">
      <dgm:prSet presAssocID="{981B45A4-9E97-4599-B7A4-E9E5C1A04DE3}" presName="hierRoot1" presStyleCnt="0">
        <dgm:presLayoutVars>
          <dgm:hierBranch val="init"/>
        </dgm:presLayoutVars>
      </dgm:prSet>
      <dgm:spPr/>
    </dgm:pt>
    <dgm:pt modelId="{84E3FF54-47BB-405B-A755-423FD494F745}" type="pres">
      <dgm:prSet presAssocID="{981B45A4-9E97-4599-B7A4-E9E5C1A04DE3}" presName="rootComposite1" presStyleCnt="0"/>
      <dgm:spPr/>
    </dgm:pt>
    <dgm:pt modelId="{272166DD-364B-4DD7-8695-BF86E83DA002}" type="pres">
      <dgm:prSet presAssocID="{981B45A4-9E97-4599-B7A4-E9E5C1A04DE3}" presName="rootText1" presStyleLbl="node0" presStyleIdx="0" presStyleCnt="1">
        <dgm:presLayoutVars>
          <dgm:chMax/>
          <dgm:chPref val="3"/>
        </dgm:presLayoutVars>
      </dgm:prSet>
      <dgm:spPr/>
    </dgm:pt>
    <dgm:pt modelId="{3CB45899-B604-4702-BE89-1DA2A8E679A3}" type="pres">
      <dgm:prSet presAssocID="{981B45A4-9E97-4599-B7A4-E9E5C1A04DE3}" presName="titleText1" presStyleLbl="fgAcc0" presStyleIdx="0" presStyleCnt="1">
        <dgm:presLayoutVars>
          <dgm:chMax val="0"/>
          <dgm:chPref val="0"/>
        </dgm:presLayoutVars>
      </dgm:prSet>
      <dgm:spPr/>
    </dgm:pt>
    <dgm:pt modelId="{B3B7221C-ACE5-4028-81A0-3874E39E4D2F}" type="pres">
      <dgm:prSet presAssocID="{981B45A4-9E97-4599-B7A4-E9E5C1A04DE3}" presName="rootConnector1" presStyleLbl="node1" presStyleIdx="0" presStyleCnt="3"/>
      <dgm:spPr/>
    </dgm:pt>
    <dgm:pt modelId="{0A2536A4-EB62-422A-B0C9-7B951BB58C64}" type="pres">
      <dgm:prSet presAssocID="{981B45A4-9E97-4599-B7A4-E9E5C1A04DE3}" presName="hierChild2" presStyleCnt="0"/>
      <dgm:spPr/>
    </dgm:pt>
    <dgm:pt modelId="{263265CA-A44D-4BEE-AB8C-04E7C433A4FE}" type="pres">
      <dgm:prSet presAssocID="{667D9A2C-724E-40A5-A2D1-E767DF480FC2}" presName="Name37" presStyleLbl="parChTrans1D2" presStyleIdx="0" presStyleCnt="3"/>
      <dgm:spPr/>
    </dgm:pt>
    <dgm:pt modelId="{0E74E633-0681-4E31-A3FE-100226517D8A}" type="pres">
      <dgm:prSet presAssocID="{C85B196E-430F-4A76-94CC-56E8785220DD}" presName="hierRoot2" presStyleCnt="0">
        <dgm:presLayoutVars>
          <dgm:hierBranch val="init"/>
        </dgm:presLayoutVars>
      </dgm:prSet>
      <dgm:spPr/>
    </dgm:pt>
    <dgm:pt modelId="{B097201E-8C68-45F7-96B9-39E2E28ACC85}" type="pres">
      <dgm:prSet presAssocID="{C85B196E-430F-4A76-94CC-56E8785220DD}" presName="rootComposite" presStyleCnt="0"/>
      <dgm:spPr/>
    </dgm:pt>
    <dgm:pt modelId="{82EDFEBF-AF75-47E2-8CEB-487E1D726A62}" type="pres">
      <dgm:prSet presAssocID="{C85B196E-430F-4A76-94CC-56E8785220DD}" presName="rootText" presStyleLbl="node1" presStyleIdx="0" presStyleCnt="3">
        <dgm:presLayoutVars>
          <dgm:chMax/>
          <dgm:chPref val="3"/>
        </dgm:presLayoutVars>
      </dgm:prSet>
      <dgm:spPr/>
    </dgm:pt>
    <dgm:pt modelId="{A69DB855-BA8A-4B91-9652-2609E90C0E92}" type="pres">
      <dgm:prSet presAssocID="{C85B196E-430F-4A76-94CC-56E8785220DD}" presName="titleText2" presStyleLbl="fgAcc1" presStyleIdx="0" presStyleCnt="3">
        <dgm:presLayoutVars>
          <dgm:chMax val="0"/>
          <dgm:chPref val="0"/>
        </dgm:presLayoutVars>
      </dgm:prSet>
      <dgm:spPr/>
    </dgm:pt>
    <dgm:pt modelId="{F9939371-D104-454B-A60F-947911CD0A8C}" type="pres">
      <dgm:prSet presAssocID="{C85B196E-430F-4A76-94CC-56E8785220DD}" presName="rootConnector" presStyleLbl="node2" presStyleIdx="0" presStyleCnt="0"/>
      <dgm:spPr/>
    </dgm:pt>
    <dgm:pt modelId="{01B6EBE6-4AFC-49BC-B18B-76E2DBC20342}" type="pres">
      <dgm:prSet presAssocID="{C85B196E-430F-4A76-94CC-56E8785220DD}" presName="hierChild4" presStyleCnt="0"/>
      <dgm:spPr/>
    </dgm:pt>
    <dgm:pt modelId="{63FD73DE-A44A-4FC7-AE8F-7FB95027659C}" type="pres">
      <dgm:prSet presAssocID="{C85B196E-430F-4A76-94CC-56E8785220DD}" presName="hierChild5" presStyleCnt="0"/>
      <dgm:spPr/>
    </dgm:pt>
    <dgm:pt modelId="{9AE90CF6-4444-432F-A966-A3275904DF27}" type="pres">
      <dgm:prSet presAssocID="{451332C3-6742-4F17-8A0D-B3D4063F2B3F}" presName="Name37" presStyleLbl="parChTrans1D2" presStyleIdx="1" presStyleCnt="3"/>
      <dgm:spPr/>
    </dgm:pt>
    <dgm:pt modelId="{383C0B34-065B-4AAF-9169-4388791D8F6A}" type="pres">
      <dgm:prSet presAssocID="{DD253B0B-9C15-40A2-9368-178977DB25D5}" presName="hierRoot2" presStyleCnt="0">
        <dgm:presLayoutVars>
          <dgm:hierBranch val="init"/>
        </dgm:presLayoutVars>
      </dgm:prSet>
      <dgm:spPr/>
    </dgm:pt>
    <dgm:pt modelId="{B3B6AC45-0F46-437E-8A45-0F72BD7F12EC}" type="pres">
      <dgm:prSet presAssocID="{DD253B0B-9C15-40A2-9368-178977DB25D5}" presName="rootComposite" presStyleCnt="0"/>
      <dgm:spPr/>
    </dgm:pt>
    <dgm:pt modelId="{CD5675A9-1E7D-4348-8046-FCFEA7675623}" type="pres">
      <dgm:prSet presAssocID="{DD253B0B-9C15-40A2-9368-178977DB25D5}" presName="rootText" presStyleLbl="node1" presStyleIdx="1" presStyleCnt="3">
        <dgm:presLayoutVars>
          <dgm:chMax/>
          <dgm:chPref val="3"/>
        </dgm:presLayoutVars>
      </dgm:prSet>
      <dgm:spPr/>
    </dgm:pt>
    <dgm:pt modelId="{A4C3C497-2B15-4C3B-89C1-0F958A7902A6}" type="pres">
      <dgm:prSet presAssocID="{DD253B0B-9C15-40A2-9368-178977DB25D5}" presName="titleText2" presStyleLbl="fgAcc1" presStyleIdx="1" presStyleCnt="3">
        <dgm:presLayoutVars>
          <dgm:chMax val="0"/>
          <dgm:chPref val="0"/>
        </dgm:presLayoutVars>
      </dgm:prSet>
      <dgm:spPr/>
    </dgm:pt>
    <dgm:pt modelId="{019828EF-E534-4323-9FE1-C712F49AD568}" type="pres">
      <dgm:prSet presAssocID="{DD253B0B-9C15-40A2-9368-178977DB25D5}" presName="rootConnector" presStyleLbl="node2" presStyleIdx="0" presStyleCnt="0"/>
      <dgm:spPr/>
    </dgm:pt>
    <dgm:pt modelId="{DCC21554-B3C2-407A-B7BA-B726DFF706C8}" type="pres">
      <dgm:prSet presAssocID="{DD253B0B-9C15-40A2-9368-178977DB25D5}" presName="hierChild4" presStyleCnt="0"/>
      <dgm:spPr/>
    </dgm:pt>
    <dgm:pt modelId="{F11D4D53-4C4B-4120-9A58-4A29EF75D538}" type="pres">
      <dgm:prSet presAssocID="{DD253B0B-9C15-40A2-9368-178977DB25D5}" presName="hierChild5" presStyleCnt="0"/>
      <dgm:spPr/>
    </dgm:pt>
    <dgm:pt modelId="{72AF6F08-D989-493E-8451-841C1279EEB9}" type="pres">
      <dgm:prSet presAssocID="{2F42D7C4-3B9B-4C5A-BDFD-24CE759719C0}" presName="Name37" presStyleLbl="parChTrans1D2" presStyleIdx="2" presStyleCnt="3"/>
      <dgm:spPr/>
    </dgm:pt>
    <dgm:pt modelId="{0F4647AC-96D5-4C99-A35C-9B920B49169F}" type="pres">
      <dgm:prSet presAssocID="{4D738835-A1FA-4268-9729-A82399EE56EB}" presName="hierRoot2" presStyleCnt="0">
        <dgm:presLayoutVars>
          <dgm:hierBranch val="init"/>
        </dgm:presLayoutVars>
      </dgm:prSet>
      <dgm:spPr/>
    </dgm:pt>
    <dgm:pt modelId="{9A9047D8-736F-4839-83D0-4F0DA8A7B0C8}" type="pres">
      <dgm:prSet presAssocID="{4D738835-A1FA-4268-9729-A82399EE56EB}" presName="rootComposite" presStyleCnt="0"/>
      <dgm:spPr/>
    </dgm:pt>
    <dgm:pt modelId="{AC9CF000-278B-4881-88C3-753F6FB7377E}" type="pres">
      <dgm:prSet presAssocID="{4D738835-A1FA-4268-9729-A82399EE56EB}" presName="rootText" presStyleLbl="node1" presStyleIdx="2" presStyleCnt="3">
        <dgm:presLayoutVars>
          <dgm:chMax/>
          <dgm:chPref val="3"/>
        </dgm:presLayoutVars>
      </dgm:prSet>
      <dgm:spPr/>
    </dgm:pt>
    <dgm:pt modelId="{F6454F07-F0D8-434B-82E0-E1A8C1174746}" type="pres">
      <dgm:prSet presAssocID="{4D738835-A1FA-4268-9729-A82399EE56EB}" presName="titleText2" presStyleLbl="fgAcc1" presStyleIdx="2" presStyleCnt="3">
        <dgm:presLayoutVars>
          <dgm:chMax val="0"/>
          <dgm:chPref val="0"/>
        </dgm:presLayoutVars>
      </dgm:prSet>
      <dgm:spPr/>
    </dgm:pt>
    <dgm:pt modelId="{0E141FCF-4EF8-4AE8-976F-7C4E877EF548}" type="pres">
      <dgm:prSet presAssocID="{4D738835-A1FA-4268-9729-A82399EE56EB}" presName="rootConnector" presStyleLbl="node2" presStyleIdx="0" presStyleCnt="0"/>
      <dgm:spPr/>
    </dgm:pt>
    <dgm:pt modelId="{0226CBF2-30EF-4B7C-962C-B21C3F602218}" type="pres">
      <dgm:prSet presAssocID="{4D738835-A1FA-4268-9729-A82399EE56EB}" presName="hierChild4" presStyleCnt="0"/>
      <dgm:spPr/>
    </dgm:pt>
    <dgm:pt modelId="{9BD7758B-DD78-48F4-B95F-53C46D8A6ABC}" type="pres">
      <dgm:prSet presAssocID="{4D738835-A1FA-4268-9729-A82399EE56EB}" presName="hierChild5" presStyleCnt="0"/>
      <dgm:spPr/>
    </dgm:pt>
    <dgm:pt modelId="{EFF0AA12-0640-40FA-9BAF-2173BA5DEFD0}" type="pres">
      <dgm:prSet presAssocID="{981B45A4-9E97-4599-B7A4-E9E5C1A04DE3}" presName="hierChild3" presStyleCnt="0"/>
      <dgm:spPr/>
    </dgm:pt>
  </dgm:ptLst>
  <dgm:cxnLst>
    <dgm:cxn modelId="{8047860C-C15C-4020-855D-3968E035DCC1}" srcId="{981B45A4-9E97-4599-B7A4-E9E5C1A04DE3}" destId="{4D738835-A1FA-4268-9729-A82399EE56EB}" srcOrd="2" destOrd="0" parTransId="{2F42D7C4-3B9B-4C5A-BDFD-24CE759719C0}" sibTransId="{036FC514-C13D-4FA4-ACE6-45FB8ADC168B}"/>
    <dgm:cxn modelId="{280B3923-7996-4C1B-AA8E-C7A4360AFFD1}" type="presOf" srcId="{23EE6135-7277-4862-A3C6-7F26148FF622}" destId="{486F8CFF-A81F-4E83-A2E8-371C9EF478CB}" srcOrd="0" destOrd="0" presId="urn:microsoft.com/office/officeart/2008/layout/NameandTitleOrganizationalChart"/>
    <dgm:cxn modelId="{61C2B038-737F-4A65-8943-05B8860F286B}" srcId="{23EE6135-7277-4862-A3C6-7F26148FF622}" destId="{981B45A4-9E97-4599-B7A4-E9E5C1A04DE3}" srcOrd="0" destOrd="0" parTransId="{B5563F96-3AB9-45E4-A1D4-6A805C0E76AA}" sibTransId="{91876BCD-7113-4C86-B558-B226CB0A695B}"/>
    <dgm:cxn modelId="{B5086A3B-FC25-4D41-AB85-44575B9B6D2B}" type="presOf" srcId="{91876BCD-7113-4C86-B558-B226CB0A695B}" destId="{3CB45899-B604-4702-BE89-1DA2A8E679A3}" srcOrd="0" destOrd="0" presId="urn:microsoft.com/office/officeart/2008/layout/NameandTitleOrganizationalChart"/>
    <dgm:cxn modelId="{B96B2942-DFCB-4461-BBD3-616493A981B3}" type="presOf" srcId="{C85B196E-430F-4A76-94CC-56E8785220DD}" destId="{F9939371-D104-454B-A60F-947911CD0A8C}" srcOrd="1" destOrd="0" presId="urn:microsoft.com/office/officeart/2008/layout/NameandTitleOrganizationalChart"/>
    <dgm:cxn modelId="{ECE6F663-19E6-44E2-9886-5F116E67CC6C}" type="presOf" srcId="{A2E8FE82-A1FD-4875-9DBD-0C434CA761EA}" destId="{A69DB855-BA8A-4B91-9652-2609E90C0E92}" srcOrd="0" destOrd="0" presId="urn:microsoft.com/office/officeart/2008/layout/NameandTitleOrganizationalChart"/>
    <dgm:cxn modelId="{02C54147-5AB9-434D-A289-8FCE73E1E658}" type="presOf" srcId="{036FC514-C13D-4FA4-ACE6-45FB8ADC168B}" destId="{F6454F07-F0D8-434B-82E0-E1A8C1174746}" srcOrd="0" destOrd="0" presId="urn:microsoft.com/office/officeart/2008/layout/NameandTitleOrganizationalChart"/>
    <dgm:cxn modelId="{348D8A70-54AA-4CBD-AE6B-F6822443E847}" type="presOf" srcId="{22077FC8-B7D5-44D4-93FA-FFD3B1569D24}" destId="{A4C3C497-2B15-4C3B-89C1-0F958A7902A6}" srcOrd="0" destOrd="0" presId="urn:microsoft.com/office/officeart/2008/layout/NameandTitleOrganizationalChart"/>
    <dgm:cxn modelId="{82D2E755-26BF-402F-96A8-8940797FA203}" type="presOf" srcId="{981B45A4-9E97-4599-B7A4-E9E5C1A04DE3}" destId="{272166DD-364B-4DD7-8695-BF86E83DA002}" srcOrd="0" destOrd="0" presId="urn:microsoft.com/office/officeart/2008/layout/NameandTitleOrganizationalChart"/>
    <dgm:cxn modelId="{742DE159-A72F-4923-90EB-201D351A570B}" type="presOf" srcId="{981B45A4-9E97-4599-B7A4-E9E5C1A04DE3}" destId="{B3B7221C-ACE5-4028-81A0-3874E39E4D2F}" srcOrd="1" destOrd="0" presId="urn:microsoft.com/office/officeart/2008/layout/NameandTitleOrganizationalChart"/>
    <dgm:cxn modelId="{B933947A-223D-4E8C-8E8D-FA4A73EF017C}" srcId="{981B45A4-9E97-4599-B7A4-E9E5C1A04DE3}" destId="{C85B196E-430F-4A76-94CC-56E8785220DD}" srcOrd="0" destOrd="0" parTransId="{667D9A2C-724E-40A5-A2D1-E767DF480FC2}" sibTransId="{A2E8FE82-A1FD-4875-9DBD-0C434CA761EA}"/>
    <dgm:cxn modelId="{A4B0EC8E-4291-4A8C-84B1-7C7E8A600CA3}" type="presOf" srcId="{DD253B0B-9C15-40A2-9368-178977DB25D5}" destId="{CD5675A9-1E7D-4348-8046-FCFEA7675623}" srcOrd="0" destOrd="0" presId="urn:microsoft.com/office/officeart/2008/layout/NameandTitleOrganizationalChart"/>
    <dgm:cxn modelId="{341D5292-53FB-4EFD-B9D7-A161CD5D2848}" type="presOf" srcId="{DD253B0B-9C15-40A2-9368-178977DB25D5}" destId="{019828EF-E534-4323-9FE1-C712F49AD568}" srcOrd="1" destOrd="0" presId="urn:microsoft.com/office/officeart/2008/layout/NameandTitleOrganizationalChart"/>
    <dgm:cxn modelId="{47651EA0-83E6-4183-B061-9814352B9618}" type="presOf" srcId="{2F42D7C4-3B9B-4C5A-BDFD-24CE759719C0}" destId="{72AF6F08-D989-493E-8451-841C1279EEB9}" srcOrd="0" destOrd="0" presId="urn:microsoft.com/office/officeart/2008/layout/NameandTitleOrganizationalChart"/>
    <dgm:cxn modelId="{A57135B8-342D-4B7B-B6E0-FF3F98F041A2}" type="presOf" srcId="{667D9A2C-724E-40A5-A2D1-E767DF480FC2}" destId="{263265CA-A44D-4BEE-AB8C-04E7C433A4FE}" srcOrd="0" destOrd="0" presId="urn:microsoft.com/office/officeart/2008/layout/NameandTitleOrganizationalChart"/>
    <dgm:cxn modelId="{007842C5-BA8B-49C9-B1EC-77A40E307D7F}" srcId="{981B45A4-9E97-4599-B7A4-E9E5C1A04DE3}" destId="{DD253B0B-9C15-40A2-9368-178977DB25D5}" srcOrd="1" destOrd="0" parTransId="{451332C3-6742-4F17-8A0D-B3D4063F2B3F}" sibTransId="{22077FC8-B7D5-44D4-93FA-FFD3B1569D24}"/>
    <dgm:cxn modelId="{EECBD0CA-CC87-416E-959D-D4665550BDBE}" type="presOf" srcId="{4D738835-A1FA-4268-9729-A82399EE56EB}" destId="{AC9CF000-278B-4881-88C3-753F6FB7377E}" srcOrd="0" destOrd="0" presId="urn:microsoft.com/office/officeart/2008/layout/NameandTitleOrganizationalChart"/>
    <dgm:cxn modelId="{679113CE-F467-42EA-BA63-A82369F3B5DF}" type="presOf" srcId="{C85B196E-430F-4A76-94CC-56E8785220DD}" destId="{82EDFEBF-AF75-47E2-8CEB-487E1D726A62}" srcOrd="0" destOrd="0" presId="urn:microsoft.com/office/officeart/2008/layout/NameandTitleOrganizationalChart"/>
    <dgm:cxn modelId="{5BCD87D1-DA28-4964-AABF-7A344488FAAB}" type="presOf" srcId="{451332C3-6742-4F17-8A0D-B3D4063F2B3F}" destId="{9AE90CF6-4444-432F-A966-A3275904DF27}" srcOrd="0" destOrd="0" presId="urn:microsoft.com/office/officeart/2008/layout/NameandTitleOrganizationalChart"/>
    <dgm:cxn modelId="{DB1FA9F5-71E1-498E-AD3A-08BC475B2676}" type="presOf" srcId="{4D738835-A1FA-4268-9729-A82399EE56EB}" destId="{0E141FCF-4EF8-4AE8-976F-7C4E877EF548}" srcOrd="1" destOrd="0" presId="urn:microsoft.com/office/officeart/2008/layout/NameandTitleOrganizationalChart"/>
    <dgm:cxn modelId="{BF3B02D0-F042-4118-AE31-C48B0185A132}" type="presParOf" srcId="{486F8CFF-A81F-4E83-A2E8-371C9EF478CB}" destId="{621264E2-4D01-459C-86BE-44B8A37E93F9}" srcOrd="0" destOrd="0" presId="urn:microsoft.com/office/officeart/2008/layout/NameandTitleOrganizationalChart"/>
    <dgm:cxn modelId="{A289901E-23BD-461B-AFB4-83B4D14275DB}" type="presParOf" srcId="{621264E2-4D01-459C-86BE-44B8A37E93F9}" destId="{84E3FF54-47BB-405B-A755-423FD494F745}" srcOrd="0" destOrd="0" presId="urn:microsoft.com/office/officeart/2008/layout/NameandTitleOrganizationalChart"/>
    <dgm:cxn modelId="{EF80C0E4-0BB1-4638-932D-07134AE6A651}" type="presParOf" srcId="{84E3FF54-47BB-405B-A755-423FD494F745}" destId="{272166DD-364B-4DD7-8695-BF86E83DA002}" srcOrd="0" destOrd="0" presId="urn:microsoft.com/office/officeart/2008/layout/NameandTitleOrganizationalChart"/>
    <dgm:cxn modelId="{03D9346B-E6CA-4B38-A5F2-E02399C74EA4}" type="presParOf" srcId="{84E3FF54-47BB-405B-A755-423FD494F745}" destId="{3CB45899-B604-4702-BE89-1DA2A8E679A3}" srcOrd="1" destOrd="0" presId="urn:microsoft.com/office/officeart/2008/layout/NameandTitleOrganizationalChart"/>
    <dgm:cxn modelId="{10CC05FB-F575-4BBB-91EB-0D31229B9E25}" type="presParOf" srcId="{84E3FF54-47BB-405B-A755-423FD494F745}" destId="{B3B7221C-ACE5-4028-81A0-3874E39E4D2F}" srcOrd="2" destOrd="0" presId="urn:microsoft.com/office/officeart/2008/layout/NameandTitleOrganizationalChart"/>
    <dgm:cxn modelId="{3016E423-0761-47E4-87D8-D972D562DC84}" type="presParOf" srcId="{621264E2-4D01-459C-86BE-44B8A37E93F9}" destId="{0A2536A4-EB62-422A-B0C9-7B951BB58C64}" srcOrd="1" destOrd="0" presId="urn:microsoft.com/office/officeart/2008/layout/NameandTitleOrganizationalChart"/>
    <dgm:cxn modelId="{3643A179-5D55-4DBC-BEA6-2213381C134F}" type="presParOf" srcId="{0A2536A4-EB62-422A-B0C9-7B951BB58C64}" destId="{263265CA-A44D-4BEE-AB8C-04E7C433A4FE}" srcOrd="0" destOrd="0" presId="urn:microsoft.com/office/officeart/2008/layout/NameandTitleOrganizationalChart"/>
    <dgm:cxn modelId="{3F51BFC3-A1F7-442C-93F0-9CCCA0D47C14}" type="presParOf" srcId="{0A2536A4-EB62-422A-B0C9-7B951BB58C64}" destId="{0E74E633-0681-4E31-A3FE-100226517D8A}" srcOrd="1" destOrd="0" presId="urn:microsoft.com/office/officeart/2008/layout/NameandTitleOrganizationalChart"/>
    <dgm:cxn modelId="{0A31B38C-8CD1-4E92-9DC8-812E804201B4}" type="presParOf" srcId="{0E74E633-0681-4E31-A3FE-100226517D8A}" destId="{B097201E-8C68-45F7-96B9-39E2E28ACC85}" srcOrd="0" destOrd="0" presId="urn:microsoft.com/office/officeart/2008/layout/NameandTitleOrganizationalChart"/>
    <dgm:cxn modelId="{7FC832D7-7C01-4837-891C-8BF869B430C0}" type="presParOf" srcId="{B097201E-8C68-45F7-96B9-39E2E28ACC85}" destId="{82EDFEBF-AF75-47E2-8CEB-487E1D726A62}" srcOrd="0" destOrd="0" presId="urn:microsoft.com/office/officeart/2008/layout/NameandTitleOrganizationalChart"/>
    <dgm:cxn modelId="{BF725B44-0839-410D-8ED6-07C3C9967E29}" type="presParOf" srcId="{B097201E-8C68-45F7-96B9-39E2E28ACC85}" destId="{A69DB855-BA8A-4B91-9652-2609E90C0E92}" srcOrd="1" destOrd="0" presId="urn:microsoft.com/office/officeart/2008/layout/NameandTitleOrganizationalChart"/>
    <dgm:cxn modelId="{433740FA-D412-4CBA-9E18-0B2D9B62A891}" type="presParOf" srcId="{B097201E-8C68-45F7-96B9-39E2E28ACC85}" destId="{F9939371-D104-454B-A60F-947911CD0A8C}" srcOrd="2" destOrd="0" presId="urn:microsoft.com/office/officeart/2008/layout/NameandTitleOrganizationalChart"/>
    <dgm:cxn modelId="{5330F898-93FD-43A2-A9A8-8BBB4405AB8D}" type="presParOf" srcId="{0E74E633-0681-4E31-A3FE-100226517D8A}" destId="{01B6EBE6-4AFC-49BC-B18B-76E2DBC20342}" srcOrd="1" destOrd="0" presId="urn:microsoft.com/office/officeart/2008/layout/NameandTitleOrganizationalChart"/>
    <dgm:cxn modelId="{BC0B2341-D27C-43FE-B7F3-E424586287D1}" type="presParOf" srcId="{0E74E633-0681-4E31-A3FE-100226517D8A}" destId="{63FD73DE-A44A-4FC7-AE8F-7FB95027659C}" srcOrd="2" destOrd="0" presId="urn:microsoft.com/office/officeart/2008/layout/NameandTitleOrganizationalChart"/>
    <dgm:cxn modelId="{F86EAD89-EBCF-4D7A-B00D-1FC0C47611BE}" type="presParOf" srcId="{0A2536A4-EB62-422A-B0C9-7B951BB58C64}" destId="{9AE90CF6-4444-432F-A966-A3275904DF27}" srcOrd="2" destOrd="0" presId="urn:microsoft.com/office/officeart/2008/layout/NameandTitleOrganizationalChart"/>
    <dgm:cxn modelId="{9527FDDF-73E1-4F27-A123-05F47335B701}" type="presParOf" srcId="{0A2536A4-EB62-422A-B0C9-7B951BB58C64}" destId="{383C0B34-065B-4AAF-9169-4388791D8F6A}" srcOrd="3" destOrd="0" presId="urn:microsoft.com/office/officeart/2008/layout/NameandTitleOrganizationalChart"/>
    <dgm:cxn modelId="{2FCAC0D6-C9AB-4197-AFF6-0ECF2484F8AC}" type="presParOf" srcId="{383C0B34-065B-4AAF-9169-4388791D8F6A}" destId="{B3B6AC45-0F46-437E-8A45-0F72BD7F12EC}" srcOrd="0" destOrd="0" presId="urn:microsoft.com/office/officeart/2008/layout/NameandTitleOrganizationalChart"/>
    <dgm:cxn modelId="{D02D8363-A8CA-4EBF-89BE-EAC1F1D5258E}" type="presParOf" srcId="{B3B6AC45-0F46-437E-8A45-0F72BD7F12EC}" destId="{CD5675A9-1E7D-4348-8046-FCFEA7675623}" srcOrd="0" destOrd="0" presId="urn:microsoft.com/office/officeart/2008/layout/NameandTitleOrganizationalChart"/>
    <dgm:cxn modelId="{32619512-82A5-40EF-B695-F2BF865BCFC7}" type="presParOf" srcId="{B3B6AC45-0F46-437E-8A45-0F72BD7F12EC}" destId="{A4C3C497-2B15-4C3B-89C1-0F958A7902A6}" srcOrd="1" destOrd="0" presId="urn:microsoft.com/office/officeart/2008/layout/NameandTitleOrganizationalChart"/>
    <dgm:cxn modelId="{C90FB099-0EF5-481B-9A85-113EFC0C958F}" type="presParOf" srcId="{B3B6AC45-0F46-437E-8A45-0F72BD7F12EC}" destId="{019828EF-E534-4323-9FE1-C712F49AD568}" srcOrd="2" destOrd="0" presId="urn:microsoft.com/office/officeart/2008/layout/NameandTitleOrganizationalChart"/>
    <dgm:cxn modelId="{50DF02CA-1F31-4A04-81A6-3B49E05A85B1}" type="presParOf" srcId="{383C0B34-065B-4AAF-9169-4388791D8F6A}" destId="{DCC21554-B3C2-407A-B7BA-B726DFF706C8}" srcOrd="1" destOrd="0" presId="urn:microsoft.com/office/officeart/2008/layout/NameandTitleOrganizationalChart"/>
    <dgm:cxn modelId="{E9FEF142-294D-4F66-886F-66823A822B06}" type="presParOf" srcId="{383C0B34-065B-4AAF-9169-4388791D8F6A}" destId="{F11D4D53-4C4B-4120-9A58-4A29EF75D538}" srcOrd="2" destOrd="0" presId="urn:microsoft.com/office/officeart/2008/layout/NameandTitleOrganizationalChart"/>
    <dgm:cxn modelId="{352B2639-00E3-4077-8F46-BDCF91386252}" type="presParOf" srcId="{0A2536A4-EB62-422A-B0C9-7B951BB58C64}" destId="{72AF6F08-D989-493E-8451-841C1279EEB9}" srcOrd="4" destOrd="0" presId="urn:microsoft.com/office/officeart/2008/layout/NameandTitleOrganizationalChart"/>
    <dgm:cxn modelId="{A616C669-0C73-4549-98B9-A55FAC60B49A}" type="presParOf" srcId="{0A2536A4-EB62-422A-B0C9-7B951BB58C64}" destId="{0F4647AC-96D5-4C99-A35C-9B920B49169F}" srcOrd="5" destOrd="0" presId="urn:microsoft.com/office/officeart/2008/layout/NameandTitleOrganizationalChart"/>
    <dgm:cxn modelId="{493B51BF-DDAD-4912-A4C7-C3DBAD4158DF}" type="presParOf" srcId="{0F4647AC-96D5-4C99-A35C-9B920B49169F}" destId="{9A9047D8-736F-4839-83D0-4F0DA8A7B0C8}" srcOrd="0" destOrd="0" presId="urn:microsoft.com/office/officeart/2008/layout/NameandTitleOrganizationalChart"/>
    <dgm:cxn modelId="{A9E5EB60-6CC4-44A9-88ED-7EDC602AF362}" type="presParOf" srcId="{9A9047D8-736F-4839-83D0-4F0DA8A7B0C8}" destId="{AC9CF000-278B-4881-88C3-753F6FB7377E}" srcOrd="0" destOrd="0" presId="urn:microsoft.com/office/officeart/2008/layout/NameandTitleOrganizationalChart"/>
    <dgm:cxn modelId="{165B6ABA-EBD6-40A7-9C7F-DC995DB9F696}" type="presParOf" srcId="{9A9047D8-736F-4839-83D0-4F0DA8A7B0C8}" destId="{F6454F07-F0D8-434B-82E0-E1A8C1174746}" srcOrd="1" destOrd="0" presId="urn:microsoft.com/office/officeart/2008/layout/NameandTitleOrganizationalChart"/>
    <dgm:cxn modelId="{A83E4F36-84CD-4BCB-932C-55019ED4BA74}" type="presParOf" srcId="{9A9047D8-736F-4839-83D0-4F0DA8A7B0C8}" destId="{0E141FCF-4EF8-4AE8-976F-7C4E877EF548}" srcOrd="2" destOrd="0" presId="urn:microsoft.com/office/officeart/2008/layout/NameandTitleOrganizationalChart"/>
    <dgm:cxn modelId="{8355D830-F2EE-43F0-8345-D304CFE8AE0D}" type="presParOf" srcId="{0F4647AC-96D5-4C99-A35C-9B920B49169F}" destId="{0226CBF2-30EF-4B7C-962C-B21C3F602218}" srcOrd="1" destOrd="0" presId="urn:microsoft.com/office/officeart/2008/layout/NameandTitleOrganizationalChart"/>
    <dgm:cxn modelId="{00D6AD4C-BB1A-46BF-8A6B-750A1D546413}" type="presParOf" srcId="{0F4647AC-96D5-4C99-A35C-9B920B49169F}" destId="{9BD7758B-DD78-48F4-B95F-53C46D8A6ABC}" srcOrd="2" destOrd="0" presId="urn:microsoft.com/office/officeart/2008/layout/NameandTitleOrganizationalChart"/>
    <dgm:cxn modelId="{2DEBF522-7357-4855-AA22-A0313A93B5DB}" type="presParOf" srcId="{621264E2-4D01-459C-86BE-44B8A37E93F9}" destId="{EFF0AA12-0640-40FA-9BAF-2173BA5DEFD0}" srcOrd="2" destOrd="0" presId="urn:microsoft.com/office/officeart/2008/layout/NameandTitleOrganizationalChart"/>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CF147B-3D58-441F-8E95-E909A4F6D0D2}"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DA7315E3-62B9-4F3B-AD39-3B163FA464F1}">
      <dgm:prSet phldrT="[Tekst]"/>
      <dgm:spPr/>
      <dgm:t>
        <a:bodyPr/>
        <a:lstStyle/>
        <a:p>
          <a:r>
            <a:rPr lang="nb-NO"/>
            <a:t>Sportslig leder</a:t>
          </a:r>
        </a:p>
      </dgm:t>
    </dgm:pt>
    <dgm:pt modelId="{61CB42A3-8459-4703-B40E-38FF96DCEAFE}" type="parTrans" cxnId="{5CD652F9-548E-4DC4-99C3-532C3FEEC896}">
      <dgm:prSet/>
      <dgm:spPr/>
      <dgm:t>
        <a:bodyPr/>
        <a:lstStyle/>
        <a:p>
          <a:endParaRPr lang="nb-NO"/>
        </a:p>
      </dgm:t>
    </dgm:pt>
    <dgm:pt modelId="{715B8BC6-B125-4727-9C97-6E6741793128}" type="sibTrans" cxnId="{5CD652F9-548E-4DC4-99C3-532C3FEEC896}">
      <dgm:prSet/>
      <dgm:spPr/>
      <dgm:t>
        <a:bodyPr/>
        <a:lstStyle/>
        <a:p>
          <a:r>
            <a:rPr lang="nb-NO"/>
            <a:t>Martin Smevik</a:t>
          </a:r>
        </a:p>
      </dgm:t>
    </dgm:pt>
    <dgm:pt modelId="{C020F027-59FD-45CC-B00C-3D5C168936B9}">
      <dgm:prSet phldrT="[Tekst]"/>
      <dgm:spPr/>
      <dgm:t>
        <a:bodyPr/>
        <a:lstStyle/>
        <a:p>
          <a:r>
            <a:rPr lang="nb-NO"/>
            <a:t>Ansvarlig for senior/juniorfotball</a:t>
          </a:r>
        </a:p>
      </dgm:t>
    </dgm:pt>
    <dgm:pt modelId="{C84188D4-375B-4A50-8E08-2A02309771FB}" type="parTrans" cxnId="{1F272B46-3889-475C-BE03-E79191BE8F24}">
      <dgm:prSet/>
      <dgm:spPr/>
      <dgm:t>
        <a:bodyPr/>
        <a:lstStyle/>
        <a:p>
          <a:endParaRPr lang="nb-NO"/>
        </a:p>
      </dgm:t>
    </dgm:pt>
    <dgm:pt modelId="{24F5EF68-54D8-45DD-86D0-9062B912D094}" type="sibTrans" cxnId="{1F272B46-3889-475C-BE03-E79191BE8F24}">
      <dgm:prSet/>
      <dgm:spPr/>
      <dgm:t>
        <a:bodyPr/>
        <a:lstStyle/>
        <a:p>
          <a:r>
            <a:rPr lang="nb-NO"/>
            <a:t>Ørjan Milhan</a:t>
          </a:r>
        </a:p>
      </dgm:t>
    </dgm:pt>
    <dgm:pt modelId="{AC9C3649-86EF-4E71-B2BD-FC4FA08FA180}">
      <dgm:prSet phldrT="[Tekst]"/>
      <dgm:spPr/>
      <dgm:t>
        <a:bodyPr/>
        <a:lstStyle/>
        <a:p>
          <a:r>
            <a:rPr lang="nb-NO"/>
            <a:t>Ansvarlig for jentefotball</a:t>
          </a:r>
        </a:p>
      </dgm:t>
    </dgm:pt>
    <dgm:pt modelId="{BA305905-33E5-4714-8A72-20DEF5DCF39D}" type="parTrans" cxnId="{EDD55348-5C66-4608-9FDB-579797728579}">
      <dgm:prSet/>
      <dgm:spPr/>
      <dgm:t>
        <a:bodyPr/>
        <a:lstStyle/>
        <a:p>
          <a:endParaRPr lang="nb-NO"/>
        </a:p>
      </dgm:t>
    </dgm:pt>
    <dgm:pt modelId="{2161E421-27E9-448B-B273-6F8E4083CF3B}" type="sibTrans" cxnId="{EDD55348-5C66-4608-9FDB-579797728579}">
      <dgm:prSet/>
      <dgm:spPr/>
      <dgm:t>
        <a:bodyPr/>
        <a:lstStyle/>
        <a:p>
          <a:r>
            <a:rPr lang="nb-NO"/>
            <a:t>Tone Ingrid Lian</a:t>
          </a:r>
        </a:p>
      </dgm:t>
    </dgm:pt>
    <dgm:pt modelId="{B6003DBD-ACDE-40C7-B4B0-CC996284231F}">
      <dgm:prSet phldrT="[Tekst]"/>
      <dgm:spPr/>
      <dgm:t>
        <a:bodyPr/>
        <a:lstStyle/>
        <a:p>
          <a:r>
            <a:rPr lang="nb-NO"/>
            <a:t>Ansvarlig for ungdomsfotball</a:t>
          </a:r>
        </a:p>
      </dgm:t>
    </dgm:pt>
    <dgm:pt modelId="{507F5733-90A8-4943-B958-3E5ECEC747A1}" type="parTrans" cxnId="{8F0036E3-776F-494A-9655-BE51BC03C923}">
      <dgm:prSet/>
      <dgm:spPr/>
      <dgm:t>
        <a:bodyPr/>
        <a:lstStyle/>
        <a:p>
          <a:endParaRPr lang="nb-NO"/>
        </a:p>
      </dgm:t>
    </dgm:pt>
    <dgm:pt modelId="{27F396F9-F758-49AC-86C5-E83CD70CAF1D}" type="sibTrans" cxnId="{8F0036E3-776F-494A-9655-BE51BC03C923}">
      <dgm:prSet/>
      <dgm:spPr/>
      <dgm:t>
        <a:bodyPr/>
        <a:lstStyle/>
        <a:p>
          <a:r>
            <a:rPr lang="nb-NO"/>
            <a:t>Sindre Grangård</a:t>
          </a:r>
        </a:p>
      </dgm:t>
    </dgm:pt>
    <dgm:pt modelId="{8D2860B2-9CA2-4182-9860-D55E166771C3}">
      <dgm:prSet/>
      <dgm:spPr/>
      <dgm:t>
        <a:bodyPr/>
        <a:lstStyle/>
        <a:p>
          <a:r>
            <a:rPr lang="nb-NO"/>
            <a:t>Ansvarlig for barnefotball</a:t>
          </a:r>
        </a:p>
      </dgm:t>
    </dgm:pt>
    <dgm:pt modelId="{3AEF4567-A193-443A-AA62-7858D894B4A6}" type="parTrans" cxnId="{7EE99767-9B4F-4905-8A38-39BF18B5255B}">
      <dgm:prSet/>
      <dgm:spPr/>
      <dgm:t>
        <a:bodyPr/>
        <a:lstStyle/>
        <a:p>
          <a:endParaRPr lang="nb-NO"/>
        </a:p>
      </dgm:t>
    </dgm:pt>
    <dgm:pt modelId="{3630B795-CD04-4559-AD31-EFBC7732B772}" type="sibTrans" cxnId="{7EE99767-9B4F-4905-8A38-39BF18B5255B}">
      <dgm:prSet/>
      <dgm:spPr/>
      <dgm:t>
        <a:bodyPr/>
        <a:lstStyle/>
        <a:p>
          <a:r>
            <a:rPr lang="nb-NO"/>
            <a:t>Tone Ingrid Lian</a:t>
          </a:r>
        </a:p>
      </dgm:t>
    </dgm:pt>
    <dgm:pt modelId="{91DB867C-7185-41EF-92B6-17B95C19291D}">
      <dgm:prSet/>
      <dgm:spPr/>
      <dgm:t>
        <a:bodyPr/>
        <a:lstStyle/>
        <a:p>
          <a:r>
            <a:rPr lang="nb-NO"/>
            <a:t>Trenerkoordinator</a:t>
          </a:r>
        </a:p>
      </dgm:t>
    </dgm:pt>
    <dgm:pt modelId="{72D34A11-942F-4352-9018-6A04A7F1CCD9}" type="parTrans" cxnId="{63280DE0-3861-4786-9A8B-5D8FA78D9B45}">
      <dgm:prSet/>
      <dgm:spPr/>
      <dgm:t>
        <a:bodyPr/>
        <a:lstStyle/>
        <a:p>
          <a:endParaRPr lang="nb-NO"/>
        </a:p>
      </dgm:t>
    </dgm:pt>
    <dgm:pt modelId="{E85C7C1B-4E44-4B27-A1F7-2662D2D0733B}" type="sibTrans" cxnId="{63280DE0-3861-4786-9A8B-5D8FA78D9B45}">
      <dgm:prSet/>
      <dgm:spPr/>
      <dgm:t>
        <a:bodyPr/>
        <a:lstStyle/>
        <a:p>
          <a:r>
            <a:rPr lang="nb-NO"/>
            <a:t>Ørjan Milhahn</a:t>
          </a:r>
        </a:p>
      </dgm:t>
    </dgm:pt>
    <dgm:pt modelId="{F3854A40-4BD1-4B39-8E22-42CFAFBC0652}">
      <dgm:prSet/>
      <dgm:spPr/>
      <dgm:t>
        <a:bodyPr/>
        <a:lstStyle/>
        <a:p>
          <a:r>
            <a:rPr lang="nb-NO"/>
            <a:t>Dugnadskomitee</a:t>
          </a:r>
        </a:p>
      </dgm:t>
    </dgm:pt>
    <dgm:pt modelId="{02B35C37-BDE8-4D62-830D-780334A32B8C}" type="parTrans" cxnId="{D907F47E-B9BB-45CC-9186-8453AA249781}">
      <dgm:prSet/>
      <dgm:spPr/>
      <dgm:t>
        <a:bodyPr/>
        <a:lstStyle/>
        <a:p>
          <a:endParaRPr lang="nb-NO"/>
        </a:p>
      </dgm:t>
    </dgm:pt>
    <dgm:pt modelId="{C59CBDCD-BAEE-463A-B3FA-DFC44FE0F769}" type="sibTrans" cxnId="{D907F47E-B9BB-45CC-9186-8453AA249781}">
      <dgm:prSet/>
      <dgm:spPr/>
      <dgm:t>
        <a:bodyPr/>
        <a:lstStyle/>
        <a:p>
          <a:endParaRPr lang="nb-NO"/>
        </a:p>
      </dgm:t>
    </dgm:pt>
    <dgm:pt modelId="{D9FA1FF3-E2F6-4E51-86F0-DE98ADC0488B}">
      <dgm:prSet/>
      <dgm:spPr/>
      <dgm:t>
        <a:bodyPr/>
        <a:lstStyle/>
        <a:p>
          <a:r>
            <a:rPr lang="nb-NO"/>
            <a:t>Tippelapper, fotballskole</a:t>
          </a:r>
        </a:p>
      </dgm:t>
    </dgm:pt>
    <dgm:pt modelId="{F1483CC1-E17B-4946-B03D-F35137F67F32}" type="parTrans" cxnId="{344F324A-FA6D-477D-9766-4B26FD57A654}">
      <dgm:prSet/>
      <dgm:spPr/>
      <dgm:t>
        <a:bodyPr/>
        <a:lstStyle/>
        <a:p>
          <a:endParaRPr lang="nb-NO"/>
        </a:p>
      </dgm:t>
    </dgm:pt>
    <dgm:pt modelId="{C0EAA731-E46A-4569-BCF7-061D41EC97B4}" type="sibTrans" cxnId="{344F324A-FA6D-477D-9766-4B26FD57A654}">
      <dgm:prSet/>
      <dgm:spPr/>
      <dgm:t>
        <a:bodyPr/>
        <a:lstStyle/>
        <a:p>
          <a:endParaRPr lang="nb-NO"/>
        </a:p>
      </dgm:t>
    </dgm:pt>
    <dgm:pt modelId="{E8556D4F-50BD-463C-8742-B9F8E10DEBEE}">
      <dgm:prSet/>
      <dgm:spPr/>
      <dgm:t>
        <a:bodyPr/>
        <a:lstStyle/>
        <a:p>
          <a:r>
            <a:rPr lang="nb-NO"/>
            <a:t>Spillerutvikler</a:t>
          </a:r>
        </a:p>
      </dgm:t>
    </dgm:pt>
    <dgm:pt modelId="{58D6FCAE-C5B4-4567-9C2A-9B4F7E2CFEB9}" type="parTrans" cxnId="{F62398EC-0B9F-4BF6-B488-4E1EAB836397}">
      <dgm:prSet/>
      <dgm:spPr/>
      <dgm:t>
        <a:bodyPr/>
        <a:lstStyle/>
        <a:p>
          <a:endParaRPr lang="nb-NO"/>
        </a:p>
      </dgm:t>
    </dgm:pt>
    <dgm:pt modelId="{112762BA-9273-4A44-822B-BA4051687EA3}" type="sibTrans" cxnId="{F62398EC-0B9F-4BF6-B488-4E1EAB836397}">
      <dgm:prSet/>
      <dgm:spPr/>
      <dgm:t>
        <a:bodyPr/>
        <a:lstStyle/>
        <a:p>
          <a:r>
            <a:rPr lang="nb-NO"/>
            <a:t>Sindre Grangård</a:t>
          </a:r>
        </a:p>
      </dgm:t>
    </dgm:pt>
    <dgm:pt modelId="{338AE5E0-348D-4DAA-B118-E3020B5F54D7}" type="pres">
      <dgm:prSet presAssocID="{47CF147B-3D58-441F-8E95-E909A4F6D0D2}" presName="hierChild1" presStyleCnt="0">
        <dgm:presLayoutVars>
          <dgm:orgChart val="1"/>
          <dgm:chPref val="1"/>
          <dgm:dir/>
          <dgm:animOne val="branch"/>
          <dgm:animLvl val="lvl"/>
          <dgm:resizeHandles/>
        </dgm:presLayoutVars>
      </dgm:prSet>
      <dgm:spPr/>
    </dgm:pt>
    <dgm:pt modelId="{C18F1E86-6B88-4EB2-8179-D9613CFD5245}" type="pres">
      <dgm:prSet presAssocID="{DA7315E3-62B9-4F3B-AD39-3B163FA464F1}" presName="hierRoot1" presStyleCnt="0">
        <dgm:presLayoutVars>
          <dgm:hierBranch val="init"/>
        </dgm:presLayoutVars>
      </dgm:prSet>
      <dgm:spPr/>
    </dgm:pt>
    <dgm:pt modelId="{AA14B56C-B0A3-4191-BBEA-58547E7C2914}" type="pres">
      <dgm:prSet presAssocID="{DA7315E3-62B9-4F3B-AD39-3B163FA464F1}" presName="rootComposite1" presStyleCnt="0"/>
      <dgm:spPr/>
    </dgm:pt>
    <dgm:pt modelId="{C6D7A580-1C55-4D9C-9FD6-9836C8E1311E}" type="pres">
      <dgm:prSet presAssocID="{DA7315E3-62B9-4F3B-AD39-3B163FA464F1}" presName="rootText1" presStyleLbl="node0" presStyleIdx="0" presStyleCnt="1">
        <dgm:presLayoutVars>
          <dgm:chMax/>
          <dgm:chPref val="3"/>
        </dgm:presLayoutVars>
      </dgm:prSet>
      <dgm:spPr/>
    </dgm:pt>
    <dgm:pt modelId="{9BDE27C2-9E83-4242-92C2-B095A7D65445}" type="pres">
      <dgm:prSet presAssocID="{DA7315E3-62B9-4F3B-AD39-3B163FA464F1}" presName="titleText1" presStyleLbl="fgAcc0" presStyleIdx="0" presStyleCnt="1">
        <dgm:presLayoutVars>
          <dgm:chMax val="0"/>
          <dgm:chPref val="0"/>
        </dgm:presLayoutVars>
      </dgm:prSet>
      <dgm:spPr/>
    </dgm:pt>
    <dgm:pt modelId="{5F7801A3-44C9-403C-AE35-2977E1710882}" type="pres">
      <dgm:prSet presAssocID="{DA7315E3-62B9-4F3B-AD39-3B163FA464F1}" presName="rootConnector1" presStyleLbl="node1" presStyleIdx="0" presStyleCnt="8"/>
      <dgm:spPr/>
    </dgm:pt>
    <dgm:pt modelId="{BB535829-102C-43D4-8DBE-1A4E4BE42BBD}" type="pres">
      <dgm:prSet presAssocID="{DA7315E3-62B9-4F3B-AD39-3B163FA464F1}" presName="hierChild2" presStyleCnt="0"/>
      <dgm:spPr/>
    </dgm:pt>
    <dgm:pt modelId="{76FA26AC-6DDA-4DB4-821F-7CB7463504D9}" type="pres">
      <dgm:prSet presAssocID="{C84188D4-375B-4A50-8E08-2A02309771FB}" presName="Name37" presStyleLbl="parChTrans1D2" presStyleIdx="0" presStyleCnt="6"/>
      <dgm:spPr/>
    </dgm:pt>
    <dgm:pt modelId="{5D5F0E45-0640-4E4E-910E-642EFC74DC2B}" type="pres">
      <dgm:prSet presAssocID="{C020F027-59FD-45CC-B00C-3D5C168936B9}" presName="hierRoot2" presStyleCnt="0">
        <dgm:presLayoutVars>
          <dgm:hierBranch val="init"/>
        </dgm:presLayoutVars>
      </dgm:prSet>
      <dgm:spPr/>
    </dgm:pt>
    <dgm:pt modelId="{777F7FBD-7988-4397-BE8D-8F88EA0B9A7B}" type="pres">
      <dgm:prSet presAssocID="{C020F027-59FD-45CC-B00C-3D5C168936B9}" presName="rootComposite" presStyleCnt="0"/>
      <dgm:spPr/>
    </dgm:pt>
    <dgm:pt modelId="{34921DE0-8164-4384-A69A-E6DF0B7322D3}" type="pres">
      <dgm:prSet presAssocID="{C020F027-59FD-45CC-B00C-3D5C168936B9}" presName="rootText" presStyleLbl="node1" presStyleIdx="0" presStyleCnt="8">
        <dgm:presLayoutVars>
          <dgm:chMax/>
          <dgm:chPref val="3"/>
        </dgm:presLayoutVars>
      </dgm:prSet>
      <dgm:spPr/>
    </dgm:pt>
    <dgm:pt modelId="{56940F7A-B952-410B-9E1D-03DFA7A90420}" type="pres">
      <dgm:prSet presAssocID="{C020F027-59FD-45CC-B00C-3D5C168936B9}" presName="titleText2" presStyleLbl="fgAcc1" presStyleIdx="0" presStyleCnt="8">
        <dgm:presLayoutVars>
          <dgm:chMax val="0"/>
          <dgm:chPref val="0"/>
        </dgm:presLayoutVars>
      </dgm:prSet>
      <dgm:spPr/>
    </dgm:pt>
    <dgm:pt modelId="{B4E673CE-3409-431E-A85E-3913466AF8BA}" type="pres">
      <dgm:prSet presAssocID="{C020F027-59FD-45CC-B00C-3D5C168936B9}" presName="rootConnector" presStyleLbl="node2" presStyleIdx="0" presStyleCnt="0"/>
      <dgm:spPr/>
    </dgm:pt>
    <dgm:pt modelId="{FF20FF54-D573-495F-A79C-E1C646DBA66D}" type="pres">
      <dgm:prSet presAssocID="{C020F027-59FD-45CC-B00C-3D5C168936B9}" presName="hierChild4" presStyleCnt="0"/>
      <dgm:spPr/>
    </dgm:pt>
    <dgm:pt modelId="{C1D21D67-6F0C-470F-AD25-F0246A45A4DB}" type="pres">
      <dgm:prSet presAssocID="{02B35C37-BDE8-4D62-830D-780334A32B8C}" presName="Name37" presStyleLbl="parChTrans1D3" presStyleIdx="0" presStyleCnt="1"/>
      <dgm:spPr/>
    </dgm:pt>
    <dgm:pt modelId="{0EF3DCA6-0DAF-49D8-BBBC-CD291A90C2E8}" type="pres">
      <dgm:prSet presAssocID="{F3854A40-4BD1-4B39-8E22-42CFAFBC0652}" presName="hierRoot2" presStyleCnt="0">
        <dgm:presLayoutVars>
          <dgm:hierBranch val="init"/>
        </dgm:presLayoutVars>
      </dgm:prSet>
      <dgm:spPr/>
    </dgm:pt>
    <dgm:pt modelId="{09EAC5D9-DCFB-4046-A6DB-FC8569450BEE}" type="pres">
      <dgm:prSet presAssocID="{F3854A40-4BD1-4B39-8E22-42CFAFBC0652}" presName="rootComposite" presStyleCnt="0"/>
      <dgm:spPr/>
    </dgm:pt>
    <dgm:pt modelId="{83E58BED-344F-45E4-B184-58D6034114AD}" type="pres">
      <dgm:prSet presAssocID="{F3854A40-4BD1-4B39-8E22-42CFAFBC0652}" presName="rootText" presStyleLbl="node1" presStyleIdx="1" presStyleCnt="8">
        <dgm:presLayoutVars>
          <dgm:chMax/>
          <dgm:chPref val="3"/>
        </dgm:presLayoutVars>
      </dgm:prSet>
      <dgm:spPr/>
    </dgm:pt>
    <dgm:pt modelId="{691BCD86-96E2-4FCB-84EF-BACB5C1281C4}" type="pres">
      <dgm:prSet presAssocID="{F3854A40-4BD1-4B39-8E22-42CFAFBC0652}" presName="titleText2" presStyleLbl="fgAcc1" presStyleIdx="1" presStyleCnt="8">
        <dgm:presLayoutVars>
          <dgm:chMax val="0"/>
          <dgm:chPref val="0"/>
        </dgm:presLayoutVars>
      </dgm:prSet>
      <dgm:spPr/>
    </dgm:pt>
    <dgm:pt modelId="{B472C7D6-0CBC-48E9-8FFA-06E8BA1326E3}" type="pres">
      <dgm:prSet presAssocID="{F3854A40-4BD1-4B39-8E22-42CFAFBC0652}" presName="rootConnector" presStyleLbl="node3" presStyleIdx="0" presStyleCnt="0"/>
      <dgm:spPr/>
    </dgm:pt>
    <dgm:pt modelId="{0AB766FB-5F22-40C7-A580-6F59EC249407}" type="pres">
      <dgm:prSet presAssocID="{F3854A40-4BD1-4B39-8E22-42CFAFBC0652}" presName="hierChild4" presStyleCnt="0"/>
      <dgm:spPr/>
    </dgm:pt>
    <dgm:pt modelId="{82CD4127-3682-4EE3-B053-1EAB83117F35}" type="pres">
      <dgm:prSet presAssocID="{F1483CC1-E17B-4946-B03D-F35137F67F32}" presName="Name37" presStyleLbl="parChTrans1D4" presStyleIdx="0" presStyleCnt="1"/>
      <dgm:spPr/>
    </dgm:pt>
    <dgm:pt modelId="{A911A093-2A89-4E9A-84CB-39685881C937}" type="pres">
      <dgm:prSet presAssocID="{D9FA1FF3-E2F6-4E51-86F0-DE98ADC0488B}" presName="hierRoot2" presStyleCnt="0">
        <dgm:presLayoutVars>
          <dgm:hierBranch val="init"/>
        </dgm:presLayoutVars>
      </dgm:prSet>
      <dgm:spPr/>
    </dgm:pt>
    <dgm:pt modelId="{12E4EF97-0C88-4D67-AB56-47EB905A5D16}" type="pres">
      <dgm:prSet presAssocID="{D9FA1FF3-E2F6-4E51-86F0-DE98ADC0488B}" presName="rootComposite" presStyleCnt="0"/>
      <dgm:spPr/>
    </dgm:pt>
    <dgm:pt modelId="{4F653D92-459D-4C04-A7EB-1BCCD65D4E37}" type="pres">
      <dgm:prSet presAssocID="{D9FA1FF3-E2F6-4E51-86F0-DE98ADC0488B}" presName="rootText" presStyleLbl="node1" presStyleIdx="2" presStyleCnt="8">
        <dgm:presLayoutVars>
          <dgm:chMax/>
          <dgm:chPref val="3"/>
        </dgm:presLayoutVars>
      </dgm:prSet>
      <dgm:spPr/>
    </dgm:pt>
    <dgm:pt modelId="{D68D2861-5A14-4366-883E-F80B86A3B6C9}" type="pres">
      <dgm:prSet presAssocID="{D9FA1FF3-E2F6-4E51-86F0-DE98ADC0488B}" presName="titleText2" presStyleLbl="fgAcc1" presStyleIdx="2" presStyleCnt="8">
        <dgm:presLayoutVars>
          <dgm:chMax val="0"/>
          <dgm:chPref val="0"/>
        </dgm:presLayoutVars>
      </dgm:prSet>
      <dgm:spPr/>
    </dgm:pt>
    <dgm:pt modelId="{D25B5B56-68D5-4905-A2D3-E983CB736DE8}" type="pres">
      <dgm:prSet presAssocID="{D9FA1FF3-E2F6-4E51-86F0-DE98ADC0488B}" presName="rootConnector" presStyleLbl="node4" presStyleIdx="0" presStyleCnt="0"/>
      <dgm:spPr/>
    </dgm:pt>
    <dgm:pt modelId="{85BA661A-9C3A-410A-ABF7-5A7ED0FECA45}" type="pres">
      <dgm:prSet presAssocID="{D9FA1FF3-E2F6-4E51-86F0-DE98ADC0488B}" presName="hierChild4" presStyleCnt="0"/>
      <dgm:spPr/>
    </dgm:pt>
    <dgm:pt modelId="{D5B03A82-CCEE-4013-BD26-10904E86BC28}" type="pres">
      <dgm:prSet presAssocID="{D9FA1FF3-E2F6-4E51-86F0-DE98ADC0488B}" presName="hierChild5" presStyleCnt="0"/>
      <dgm:spPr/>
    </dgm:pt>
    <dgm:pt modelId="{9F0AE1E5-D429-4203-A6DD-56E9A6F391EE}" type="pres">
      <dgm:prSet presAssocID="{F3854A40-4BD1-4B39-8E22-42CFAFBC0652}" presName="hierChild5" presStyleCnt="0"/>
      <dgm:spPr/>
    </dgm:pt>
    <dgm:pt modelId="{ED232991-D91C-4DCF-A171-C7AD5EFCA30A}" type="pres">
      <dgm:prSet presAssocID="{C020F027-59FD-45CC-B00C-3D5C168936B9}" presName="hierChild5" presStyleCnt="0"/>
      <dgm:spPr/>
    </dgm:pt>
    <dgm:pt modelId="{BAFD8748-E2AD-4A76-89F2-EAA2032926B8}" type="pres">
      <dgm:prSet presAssocID="{BA305905-33E5-4714-8A72-20DEF5DCF39D}" presName="Name37" presStyleLbl="parChTrans1D2" presStyleIdx="1" presStyleCnt="6"/>
      <dgm:spPr/>
    </dgm:pt>
    <dgm:pt modelId="{5C2D4A17-AF12-4EAA-A006-80D495B56BA1}" type="pres">
      <dgm:prSet presAssocID="{AC9C3649-86EF-4E71-B2BD-FC4FA08FA180}" presName="hierRoot2" presStyleCnt="0">
        <dgm:presLayoutVars>
          <dgm:hierBranch val="init"/>
        </dgm:presLayoutVars>
      </dgm:prSet>
      <dgm:spPr/>
    </dgm:pt>
    <dgm:pt modelId="{59D5608A-43A9-4D73-915C-579DC939A51B}" type="pres">
      <dgm:prSet presAssocID="{AC9C3649-86EF-4E71-B2BD-FC4FA08FA180}" presName="rootComposite" presStyleCnt="0"/>
      <dgm:spPr/>
    </dgm:pt>
    <dgm:pt modelId="{2EE36C91-A423-4D6B-A557-48FC6B7B4B23}" type="pres">
      <dgm:prSet presAssocID="{AC9C3649-86EF-4E71-B2BD-FC4FA08FA180}" presName="rootText" presStyleLbl="node1" presStyleIdx="3" presStyleCnt="8">
        <dgm:presLayoutVars>
          <dgm:chMax/>
          <dgm:chPref val="3"/>
        </dgm:presLayoutVars>
      </dgm:prSet>
      <dgm:spPr/>
    </dgm:pt>
    <dgm:pt modelId="{34767E4B-127D-4F3E-86CF-9A7AD267D2BD}" type="pres">
      <dgm:prSet presAssocID="{AC9C3649-86EF-4E71-B2BD-FC4FA08FA180}" presName="titleText2" presStyleLbl="fgAcc1" presStyleIdx="3" presStyleCnt="8">
        <dgm:presLayoutVars>
          <dgm:chMax val="0"/>
          <dgm:chPref val="0"/>
        </dgm:presLayoutVars>
      </dgm:prSet>
      <dgm:spPr/>
    </dgm:pt>
    <dgm:pt modelId="{92206CEF-26AD-432F-AE2E-4ED0A75E77B9}" type="pres">
      <dgm:prSet presAssocID="{AC9C3649-86EF-4E71-B2BD-FC4FA08FA180}" presName="rootConnector" presStyleLbl="node2" presStyleIdx="0" presStyleCnt="0"/>
      <dgm:spPr/>
    </dgm:pt>
    <dgm:pt modelId="{734E751D-548D-4952-9D9B-8D9BB256AF5C}" type="pres">
      <dgm:prSet presAssocID="{AC9C3649-86EF-4E71-B2BD-FC4FA08FA180}" presName="hierChild4" presStyleCnt="0"/>
      <dgm:spPr/>
    </dgm:pt>
    <dgm:pt modelId="{3CE3083E-1421-4846-B522-D89CAA878D0A}" type="pres">
      <dgm:prSet presAssocID="{AC9C3649-86EF-4E71-B2BD-FC4FA08FA180}" presName="hierChild5" presStyleCnt="0"/>
      <dgm:spPr/>
    </dgm:pt>
    <dgm:pt modelId="{CC55ADEB-D278-4E1C-804B-C76684D8C2E5}" type="pres">
      <dgm:prSet presAssocID="{507F5733-90A8-4943-B958-3E5ECEC747A1}" presName="Name37" presStyleLbl="parChTrans1D2" presStyleIdx="2" presStyleCnt="6"/>
      <dgm:spPr/>
    </dgm:pt>
    <dgm:pt modelId="{20E7E65F-5968-439B-873F-E3EE1D43C3BD}" type="pres">
      <dgm:prSet presAssocID="{B6003DBD-ACDE-40C7-B4B0-CC996284231F}" presName="hierRoot2" presStyleCnt="0">
        <dgm:presLayoutVars>
          <dgm:hierBranch val="init"/>
        </dgm:presLayoutVars>
      </dgm:prSet>
      <dgm:spPr/>
    </dgm:pt>
    <dgm:pt modelId="{FAC931BA-5B7A-4F54-B0AD-402C84C04B07}" type="pres">
      <dgm:prSet presAssocID="{B6003DBD-ACDE-40C7-B4B0-CC996284231F}" presName="rootComposite" presStyleCnt="0"/>
      <dgm:spPr/>
    </dgm:pt>
    <dgm:pt modelId="{9BD7BEE9-FFF0-482A-A2B7-5A527D193257}" type="pres">
      <dgm:prSet presAssocID="{B6003DBD-ACDE-40C7-B4B0-CC996284231F}" presName="rootText" presStyleLbl="node1" presStyleIdx="4" presStyleCnt="8">
        <dgm:presLayoutVars>
          <dgm:chMax/>
          <dgm:chPref val="3"/>
        </dgm:presLayoutVars>
      </dgm:prSet>
      <dgm:spPr/>
    </dgm:pt>
    <dgm:pt modelId="{A6ABC8FA-4019-4A92-AF37-3D093BCF4B20}" type="pres">
      <dgm:prSet presAssocID="{B6003DBD-ACDE-40C7-B4B0-CC996284231F}" presName="titleText2" presStyleLbl="fgAcc1" presStyleIdx="4" presStyleCnt="8">
        <dgm:presLayoutVars>
          <dgm:chMax val="0"/>
          <dgm:chPref val="0"/>
        </dgm:presLayoutVars>
      </dgm:prSet>
      <dgm:spPr/>
    </dgm:pt>
    <dgm:pt modelId="{4E4341C3-64A3-43CF-B101-47B3204672D9}" type="pres">
      <dgm:prSet presAssocID="{B6003DBD-ACDE-40C7-B4B0-CC996284231F}" presName="rootConnector" presStyleLbl="node2" presStyleIdx="0" presStyleCnt="0"/>
      <dgm:spPr/>
    </dgm:pt>
    <dgm:pt modelId="{71FB6884-B84A-41C3-94E5-24CBB5D1C0B9}" type="pres">
      <dgm:prSet presAssocID="{B6003DBD-ACDE-40C7-B4B0-CC996284231F}" presName="hierChild4" presStyleCnt="0"/>
      <dgm:spPr/>
    </dgm:pt>
    <dgm:pt modelId="{C0642644-18D6-49EF-9414-9262D6DEA5E9}" type="pres">
      <dgm:prSet presAssocID="{B6003DBD-ACDE-40C7-B4B0-CC996284231F}" presName="hierChild5" presStyleCnt="0"/>
      <dgm:spPr/>
    </dgm:pt>
    <dgm:pt modelId="{3AE69E1B-2741-4D3B-8FC0-F9A433106039}" type="pres">
      <dgm:prSet presAssocID="{3AEF4567-A193-443A-AA62-7858D894B4A6}" presName="Name37" presStyleLbl="parChTrans1D2" presStyleIdx="3" presStyleCnt="6"/>
      <dgm:spPr/>
    </dgm:pt>
    <dgm:pt modelId="{52A29093-0761-4186-9D28-1A3329444554}" type="pres">
      <dgm:prSet presAssocID="{8D2860B2-9CA2-4182-9860-D55E166771C3}" presName="hierRoot2" presStyleCnt="0">
        <dgm:presLayoutVars>
          <dgm:hierBranch val="init"/>
        </dgm:presLayoutVars>
      </dgm:prSet>
      <dgm:spPr/>
    </dgm:pt>
    <dgm:pt modelId="{639835E8-4A99-4B3A-B55A-A38A3C18A0B2}" type="pres">
      <dgm:prSet presAssocID="{8D2860B2-9CA2-4182-9860-D55E166771C3}" presName="rootComposite" presStyleCnt="0"/>
      <dgm:spPr/>
    </dgm:pt>
    <dgm:pt modelId="{3E10FC40-74FC-44A4-B391-A8783F879336}" type="pres">
      <dgm:prSet presAssocID="{8D2860B2-9CA2-4182-9860-D55E166771C3}" presName="rootText" presStyleLbl="node1" presStyleIdx="5" presStyleCnt="8">
        <dgm:presLayoutVars>
          <dgm:chMax/>
          <dgm:chPref val="3"/>
        </dgm:presLayoutVars>
      </dgm:prSet>
      <dgm:spPr/>
    </dgm:pt>
    <dgm:pt modelId="{1B412480-DAE2-4449-8810-98754BEB9802}" type="pres">
      <dgm:prSet presAssocID="{8D2860B2-9CA2-4182-9860-D55E166771C3}" presName="titleText2" presStyleLbl="fgAcc1" presStyleIdx="5" presStyleCnt="8">
        <dgm:presLayoutVars>
          <dgm:chMax val="0"/>
          <dgm:chPref val="0"/>
        </dgm:presLayoutVars>
      </dgm:prSet>
      <dgm:spPr/>
    </dgm:pt>
    <dgm:pt modelId="{B4F5B560-0A7F-4025-A48A-89B5DA98F3F5}" type="pres">
      <dgm:prSet presAssocID="{8D2860B2-9CA2-4182-9860-D55E166771C3}" presName="rootConnector" presStyleLbl="node2" presStyleIdx="0" presStyleCnt="0"/>
      <dgm:spPr/>
    </dgm:pt>
    <dgm:pt modelId="{77A26C0D-D019-41CF-9159-D8649E138A69}" type="pres">
      <dgm:prSet presAssocID="{8D2860B2-9CA2-4182-9860-D55E166771C3}" presName="hierChild4" presStyleCnt="0"/>
      <dgm:spPr/>
    </dgm:pt>
    <dgm:pt modelId="{5D145AAF-9D63-4577-B28A-DAEB790AE287}" type="pres">
      <dgm:prSet presAssocID="{8D2860B2-9CA2-4182-9860-D55E166771C3}" presName="hierChild5" presStyleCnt="0"/>
      <dgm:spPr/>
    </dgm:pt>
    <dgm:pt modelId="{854DB0B5-A33A-45DF-B6A1-454EC156BEDE}" type="pres">
      <dgm:prSet presAssocID="{72D34A11-942F-4352-9018-6A04A7F1CCD9}" presName="Name37" presStyleLbl="parChTrans1D2" presStyleIdx="4" presStyleCnt="6"/>
      <dgm:spPr/>
    </dgm:pt>
    <dgm:pt modelId="{11245562-D558-49F4-98A7-A67452D4B0BB}" type="pres">
      <dgm:prSet presAssocID="{91DB867C-7185-41EF-92B6-17B95C19291D}" presName="hierRoot2" presStyleCnt="0">
        <dgm:presLayoutVars>
          <dgm:hierBranch val="init"/>
        </dgm:presLayoutVars>
      </dgm:prSet>
      <dgm:spPr/>
    </dgm:pt>
    <dgm:pt modelId="{7D4F6549-A7EA-47BD-A0F2-61A1A7EF9724}" type="pres">
      <dgm:prSet presAssocID="{91DB867C-7185-41EF-92B6-17B95C19291D}" presName="rootComposite" presStyleCnt="0"/>
      <dgm:spPr/>
    </dgm:pt>
    <dgm:pt modelId="{110EBDC8-AA5F-48BC-B2E9-F73A6128F2DF}" type="pres">
      <dgm:prSet presAssocID="{91DB867C-7185-41EF-92B6-17B95C19291D}" presName="rootText" presStyleLbl="node1" presStyleIdx="6" presStyleCnt="8">
        <dgm:presLayoutVars>
          <dgm:chMax/>
          <dgm:chPref val="3"/>
        </dgm:presLayoutVars>
      </dgm:prSet>
      <dgm:spPr/>
    </dgm:pt>
    <dgm:pt modelId="{1358B8B2-6CC8-4CA1-AD18-BE9CFAA1304C}" type="pres">
      <dgm:prSet presAssocID="{91DB867C-7185-41EF-92B6-17B95C19291D}" presName="titleText2" presStyleLbl="fgAcc1" presStyleIdx="6" presStyleCnt="8">
        <dgm:presLayoutVars>
          <dgm:chMax val="0"/>
          <dgm:chPref val="0"/>
        </dgm:presLayoutVars>
      </dgm:prSet>
      <dgm:spPr/>
    </dgm:pt>
    <dgm:pt modelId="{13D6ACBF-88B1-4133-AE37-883B792F3D05}" type="pres">
      <dgm:prSet presAssocID="{91DB867C-7185-41EF-92B6-17B95C19291D}" presName="rootConnector" presStyleLbl="node2" presStyleIdx="0" presStyleCnt="0"/>
      <dgm:spPr/>
    </dgm:pt>
    <dgm:pt modelId="{ED008C5F-207C-4DA0-803B-3EEAC3AE93B6}" type="pres">
      <dgm:prSet presAssocID="{91DB867C-7185-41EF-92B6-17B95C19291D}" presName="hierChild4" presStyleCnt="0"/>
      <dgm:spPr/>
    </dgm:pt>
    <dgm:pt modelId="{D6E9F2D1-37CD-4230-A154-9D3D486A4A7E}" type="pres">
      <dgm:prSet presAssocID="{91DB867C-7185-41EF-92B6-17B95C19291D}" presName="hierChild5" presStyleCnt="0"/>
      <dgm:spPr/>
    </dgm:pt>
    <dgm:pt modelId="{1C593217-45D9-46F4-8323-BA22EA5F2F1E}" type="pres">
      <dgm:prSet presAssocID="{58D6FCAE-C5B4-4567-9C2A-9B4F7E2CFEB9}" presName="Name37" presStyleLbl="parChTrans1D2" presStyleIdx="5" presStyleCnt="6"/>
      <dgm:spPr/>
    </dgm:pt>
    <dgm:pt modelId="{D6E14DF2-6436-4C72-9539-C076BC86E26F}" type="pres">
      <dgm:prSet presAssocID="{E8556D4F-50BD-463C-8742-B9F8E10DEBEE}" presName="hierRoot2" presStyleCnt="0">
        <dgm:presLayoutVars>
          <dgm:hierBranch val="init"/>
        </dgm:presLayoutVars>
      </dgm:prSet>
      <dgm:spPr/>
    </dgm:pt>
    <dgm:pt modelId="{4D6F2E2C-B3B2-4E5D-B243-26A7793BCBA7}" type="pres">
      <dgm:prSet presAssocID="{E8556D4F-50BD-463C-8742-B9F8E10DEBEE}" presName="rootComposite" presStyleCnt="0"/>
      <dgm:spPr/>
    </dgm:pt>
    <dgm:pt modelId="{5691F841-81A2-466E-9B99-36FBCFFB976C}" type="pres">
      <dgm:prSet presAssocID="{E8556D4F-50BD-463C-8742-B9F8E10DEBEE}" presName="rootText" presStyleLbl="node1" presStyleIdx="7" presStyleCnt="8" custLinFactNeighborX="10257" custLinFactNeighborY="1238">
        <dgm:presLayoutVars>
          <dgm:chMax/>
          <dgm:chPref val="3"/>
        </dgm:presLayoutVars>
      </dgm:prSet>
      <dgm:spPr/>
    </dgm:pt>
    <dgm:pt modelId="{E36FB1E8-6715-4746-9421-C15FFAD8D0C4}" type="pres">
      <dgm:prSet presAssocID="{E8556D4F-50BD-463C-8742-B9F8E10DEBEE}" presName="titleText2" presStyleLbl="fgAcc1" presStyleIdx="7" presStyleCnt="8">
        <dgm:presLayoutVars>
          <dgm:chMax val="0"/>
          <dgm:chPref val="0"/>
        </dgm:presLayoutVars>
      </dgm:prSet>
      <dgm:spPr/>
    </dgm:pt>
    <dgm:pt modelId="{4FEF22A2-03AA-4A56-8D37-75A7E60EF38F}" type="pres">
      <dgm:prSet presAssocID="{E8556D4F-50BD-463C-8742-B9F8E10DEBEE}" presName="rootConnector" presStyleLbl="node2" presStyleIdx="0" presStyleCnt="0"/>
      <dgm:spPr/>
    </dgm:pt>
    <dgm:pt modelId="{B93111C3-4EE0-4C0E-8930-1215E04D974D}" type="pres">
      <dgm:prSet presAssocID="{E8556D4F-50BD-463C-8742-B9F8E10DEBEE}" presName="hierChild4" presStyleCnt="0"/>
      <dgm:spPr/>
    </dgm:pt>
    <dgm:pt modelId="{D439F790-C3BC-42D4-A751-6EC33FF5F19C}" type="pres">
      <dgm:prSet presAssocID="{E8556D4F-50BD-463C-8742-B9F8E10DEBEE}" presName="hierChild5" presStyleCnt="0"/>
      <dgm:spPr/>
    </dgm:pt>
    <dgm:pt modelId="{AC606B6E-BD87-46CA-AE2B-2A247E2D165D}" type="pres">
      <dgm:prSet presAssocID="{DA7315E3-62B9-4F3B-AD39-3B163FA464F1}" presName="hierChild3" presStyleCnt="0"/>
      <dgm:spPr/>
    </dgm:pt>
  </dgm:ptLst>
  <dgm:cxnLst>
    <dgm:cxn modelId="{B30B810C-A7E8-4479-A0DC-3C30FF6D1986}" type="presOf" srcId="{47CF147B-3D58-441F-8E95-E909A4F6D0D2}" destId="{338AE5E0-348D-4DAA-B118-E3020B5F54D7}" srcOrd="0" destOrd="0" presId="urn:microsoft.com/office/officeart/2008/layout/NameandTitleOrganizationalChart"/>
    <dgm:cxn modelId="{1843B20F-EFCD-476C-930B-17F86D8EC443}" type="presOf" srcId="{C84188D4-375B-4A50-8E08-2A02309771FB}" destId="{76FA26AC-6DDA-4DB4-821F-7CB7463504D9}" srcOrd="0" destOrd="0" presId="urn:microsoft.com/office/officeart/2008/layout/NameandTitleOrganizationalChart"/>
    <dgm:cxn modelId="{6A135C12-4A99-48A9-8ED3-AC67EBA8AC27}" type="presOf" srcId="{3AEF4567-A193-443A-AA62-7858D894B4A6}" destId="{3AE69E1B-2741-4D3B-8FC0-F9A433106039}" srcOrd="0" destOrd="0" presId="urn:microsoft.com/office/officeart/2008/layout/NameandTitleOrganizationalChart"/>
    <dgm:cxn modelId="{70625316-A992-4596-8783-DB7B3BB165C7}" type="presOf" srcId="{C59CBDCD-BAEE-463A-B3FA-DFC44FE0F769}" destId="{691BCD86-96E2-4FCB-84EF-BACB5C1281C4}" srcOrd="0" destOrd="0" presId="urn:microsoft.com/office/officeart/2008/layout/NameandTitleOrganizationalChart"/>
    <dgm:cxn modelId="{302EA123-3807-4E5F-9811-F11CF077A961}" type="presOf" srcId="{E8556D4F-50BD-463C-8742-B9F8E10DEBEE}" destId="{5691F841-81A2-466E-9B99-36FBCFFB976C}" srcOrd="0" destOrd="0" presId="urn:microsoft.com/office/officeart/2008/layout/NameandTitleOrganizationalChart"/>
    <dgm:cxn modelId="{57E48B28-F4F1-4DA8-9818-192C068F3823}" type="presOf" srcId="{507F5733-90A8-4943-B958-3E5ECEC747A1}" destId="{CC55ADEB-D278-4E1C-804B-C76684D8C2E5}" srcOrd="0" destOrd="0" presId="urn:microsoft.com/office/officeart/2008/layout/NameandTitleOrganizationalChart"/>
    <dgm:cxn modelId="{13F55B2F-5183-440C-9B05-13DA5B39387E}" type="presOf" srcId="{715B8BC6-B125-4727-9C97-6E6741793128}" destId="{9BDE27C2-9E83-4242-92C2-B095A7D65445}" srcOrd="0" destOrd="0" presId="urn:microsoft.com/office/officeart/2008/layout/NameandTitleOrganizationalChart"/>
    <dgm:cxn modelId="{F7C9A531-BCB2-45A7-B45D-9DA8CA779BCB}" type="presOf" srcId="{D9FA1FF3-E2F6-4E51-86F0-DE98ADC0488B}" destId="{D25B5B56-68D5-4905-A2D3-E983CB736DE8}" srcOrd="1" destOrd="0" presId="urn:microsoft.com/office/officeart/2008/layout/NameandTitleOrganizationalChart"/>
    <dgm:cxn modelId="{45837F33-CBBA-4724-86ED-8445D674D99A}" type="presOf" srcId="{DA7315E3-62B9-4F3B-AD39-3B163FA464F1}" destId="{C6D7A580-1C55-4D9C-9FD6-9836C8E1311E}" srcOrd="0" destOrd="0" presId="urn:microsoft.com/office/officeart/2008/layout/NameandTitleOrganizationalChart"/>
    <dgm:cxn modelId="{B9583D5C-EC09-41EB-8996-2D6A2B23F337}" type="presOf" srcId="{2161E421-27E9-448B-B273-6F8E4083CF3B}" destId="{34767E4B-127D-4F3E-86CF-9A7AD267D2BD}" srcOrd="0" destOrd="0" presId="urn:microsoft.com/office/officeart/2008/layout/NameandTitleOrganizationalChart"/>
    <dgm:cxn modelId="{0969225D-1D4D-493F-A38A-72C008D6493A}" type="presOf" srcId="{91DB867C-7185-41EF-92B6-17B95C19291D}" destId="{13D6ACBF-88B1-4133-AE37-883B792F3D05}" srcOrd="1" destOrd="0" presId="urn:microsoft.com/office/officeart/2008/layout/NameandTitleOrganizationalChart"/>
    <dgm:cxn modelId="{B7085E5D-5364-4532-BDA7-5E8538BC5FE4}" type="presOf" srcId="{C0EAA731-E46A-4569-BCF7-061D41EC97B4}" destId="{D68D2861-5A14-4366-883E-F80B86A3B6C9}" srcOrd="0" destOrd="0" presId="urn:microsoft.com/office/officeart/2008/layout/NameandTitleOrganizationalChart"/>
    <dgm:cxn modelId="{5579AE5D-1877-4823-BDB9-4D7117330988}" type="presOf" srcId="{C020F027-59FD-45CC-B00C-3D5C168936B9}" destId="{34921DE0-8164-4384-A69A-E6DF0B7322D3}" srcOrd="0" destOrd="0" presId="urn:microsoft.com/office/officeart/2008/layout/NameandTitleOrganizationalChart"/>
    <dgm:cxn modelId="{1F272B46-3889-475C-BE03-E79191BE8F24}" srcId="{DA7315E3-62B9-4F3B-AD39-3B163FA464F1}" destId="{C020F027-59FD-45CC-B00C-3D5C168936B9}" srcOrd="0" destOrd="0" parTransId="{C84188D4-375B-4A50-8E08-2A02309771FB}" sibTransId="{24F5EF68-54D8-45DD-86D0-9062B912D094}"/>
    <dgm:cxn modelId="{7EE99767-9B4F-4905-8A38-39BF18B5255B}" srcId="{DA7315E3-62B9-4F3B-AD39-3B163FA464F1}" destId="{8D2860B2-9CA2-4182-9860-D55E166771C3}" srcOrd="3" destOrd="0" parTransId="{3AEF4567-A193-443A-AA62-7858D894B4A6}" sibTransId="{3630B795-CD04-4559-AD31-EFBC7732B772}"/>
    <dgm:cxn modelId="{EDD55348-5C66-4608-9FDB-579797728579}" srcId="{DA7315E3-62B9-4F3B-AD39-3B163FA464F1}" destId="{AC9C3649-86EF-4E71-B2BD-FC4FA08FA180}" srcOrd="1" destOrd="0" parTransId="{BA305905-33E5-4714-8A72-20DEF5DCF39D}" sibTransId="{2161E421-27E9-448B-B273-6F8E4083CF3B}"/>
    <dgm:cxn modelId="{344F324A-FA6D-477D-9766-4B26FD57A654}" srcId="{F3854A40-4BD1-4B39-8E22-42CFAFBC0652}" destId="{D9FA1FF3-E2F6-4E51-86F0-DE98ADC0488B}" srcOrd="0" destOrd="0" parTransId="{F1483CC1-E17B-4946-B03D-F35137F67F32}" sibTransId="{C0EAA731-E46A-4569-BCF7-061D41EC97B4}"/>
    <dgm:cxn modelId="{6F90546C-6073-498B-9963-F5263F08823D}" type="presOf" srcId="{F1483CC1-E17B-4946-B03D-F35137F67F32}" destId="{82CD4127-3682-4EE3-B053-1EAB83117F35}" srcOrd="0" destOrd="0" presId="urn:microsoft.com/office/officeart/2008/layout/NameandTitleOrganizationalChart"/>
    <dgm:cxn modelId="{34FA2D4F-8FCD-47BC-8282-EC39BE8714ED}" type="presOf" srcId="{24F5EF68-54D8-45DD-86D0-9062B912D094}" destId="{56940F7A-B952-410B-9E1D-03DFA7A90420}" srcOrd="0" destOrd="0" presId="urn:microsoft.com/office/officeart/2008/layout/NameandTitleOrganizationalChart"/>
    <dgm:cxn modelId="{862B4C6F-172F-4EDF-BBC6-46618EA47A20}" type="presOf" srcId="{8D2860B2-9CA2-4182-9860-D55E166771C3}" destId="{B4F5B560-0A7F-4025-A48A-89B5DA98F3F5}" srcOrd="1" destOrd="0" presId="urn:microsoft.com/office/officeart/2008/layout/NameandTitleOrganizationalChart"/>
    <dgm:cxn modelId="{73F1F36F-D080-436C-A6A2-31B3E431508C}" type="presOf" srcId="{58D6FCAE-C5B4-4567-9C2A-9B4F7E2CFEB9}" destId="{1C593217-45D9-46F4-8323-BA22EA5F2F1E}" srcOrd="0" destOrd="0" presId="urn:microsoft.com/office/officeart/2008/layout/NameandTitleOrganizationalChart"/>
    <dgm:cxn modelId="{AAA68B50-EA85-4122-9A56-7BC9B67E5976}" type="presOf" srcId="{112762BA-9273-4A44-822B-BA4051687EA3}" destId="{E36FB1E8-6715-4746-9421-C15FFAD8D0C4}" srcOrd="0" destOrd="0" presId="urn:microsoft.com/office/officeart/2008/layout/NameandTitleOrganizationalChart"/>
    <dgm:cxn modelId="{BF7ECC57-73B6-4577-8868-96A8EFA5841B}" type="presOf" srcId="{72D34A11-942F-4352-9018-6A04A7F1CCD9}" destId="{854DB0B5-A33A-45DF-B6A1-454EC156BEDE}" srcOrd="0" destOrd="0" presId="urn:microsoft.com/office/officeart/2008/layout/NameandTitleOrganizationalChart"/>
    <dgm:cxn modelId="{B4DEF87B-1E5A-447E-AC1A-5E9D5528B428}" type="presOf" srcId="{AC9C3649-86EF-4E71-B2BD-FC4FA08FA180}" destId="{2EE36C91-A423-4D6B-A557-48FC6B7B4B23}" srcOrd="0" destOrd="0" presId="urn:microsoft.com/office/officeart/2008/layout/NameandTitleOrganizationalChart"/>
    <dgm:cxn modelId="{D907F47E-B9BB-45CC-9186-8453AA249781}" srcId="{C020F027-59FD-45CC-B00C-3D5C168936B9}" destId="{F3854A40-4BD1-4B39-8E22-42CFAFBC0652}" srcOrd="0" destOrd="0" parTransId="{02B35C37-BDE8-4D62-830D-780334A32B8C}" sibTransId="{C59CBDCD-BAEE-463A-B3FA-DFC44FE0F769}"/>
    <dgm:cxn modelId="{8F34008B-5285-4E6D-BE4A-D29A89D270BA}" type="presOf" srcId="{E8556D4F-50BD-463C-8742-B9F8E10DEBEE}" destId="{4FEF22A2-03AA-4A56-8D37-75A7E60EF38F}" srcOrd="1" destOrd="0" presId="urn:microsoft.com/office/officeart/2008/layout/NameandTitleOrganizationalChart"/>
    <dgm:cxn modelId="{535BB18E-A041-4BA5-95DA-4D879CA2C7ED}" type="presOf" srcId="{B6003DBD-ACDE-40C7-B4B0-CC996284231F}" destId="{4E4341C3-64A3-43CF-B101-47B3204672D9}" srcOrd="1" destOrd="0" presId="urn:microsoft.com/office/officeart/2008/layout/NameandTitleOrganizationalChart"/>
    <dgm:cxn modelId="{0AF19699-0AF8-406D-A995-B73D7B5A3361}" type="presOf" srcId="{F3854A40-4BD1-4B39-8E22-42CFAFBC0652}" destId="{B472C7D6-0CBC-48E9-8FFA-06E8BA1326E3}" srcOrd="1" destOrd="0" presId="urn:microsoft.com/office/officeart/2008/layout/NameandTitleOrganizationalChart"/>
    <dgm:cxn modelId="{DFA7A59B-6180-4A86-9C56-CDCE579B818F}" type="presOf" srcId="{E85C7C1B-4E44-4B27-A1F7-2662D2D0733B}" destId="{1358B8B2-6CC8-4CA1-AD18-BE9CFAA1304C}" srcOrd="0" destOrd="0" presId="urn:microsoft.com/office/officeart/2008/layout/NameandTitleOrganizationalChart"/>
    <dgm:cxn modelId="{BA2760A3-ECED-4DEB-B08A-5C1253D98566}" type="presOf" srcId="{8D2860B2-9CA2-4182-9860-D55E166771C3}" destId="{3E10FC40-74FC-44A4-B391-A8783F879336}" srcOrd="0" destOrd="0" presId="urn:microsoft.com/office/officeart/2008/layout/NameandTitleOrganizationalChart"/>
    <dgm:cxn modelId="{150DB9BC-9DC6-4687-9DAF-D86FA0FC9AF6}" type="presOf" srcId="{91DB867C-7185-41EF-92B6-17B95C19291D}" destId="{110EBDC8-AA5F-48BC-B2E9-F73A6128F2DF}" srcOrd="0" destOrd="0" presId="urn:microsoft.com/office/officeart/2008/layout/NameandTitleOrganizationalChart"/>
    <dgm:cxn modelId="{E272FFC0-29B2-45C1-8B00-5061AE9125AF}" type="presOf" srcId="{F3854A40-4BD1-4B39-8E22-42CFAFBC0652}" destId="{83E58BED-344F-45E4-B184-58D6034114AD}" srcOrd="0" destOrd="0" presId="urn:microsoft.com/office/officeart/2008/layout/NameandTitleOrganizationalChart"/>
    <dgm:cxn modelId="{B98DF9C7-C2C5-4CB0-AC52-8C9C0F2CB3D9}" type="presOf" srcId="{3630B795-CD04-4559-AD31-EFBC7732B772}" destId="{1B412480-DAE2-4449-8810-98754BEB9802}" srcOrd="0" destOrd="0" presId="urn:microsoft.com/office/officeart/2008/layout/NameandTitleOrganizationalChart"/>
    <dgm:cxn modelId="{5C71F4C9-3E71-434C-8C9A-C6747DA23A82}" type="presOf" srcId="{C020F027-59FD-45CC-B00C-3D5C168936B9}" destId="{B4E673CE-3409-431E-A85E-3913466AF8BA}" srcOrd="1" destOrd="0" presId="urn:microsoft.com/office/officeart/2008/layout/NameandTitleOrganizationalChart"/>
    <dgm:cxn modelId="{662661CD-4992-45B7-A1B8-2803923F457D}" type="presOf" srcId="{DA7315E3-62B9-4F3B-AD39-3B163FA464F1}" destId="{5F7801A3-44C9-403C-AE35-2977E1710882}" srcOrd="1" destOrd="0" presId="urn:microsoft.com/office/officeart/2008/layout/NameandTitleOrganizationalChart"/>
    <dgm:cxn modelId="{B4990ED4-E04E-4CAE-A200-61E3A496F111}" type="presOf" srcId="{B6003DBD-ACDE-40C7-B4B0-CC996284231F}" destId="{9BD7BEE9-FFF0-482A-A2B7-5A527D193257}" srcOrd="0" destOrd="0" presId="urn:microsoft.com/office/officeart/2008/layout/NameandTitleOrganizationalChart"/>
    <dgm:cxn modelId="{97AB99D5-478B-498B-A226-02854DC4A4E7}" type="presOf" srcId="{02B35C37-BDE8-4D62-830D-780334A32B8C}" destId="{C1D21D67-6F0C-470F-AD25-F0246A45A4DB}" srcOrd="0" destOrd="0" presId="urn:microsoft.com/office/officeart/2008/layout/NameandTitleOrganizationalChart"/>
    <dgm:cxn modelId="{583C2BDB-0CB8-43F4-9DBA-F4215857D100}" type="presOf" srcId="{27F396F9-F758-49AC-86C5-E83CD70CAF1D}" destId="{A6ABC8FA-4019-4A92-AF37-3D093BCF4B20}" srcOrd="0" destOrd="0" presId="urn:microsoft.com/office/officeart/2008/layout/NameandTitleOrganizationalChart"/>
    <dgm:cxn modelId="{63280DE0-3861-4786-9A8B-5D8FA78D9B45}" srcId="{DA7315E3-62B9-4F3B-AD39-3B163FA464F1}" destId="{91DB867C-7185-41EF-92B6-17B95C19291D}" srcOrd="4" destOrd="0" parTransId="{72D34A11-942F-4352-9018-6A04A7F1CCD9}" sibTransId="{E85C7C1B-4E44-4B27-A1F7-2662D2D0733B}"/>
    <dgm:cxn modelId="{8F0036E3-776F-494A-9655-BE51BC03C923}" srcId="{DA7315E3-62B9-4F3B-AD39-3B163FA464F1}" destId="{B6003DBD-ACDE-40C7-B4B0-CC996284231F}" srcOrd="2" destOrd="0" parTransId="{507F5733-90A8-4943-B958-3E5ECEC747A1}" sibTransId="{27F396F9-F758-49AC-86C5-E83CD70CAF1D}"/>
    <dgm:cxn modelId="{64FF84E3-957A-4D8D-9A99-279FF68A05F9}" type="presOf" srcId="{AC9C3649-86EF-4E71-B2BD-FC4FA08FA180}" destId="{92206CEF-26AD-432F-AE2E-4ED0A75E77B9}" srcOrd="1" destOrd="0" presId="urn:microsoft.com/office/officeart/2008/layout/NameandTitleOrganizationalChart"/>
    <dgm:cxn modelId="{F62398EC-0B9F-4BF6-B488-4E1EAB836397}" srcId="{DA7315E3-62B9-4F3B-AD39-3B163FA464F1}" destId="{E8556D4F-50BD-463C-8742-B9F8E10DEBEE}" srcOrd="5" destOrd="0" parTransId="{58D6FCAE-C5B4-4567-9C2A-9B4F7E2CFEB9}" sibTransId="{112762BA-9273-4A44-822B-BA4051687EA3}"/>
    <dgm:cxn modelId="{829E6CED-E3C2-410E-B3F2-C5BE8D3A4D0E}" type="presOf" srcId="{BA305905-33E5-4714-8A72-20DEF5DCF39D}" destId="{BAFD8748-E2AD-4A76-89F2-EAA2032926B8}" srcOrd="0" destOrd="0" presId="urn:microsoft.com/office/officeart/2008/layout/NameandTitleOrganizationalChart"/>
    <dgm:cxn modelId="{E7B4D2ED-32FD-4838-A4CA-0CAC0A7A3739}" type="presOf" srcId="{D9FA1FF3-E2F6-4E51-86F0-DE98ADC0488B}" destId="{4F653D92-459D-4C04-A7EB-1BCCD65D4E37}" srcOrd="0" destOrd="0" presId="urn:microsoft.com/office/officeart/2008/layout/NameandTitleOrganizationalChart"/>
    <dgm:cxn modelId="{5CD652F9-548E-4DC4-99C3-532C3FEEC896}" srcId="{47CF147B-3D58-441F-8E95-E909A4F6D0D2}" destId="{DA7315E3-62B9-4F3B-AD39-3B163FA464F1}" srcOrd="0" destOrd="0" parTransId="{61CB42A3-8459-4703-B40E-38FF96DCEAFE}" sibTransId="{715B8BC6-B125-4727-9C97-6E6741793128}"/>
    <dgm:cxn modelId="{74B5AA4A-DD6B-4DB0-9253-864277F2CCE3}" type="presParOf" srcId="{338AE5E0-348D-4DAA-B118-E3020B5F54D7}" destId="{C18F1E86-6B88-4EB2-8179-D9613CFD5245}" srcOrd="0" destOrd="0" presId="urn:microsoft.com/office/officeart/2008/layout/NameandTitleOrganizationalChart"/>
    <dgm:cxn modelId="{8655AF85-4B10-46DC-ABE5-F16763F4BEB6}" type="presParOf" srcId="{C18F1E86-6B88-4EB2-8179-D9613CFD5245}" destId="{AA14B56C-B0A3-4191-BBEA-58547E7C2914}" srcOrd="0" destOrd="0" presId="urn:microsoft.com/office/officeart/2008/layout/NameandTitleOrganizationalChart"/>
    <dgm:cxn modelId="{43882D63-BF12-4CAE-B4EC-8614BC8D1B1F}" type="presParOf" srcId="{AA14B56C-B0A3-4191-BBEA-58547E7C2914}" destId="{C6D7A580-1C55-4D9C-9FD6-9836C8E1311E}" srcOrd="0" destOrd="0" presId="urn:microsoft.com/office/officeart/2008/layout/NameandTitleOrganizationalChart"/>
    <dgm:cxn modelId="{FFD4511D-EEB6-4F0A-8538-F23AB0086644}" type="presParOf" srcId="{AA14B56C-B0A3-4191-BBEA-58547E7C2914}" destId="{9BDE27C2-9E83-4242-92C2-B095A7D65445}" srcOrd="1" destOrd="0" presId="urn:microsoft.com/office/officeart/2008/layout/NameandTitleOrganizationalChart"/>
    <dgm:cxn modelId="{46DB42C3-9490-4C05-A694-8A076382ED51}" type="presParOf" srcId="{AA14B56C-B0A3-4191-BBEA-58547E7C2914}" destId="{5F7801A3-44C9-403C-AE35-2977E1710882}" srcOrd="2" destOrd="0" presId="urn:microsoft.com/office/officeart/2008/layout/NameandTitleOrganizationalChart"/>
    <dgm:cxn modelId="{7BD968DD-EF00-4E83-A885-85FA5869CA41}" type="presParOf" srcId="{C18F1E86-6B88-4EB2-8179-D9613CFD5245}" destId="{BB535829-102C-43D4-8DBE-1A4E4BE42BBD}" srcOrd="1" destOrd="0" presId="urn:microsoft.com/office/officeart/2008/layout/NameandTitleOrganizationalChart"/>
    <dgm:cxn modelId="{669DA2EA-3988-489C-8076-BBA7D23879B8}" type="presParOf" srcId="{BB535829-102C-43D4-8DBE-1A4E4BE42BBD}" destId="{76FA26AC-6DDA-4DB4-821F-7CB7463504D9}" srcOrd="0" destOrd="0" presId="urn:microsoft.com/office/officeart/2008/layout/NameandTitleOrganizationalChart"/>
    <dgm:cxn modelId="{B269BB3F-7394-4265-BFFA-F392E9B04537}" type="presParOf" srcId="{BB535829-102C-43D4-8DBE-1A4E4BE42BBD}" destId="{5D5F0E45-0640-4E4E-910E-642EFC74DC2B}" srcOrd="1" destOrd="0" presId="urn:microsoft.com/office/officeart/2008/layout/NameandTitleOrganizationalChart"/>
    <dgm:cxn modelId="{121C8BE4-EFF8-4E65-87AC-2E7B2DD683E7}" type="presParOf" srcId="{5D5F0E45-0640-4E4E-910E-642EFC74DC2B}" destId="{777F7FBD-7988-4397-BE8D-8F88EA0B9A7B}" srcOrd="0" destOrd="0" presId="urn:microsoft.com/office/officeart/2008/layout/NameandTitleOrganizationalChart"/>
    <dgm:cxn modelId="{3EB72C91-E8EA-46C7-842C-F2D710A9B776}" type="presParOf" srcId="{777F7FBD-7988-4397-BE8D-8F88EA0B9A7B}" destId="{34921DE0-8164-4384-A69A-E6DF0B7322D3}" srcOrd="0" destOrd="0" presId="urn:microsoft.com/office/officeart/2008/layout/NameandTitleOrganizationalChart"/>
    <dgm:cxn modelId="{F4D36286-6698-4F9B-9707-CAB967EDD01C}" type="presParOf" srcId="{777F7FBD-7988-4397-BE8D-8F88EA0B9A7B}" destId="{56940F7A-B952-410B-9E1D-03DFA7A90420}" srcOrd="1" destOrd="0" presId="urn:microsoft.com/office/officeart/2008/layout/NameandTitleOrganizationalChart"/>
    <dgm:cxn modelId="{1FF28208-0C94-4119-A485-AA7B373540FC}" type="presParOf" srcId="{777F7FBD-7988-4397-BE8D-8F88EA0B9A7B}" destId="{B4E673CE-3409-431E-A85E-3913466AF8BA}" srcOrd="2" destOrd="0" presId="urn:microsoft.com/office/officeart/2008/layout/NameandTitleOrganizationalChart"/>
    <dgm:cxn modelId="{19D3FC43-5E89-4DD4-BB7B-872D5F3B3CFA}" type="presParOf" srcId="{5D5F0E45-0640-4E4E-910E-642EFC74DC2B}" destId="{FF20FF54-D573-495F-A79C-E1C646DBA66D}" srcOrd="1" destOrd="0" presId="urn:microsoft.com/office/officeart/2008/layout/NameandTitleOrganizationalChart"/>
    <dgm:cxn modelId="{8F8DA082-EE24-47DF-875A-8C801BEC6B69}" type="presParOf" srcId="{FF20FF54-D573-495F-A79C-E1C646DBA66D}" destId="{C1D21D67-6F0C-470F-AD25-F0246A45A4DB}" srcOrd="0" destOrd="0" presId="urn:microsoft.com/office/officeart/2008/layout/NameandTitleOrganizationalChart"/>
    <dgm:cxn modelId="{A352CF4C-558C-4493-9333-14BCDE652E5A}" type="presParOf" srcId="{FF20FF54-D573-495F-A79C-E1C646DBA66D}" destId="{0EF3DCA6-0DAF-49D8-BBBC-CD291A90C2E8}" srcOrd="1" destOrd="0" presId="urn:microsoft.com/office/officeart/2008/layout/NameandTitleOrganizationalChart"/>
    <dgm:cxn modelId="{04E136A8-EA8A-4196-B188-B343A9F5ACC1}" type="presParOf" srcId="{0EF3DCA6-0DAF-49D8-BBBC-CD291A90C2E8}" destId="{09EAC5D9-DCFB-4046-A6DB-FC8569450BEE}" srcOrd="0" destOrd="0" presId="urn:microsoft.com/office/officeart/2008/layout/NameandTitleOrganizationalChart"/>
    <dgm:cxn modelId="{0FF02569-9A94-4EF4-9BE4-D6D36777AC29}" type="presParOf" srcId="{09EAC5D9-DCFB-4046-A6DB-FC8569450BEE}" destId="{83E58BED-344F-45E4-B184-58D6034114AD}" srcOrd="0" destOrd="0" presId="urn:microsoft.com/office/officeart/2008/layout/NameandTitleOrganizationalChart"/>
    <dgm:cxn modelId="{BB05E20D-4949-460B-A2C1-710191B7D1CD}" type="presParOf" srcId="{09EAC5D9-DCFB-4046-A6DB-FC8569450BEE}" destId="{691BCD86-96E2-4FCB-84EF-BACB5C1281C4}" srcOrd="1" destOrd="0" presId="urn:microsoft.com/office/officeart/2008/layout/NameandTitleOrganizationalChart"/>
    <dgm:cxn modelId="{E044FA1E-4459-48A8-BF30-CD9FC4E7AA30}" type="presParOf" srcId="{09EAC5D9-DCFB-4046-A6DB-FC8569450BEE}" destId="{B472C7D6-0CBC-48E9-8FFA-06E8BA1326E3}" srcOrd="2" destOrd="0" presId="urn:microsoft.com/office/officeart/2008/layout/NameandTitleOrganizationalChart"/>
    <dgm:cxn modelId="{59A39E1F-4FB7-476C-BB21-836CD4D02314}" type="presParOf" srcId="{0EF3DCA6-0DAF-49D8-BBBC-CD291A90C2E8}" destId="{0AB766FB-5F22-40C7-A580-6F59EC249407}" srcOrd="1" destOrd="0" presId="urn:microsoft.com/office/officeart/2008/layout/NameandTitleOrganizationalChart"/>
    <dgm:cxn modelId="{EF37BD36-5ED3-492F-BD39-66C1E1393833}" type="presParOf" srcId="{0AB766FB-5F22-40C7-A580-6F59EC249407}" destId="{82CD4127-3682-4EE3-B053-1EAB83117F35}" srcOrd="0" destOrd="0" presId="urn:microsoft.com/office/officeart/2008/layout/NameandTitleOrganizationalChart"/>
    <dgm:cxn modelId="{1F5033FA-A2A4-4EFD-AC89-15A949B928BE}" type="presParOf" srcId="{0AB766FB-5F22-40C7-A580-6F59EC249407}" destId="{A911A093-2A89-4E9A-84CB-39685881C937}" srcOrd="1" destOrd="0" presId="urn:microsoft.com/office/officeart/2008/layout/NameandTitleOrganizationalChart"/>
    <dgm:cxn modelId="{8B91B600-7F6B-4366-9046-33E90B08A0AC}" type="presParOf" srcId="{A911A093-2A89-4E9A-84CB-39685881C937}" destId="{12E4EF97-0C88-4D67-AB56-47EB905A5D16}" srcOrd="0" destOrd="0" presId="urn:microsoft.com/office/officeart/2008/layout/NameandTitleOrganizationalChart"/>
    <dgm:cxn modelId="{E4C13BE2-8197-4D09-B461-AB4143DA1D3E}" type="presParOf" srcId="{12E4EF97-0C88-4D67-AB56-47EB905A5D16}" destId="{4F653D92-459D-4C04-A7EB-1BCCD65D4E37}" srcOrd="0" destOrd="0" presId="urn:microsoft.com/office/officeart/2008/layout/NameandTitleOrganizationalChart"/>
    <dgm:cxn modelId="{005BDA58-2697-484C-8DCA-1ABA804DBB31}" type="presParOf" srcId="{12E4EF97-0C88-4D67-AB56-47EB905A5D16}" destId="{D68D2861-5A14-4366-883E-F80B86A3B6C9}" srcOrd="1" destOrd="0" presId="urn:microsoft.com/office/officeart/2008/layout/NameandTitleOrganizationalChart"/>
    <dgm:cxn modelId="{21B65717-15E3-4487-A129-DC4D13739CA7}" type="presParOf" srcId="{12E4EF97-0C88-4D67-AB56-47EB905A5D16}" destId="{D25B5B56-68D5-4905-A2D3-E983CB736DE8}" srcOrd="2" destOrd="0" presId="urn:microsoft.com/office/officeart/2008/layout/NameandTitleOrganizationalChart"/>
    <dgm:cxn modelId="{D386F2A6-F5A2-420D-917A-70D158471142}" type="presParOf" srcId="{A911A093-2A89-4E9A-84CB-39685881C937}" destId="{85BA661A-9C3A-410A-ABF7-5A7ED0FECA45}" srcOrd="1" destOrd="0" presId="urn:microsoft.com/office/officeart/2008/layout/NameandTitleOrganizationalChart"/>
    <dgm:cxn modelId="{8861409B-610D-4BA1-8259-E017101B67E8}" type="presParOf" srcId="{A911A093-2A89-4E9A-84CB-39685881C937}" destId="{D5B03A82-CCEE-4013-BD26-10904E86BC28}" srcOrd="2" destOrd="0" presId="urn:microsoft.com/office/officeart/2008/layout/NameandTitleOrganizationalChart"/>
    <dgm:cxn modelId="{BF20BFC9-5CE1-4996-8380-E2C7E8A91CD1}" type="presParOf" srcId="{0EF3DCA6-0DAF-49D8-BBBC-CD291A90C2E8}" destId="{9F0AE1E5-D429-4203-A6DD-56E9A6F391EE}" srcOrd="2" destOrd="0" presId="urn:microsoft.com/office/officeart/2008/layout/NameandTitleOrganizationalChart"/>
    <dgm:cxn modelId="{48E56E30-B4DE-4C54-BCF8-7CED3AF4E9E0}" type="presParOf" srcId="{5D5F0E45-0640-4E4E-910E-642EFC74DC2B}" destId="{ED232991-D91C-4DCF-A171-C7AD5EFCA30A}" srcOrd="2" destOrd="0" presId="urn:microsoft.com/office/officeart/2008/layout/NameandTitleOrganizationalChart"/>
    <dgm:cxn modelId="{8DB93B61-5F9B-4E16-BA27-1BAAF4D67C9F}" type="presParOf" srcId="{BB535829-102C-43D4-8DBE-1A4E4BE42BBD}" destId="{BAFD8748-E2AD-4A76-89F2-EAA2032926B8}" srcOrd="2" destOrd="0" presId="urn:microsoft.com/office/officeart/2008/layout/NameandTitleOrganizationalChart"/>
    <dgm:cxn modelId="{E4F9BD91-2CA9-469E-9253-AE4A1C0857B2}" type="presParOf" srcId="{BB535829-102C-43D4-8DBE-1A4E4BE42BBD}" destId="{5C2D4A17-AF12-4EAA-A006-80D495B56BA1}" srcOrd="3" destOrd="0" presId="urn:microsoft.com/office/officeart/2008/layout/NameandTitleOrganizationalChart"/>
    <dgm:cxn modelId="{C3415732-32C9-417D-AE9A-EA7F65422209}" type="presParOf" srcId="{5C2D4A17-AF12-4EAA-A006-80D495B56BA1}" destId="{59D5608A-43A9-4D73-915C-579DC939A51B}" srcOrd="0" destOrd="0" presId="urn:microsoft.com/office/officeart/2008/layout/NameandTitleOrganizationalChart"/>
    <dgm:cxn modelId="{61621248-91A4-4F81-B88F-FFE6C9EEB3DB}" type="presParOf" srcId="{59D5608A-43A9-4D73-915C-579DC939A51B}" destId="{2EE36C91-A423-4D6B-A557-48FC6B7B4B23}" srcOrd="0" destOrd="0" presId="urn:microsoft.com/office/officeart/2008/layout/NameandTitleOrganizationalChart"/>
    <dgm:cxn modelId="{C4340D2A-7C92-4C1D-8643-5DB1929BF540}" type="presParOf" srcId="{59D5608A-43A9-4D73-915C-579DC939A51B}" destId="{34767E4B-127D-4F3E-86CF-9A7AD267D2BD}" srcOrd="1" destOrd="0" presId="urn:microsoft.com/office/officeart/2008/layout/NameandTitleOrganizationalChart"/>
    <dgm:cxn modelId="{2AB4A262-FCA8-48FB-AC9D-A28AC5512AC4}" type="presParOf" srcId="{59D5608A-43A9-4D73-915C-579DC939A51B}" destId="{92206CEF-26AD-432F-AE2E-4ED0A75E77B9}" srcOrd="2" destOrd="0" presId="urn:microsoft.com/office/officeart/2008/layout/NameandTitleOrganizationalChart"/>
    <dgm:cxn modelId="{D9034E58-5BFE-486D-8B83-11EA08B2AC1A}" type="presParOf" srcId="{5C2D4A17-AF12-4EAA-A006-80D495B56BA1}" destId="{734E751D-548D-4952-9D9B-8D9BB256AF5C}" srcOrd="1" destOrd="0" presId="urn:microsoft.com/office/officeart/2008/layout/NameandTitleOrganizationalChart"/>
    <dgm:cxn modelId="{B9E56B3A-BD3C-4BA2-BE41-64E0BC1E5CDA}" type="presParOf" srcId="{5C2D4A17-AF12-4EAA-A006-80D495B56BA1}" destId="{3CE3083E-1421-4846-B522-D89CAA878D0A}" srcOrd="2" destOrd="0" presId="urn:microsoft.com/office/officeart/2008/layout/NameandTitleOrganizationalChart"/>
    <dgm:cxn modelId="{FF132EF9-3DDF-4F52-88F8-AEFD7AD2E7B6}" type="presParOf" srcId="{BB535829-102C-43D4-8DBE-1A4E4BE42BBD}" destId="{CC55ADEB-D278-4E1C-804B-C76684D8C2E5}" srcOrd="4" destOrd="0" presId="urn:microsoft.com/office/officeart/2008/layout/NameandTitleOrganizationalChart"/>
    <dgm:cxn modelId="{D6CB1E42-B50C-4012-AE4F-23DE035C23DC}" type="presParOf" srcId="{BB535829-102C-43D4-8DBE-1A4E4BE42BBD}" destId="{20E7E65F-5968-439B-873F-E3EE1D43C3BD}" srcOrd="5" destOrd="0" presId="urn:microsoft.com/office/officeart/2008/layout/NameandTitleOrganizationalChart"/>
    <dgm:cxn modelId="{26F400A6-A926-4799-B358-1AC65A731270}" type="presParOf" srcId="{20E7E65F-5968-439B-873F-E3EE1D43C3BD}" destId="{FAC931BA-5B7A-4F54-B0AD-402C84C04B07}" srcOrd="0" destOrd="0" presId="urn:microsoft.com/office/officeart/2008/layout/NameandTitleOrganizationalChart"/>
    <dgm:cxn modelId="{8890351F-2F37-4915-BA40-E5705740522B}" type="presParOf" srcId="{FAC931BA-5B7A-4F54-B0AD-402C84C04B07}" destId="{9BD7BEE9-FFF0-482A-A2B7-5A527D193257}" srcOrd="0" destOrd="0" presId="urn:microsoft.com/office/officeart/2008/layout/NameandTitleOrganizationalChart"/>
    <dgm:cxn modelId="{3B8A6F7C-7D08-40E0-BB71-08ECB5A8089A}" type="presParOf" srcId="{FAC931BA-5B7A-4F54-B0AD-402C84C04B07}" destId="{A6ABC8FA-4019-4A92-AF37-3D093BCF4B20}" srcOrd="1" destOrd="0" presId="urn:microsoft.com/office/officeart/2008/layout/NameandTitleOrganizationalChart"/>
    <dgm:cxn modelId="{0D767371-205D-4912-9E90-D27E3D7B7AA4}" type="presParOf" srcId="{FAC931BA-5B7A-4F54-B0AD-402C84C04B07}" destId="{4E4341C3-64A3-43CF-B101-47B3204672D9}" srcOrd="2" destOrd="0" presId="urn:microsoft.com/office/officeart/2008/layout/NameandTitleOrganizationalChart"/>
    <dgm:cxn modelId="{0D7F8980-F752-4E44-A354-6F271813139D}" type="presParOf" srcId="{20E7E65F-5968-439B-873F-E3EE1D43C3BD}" destId="{71FB6884-B84A-41C3-94E5-24CBB5D1C0B9}" srcOrd="1" destOrd="0" presId="urn:microsoft.com/office/officeart/2008/layout/NameandTitleOrganizationalChart"/>
    <dgm:cxn modelId="{045AC1BF-8E25-42BC-9F29-F095A6A6FD7F}" type="presParOf" srcId="{20E7E65F-5968-439B-873F-E3EE1D43C3BD}" destId="{C0642644-18D6-49EF-9414-9262D6DEA5E9}" srcOrd="2" destOrd="0" presId="urn:microsoft.com/office/officeart/2008/layout/NameandTitleOrganizationalChart"/>
    <dgm:cxn modelId="{08271C50-10F5-4DE1-BAB1-2D8CD35F1DF0}" type="presParOf" srcId="{BB535829-102C-43D4-8DBE-1A4E4BE42BBD}" destId="{3AE69E1B-2741-4D3B-8FC0-F9A433106039}" srcOrd="6" destOrd="0" presId="urn:microsoft.com/office/officeart/2008/layout/NameandTitleOrganizationalChart"/>
    <dgm:cxn modelId="{4CDEF906-9373-4DC2-BDCA-50F19D79F6E7}" type="presParOf" srcId="{BB535829-102C-43D4-8DBE-1A4E4BE42BBD}" destId="{52A29093-0761-4186-9D28-1A3329444554}" srcOrd="7" destOrd="0" presId="urn:microsoft.com/office/officeart/2008/layout/NameandTitleOrganizationalChart"/>
    <dgm:cxn modelId="{456BFCBC-1A14-4207-9FF2-CF4C77271592}" type="presParOf" srcId="{52A29093-0761-4186-9D28-1A3329444554}" destId="{639835E8-4A99-4B3A-B55A-A38A3C18A0B2}" srcOrd="0" destOrd="0" presId="urn:microsoft.com/office/officeart/2008/layout/NameandTitleOrganizationalChart"/>
    <dgm:cxn modelId="{C3916D6A-9F6C-4283-B81F-3BCB3C878EC7}" type="presParOf" srcId="{639835E8-4A99-4B3A-B55A-A38A3C18A0B2}" destId="{3E10FC40-74FC-44A4-B391-A8783F879336}" srcOrd="0" destOrd="0" presId="urn:microsoft.com/office/officeart/2008/layout/NameandTitleOrganizationalChart"/>
    <dgm:cxn modelId="{11BF1D5D-08E3-4EF7-89A1-4D05F489B49A}" type="presParOf" srcId="{639835E8-4A99-4B3A-B55A-A38A3C18A0B2}" destId="{1B412480-DAE2-4449-8810-98754BEB9802}" srcOrd="1" destOrd="0" presId="urn:microsoft.com/office/officeart/2008/layout/NameandTitleOrganizationalChart"/>
    <dgm:cxn modelId="{E26D02A2-9657-4D89-9DC5-03EDCD15E272}" type="presParOf" srcId="{639835E8-4A99-4B3A-B55A-A38A3C18A0B2}" destId="{B4F5B560-0A7F-4025-A48A-89B5DA98F3F5}" srcOrd="2" destOrd="0" presId="urn:microsoft.com/office/officeart/2008/layout/NameandTitleOrganizationalChart"/>
    <dgm:cxn modelId="{5FA59BC8-B572-4564-837D-039654D8F61A}" type="presParOf" srcId="{52A29093-0761-4186-9D28-1A3329444554}" destId="{77A26C0D-D019-41CF-9159-D8649E138A69}" srcOrd="1" destOrd="0" presId="urn:microsoft.com/office/officeart/2008/layout/NameandTitleOrganizationalChart"/>
    <dgm:cxn modelId="{1B244D4C-229B-4EFE-B9B1-FBB8500C0517}" type="presParOf" srcId="{52A29093-0761-4186-9D28-1A3329444554}" destId="{5D145AAF-9D63-4577-B28A-DAEB790AE287}" srcOrd="2" destOrd="0" presId="urn:microsoft.com/office/officeart/2008/layout/NameandTitleOrganizationalChart"/>
    <dgm:cxn modelId="{0ACA4EE6-3CD6-40A7-AF7D-EF143A194E11}" type="presParOf" srcId="{BB535829-102C-43D4-8DBE-1A4E4BE42BBD}" destId="{854DB0B5-A33A-45DF-B6A1-454EC156BEDE}" srcOrd="8" destOrd="0" presId="urn:microsoft.com/office/officeart/2008/layout/NameandTitleOrganizationalChart"/>
    <dgm:cxn modelId="{2EFD6D23-AD63-401C-A120-B4033C88A232}" type="presParOf" srcId="{BB535829-102C-43D4-8DBE-1A4E4BE42BBD}" destId="{11245562-D558-49F4-98A7-A67452D4B0BB}" srcOrd="9" destOrd="0" presId="urn:microsoft.com/office/officeart/2008/layout/NameandTitleOrganizationalChart"/>
    <dgm:cxn modelId="{AE26A152-CF53-4675-92A1-9CB285863529}" type="presParOf" srcId="{11245562-D558-49F4-98A7-A67452D4B0BB}" destId="{7D4F6549-A7EA-47BD-A0F2-61A1A7EF9724}" srcOrd="0" destOrd="0" presId="urn:microsoft.com/office/officeart/2008/layout/NameandTitleOrganizationalChart"/>
    <dgm:cxn modelId="{9EF0639B-2432-43CB-A3EB-78F12EC12219}" type="presParOf" srcId="{7D4F6549-A7EA-47BD-A0F2-61A1A7EF9724}" destId="{110EBDC8-AA5F-48BC-B2E9-F73A6128F2DF}" srcOrd="0" destOrd="0" presId="urn:microsoft.com/office/officeart/2008/layout/NameandTitleOrganizationalChart"/>
    <dgm:cxn modelId="{823CB490-7484-44EB-9A2C-DBB220D2BC44}" type="presParOf" srcId="{7D4F6549-A7EA-47BD-A0F2-61A1A7EF9724}" destId="{1358B8B2-6CC8-4CA1-AD18-BE9CFAA1304C}" srcOrd="1" destOrd="0" presId="urn:microsoft.com/office/officeart/2008/layout/NameandTitleOrganizationalChart"/>
    <dgm:cxn modelId="{4D2E5EE3-6B0A-4AC7-A168-7A6C9623F4DE}" type="presParOf" srcId="{7D4F6549-A7EA-47BD-A0F2-61A1A7EF9724}" destId="{13D6ACBF-88B1-4133-AE37-883B792F3D05}" srcOrd="2" destOrd="0" presId="urn:microsoft.com/office/officeart/2008/layout/NameandTitleOrganizationalChart"/>
    <dgm:cxn modelId="{A2965394-0F3B-4B2F-B1C1-57637DD156D3}" type="presParOf" srcId="{11245562-D558-49F4-98A7-A67452D4B0BB}" destId="{ED008C5F-207C-4DA0-803B-3EEAC3AE93B6}" srcOrd="1" destOrd="0" presId="urn:microsoft.com/office/officeart/2008/layout/NameandTitleOrganizationalChart"/>
    <dgm:cxn modelId="{4AD3F6AD-4C1B-4405-B7A2-8C395502A987}" type="presParOf" srcId="{11245562-D558-49F4-98A7-A67452D4B0BB}" destId="{D6E9F2D1-37CD-4230-A154-9D3D486A4A7E}" srcOrd="2" destOrd="0" presId="urn:microsoft.com/office/officeart/2008/layout/NameandTitleOrganizationalChart"/>
    <dgm:cxn modelId="{0E37F6F9-F8F7-4B71-9F1F-B8F7C2A72A1F}" type="presParOf" srcId="{BB535829-102C-43D4-8DBE-1A4E4BE42BBD}" destId="{1C593217-45D9-46F4-8323-BA22EA5F2F1E}" srcOrd="10" destOrd="0" presId="urn:microsoft.com/office/officeart/2008/layout/NameandTitleOrganizationalChart"/>
    <dgm:cxn modelId="{3C453C1A-0E73-4CC2-B0BE-E0DB451C9EC9}" type="presParOf" srcId="{BB535829-102C-43D4-8DBE-1A4E4BE42BBD}" destId="{D6E14DF2-6436-4C72-9539-C076BC86E26F}" srcOrd="11" destOrd="0" presId="urn:microsoft.com/office/officeart/2008/layout/NameandTitleOrganizationalChart"/>
    <dgm:cxn modelId="{A886C6E8-3DC8-44C2-8211-4E2043D5E379}" type="presParOf" srcId="{D6E14DF2-6436-4C72-9539-C076BC86E26F}" destId="{4D6F2E2C-B3B2-4E5D-B243-26A7793BCBA7}" srcOrd="0" destOrd="0" presId="urn:microsoft.com/office/officeart/2008/layout/NameandTitleOrganizationalChart"/>
    <dgm:cxn modelId="{AA2A0F78-5550-4C8F-BF3A-49210D1040CA}" type="presParOf" srcId="{4D6F2E2C-B3B2-4E5D-B243-26A7793BCBA7}" destId="{5691F841-81A2-466E-9B99-36FBCFFB976C}" srcOrd="0" destOrd="0" presId="urn:microsoft.com/office/officeart/2008/layout/NameandTitleOrganizationalChart"/>
    <dgm:cxn modelId="{D7146AA9-A58F-4EF5-943E-711DFF8803B9}" type="presParOf" srcId="{4D6F2E2C-B3B2-4E5D-B243-26A7793BCBA7}" destId="{E36FB1E8-6715-4746-9421-C15FFAD8D0C4}" srcOrd="1" destOrd="0" presId="urn:microsoft.com/office/officeart/2008/layout/NameandTitleOrganizationalChart"/>
    <dgm:cxn modelId="{2B0C7D25-EAED-45AA-993E-3D7B21FCD48E}" type="presParOf" srcId="{4D6F2E2C-B3B2-4E5D-B243-26A7793BCBA7}" destId="{4FEF22A2-03AA-4A56-8D37-75A7E60EF38F}" srcOrd="2" destOrd="0" presId="urn:microsoft.com/office/officeart/2008/layout/NameandTitleOrganizationalChart"/>
    <dgm:cxn modelId="{425EB791-329E-4873-AFF9-ECDBB09D8950}" type="presParOf" srcId="{D6E14DF2-6436-4C72-9539-C076BC86E26F}" destId="{B93111C3-4EE0-4C0E-8930-1215E04D974D}" srcOrd="1" destOrd="0" presId="urn:microsoft.com/office/officeart/2008/layout/NameandTitleOrganizationalChart"/>
    <dgm:cxn modelId="{11FA3ED9-8B8E-4922-97D6-AD2CD6C337E8}" type="presParOf" srcId="{D6E14DF2-6436-4C72-9539-C076BC86E26F}" destId="{D439F790-C3BC-42D4-A751-6EC33FF5F19C}" srcOrd="2" destOrd="0" presId="urn:microsoft.com/office/officeart/2008/layout/NameandTitleOrganizationalChart"/>
    <dgm:cxn modelId="{46DE314B-56C8-4297-B586-B5FE30ECCA83}" type="presParOf" srcId="{C18F1E86-6B88-4EB2-8179-D9613CFD5245}" destId="{AC606B6E-BD87-46CA-AE2B-2A247E2D165D}" srcOrd="2" destOrd="0" presId="urn:microsoft.com/office/officeart/2008/layout/NameandTitleOrganizationalChar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9093E4A-DCEF-4C4C-AB2A-F73E1B17E4FD}"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6ECEBB86-F7D2-40EB-B009-E96C0A2418D6}">
      <dgm:prSet phldrT="[Tekst]"/>
      <dgm:spPr/>
      <dgm:t>
        <a:bodyPr/>
        <a:lstStyle/>
        <a:p>
          <a:r>
            <a:rPr lang="nb-NO"/>
            <a:t>Sportslig leder</a:t>
          </a:r>
        </a:p>
      </dgm:t>
    </dgm:pt>
    <dgm:pt modelId="{2E8127B7-007E-468C-A877-A4D2ADA369C6}" type="parTrans" cxnId="{8EC74445-A65B-4E6A-B6C5-5DA3F220A98D}">
      <dgm:prSet/>
      <dgm:spPr/>
      <dgm:t>
        <a:bodyPr/>
        <a:lstStyle/>
        <a:p>
          <a:endParaRPr lang="nb-NO"/>
        </a:p>
      </dgm:t>
    </dgm:pt>
    <dgm:pt modelId="{4807EA09-EF96-4D39-8069-B448A6547764}" type="sibTrans" cxnId="{8EC74445-A65B-4E6A-B6C5-5DA3F220A98D}">
      <dgm:prSet/>
      <dgm:spPr/>
      <dgm:t>
        <a:bodyPr/>
        <a:lstStyle/>
        <a:p>
          <a:r>
            <a:rPr lang="nb-NO"/>
            <a:t>Martin Smevik</a:t>
          </a:r>
        </a:p>
      </dgm:t>
    </dgm:pt>
    <dgm:pt modelId="{94BBF9D6-B327-40D0-A698-727B77E8B5F5}">
      <dgm:prSet phldrT="[Tekst]"/>
      <dgm:spPr/>
      <dgm:t>
        <a:bodyPr/>
        <a:lstStyle/>
        <a:p>
          <a:r>
            <a:rPr lang="nb-NO"/>
            <a:t>Dommeransvarlig</a:t>
          </a:r>
        </a:p>
      </dgm:t>
    </dgm:pt>
    <dgm:pt modelId="{F6837691-BAFB-4A7C-BE65-8B525A9FA732}" type="parTrans" cxnId="{86BBEE9B-27D1-4984-9944-3D6D0FDA15FB}">
      <dgm:prSet/>
      <dgm:spPr/>
      <dgm:t>
        <a:bodyPr/>
        <a:lstStyle/>
        <a:p>
          <a:endParaRPr lang="nb-NO"/>
        </a:p>
      </dgm:t>
    </dgm:pt>
    <dgm:pt modelId="{52BBAA6A-C6F3-4240-A3F7-8B8A8EB16581}" type="sibTrans" cxnId="{86BBEE9B-27D1-4984-9944-3D6D0FDA15FB}">
      <dgm:prSet/>
      <dgm:spPr/>
      <dgm:t>
        <a:bodyPr/>
        <a:lstStyle/>
        <a:p>
          <a:r>
            <a:rPr lang="nb-NO"/>
            <a:t>Sturla Enge Hovdal</a:t>
          </a:r>
        </a:p>
      </dgm:t>
    </dgm:pt>
    <dgm:pt modelId="{89797CC5-06C7-4349-BF6B-19157FABEF88}">
      <dgm:prSet/>
      <dgm:spPr/>
      <dgm:t>
        <a:bodyPr/>
        <a:lstStyle/>
        <a:p>
          <a:r>
            <a:rPr lang="nb-NO"/>
            <a:t>Dommerutvikling</a:t>
          </a:r>
        </a:p>
      </dgm:t>
    </dgm:pt>
    <dgm:pt modelId="{98A48FBD-88AC-4F2D-8221-C4B98C75423B}" type="parTrans" cxnId="{7CD8A81D-858F-47E9-B1A9-5E0765E872FB}">
      <dgm:prSet/>
      <dgm:spPr/>
      <dgm:t>
        <a:bodyPr/>
        <a:lstStyle/>
        <a:p>
          <a:endParaRPr lang="nb-NO"/>
        </a:p>
      </dgm:t>
    </dgm:pt>
    <dgm:pt modelId="{35C5C578-03B0-4CD5-8EB2-95150B3A1B96}" type="sibTrans" cxnId="{7CD8A81D-858F-47E9-B1A9-5E0765E872FB}">
      <dgm:prSet/>
      <dgm:spPr/>
      <dgm:t>
        <a:bodyPr/>
        <a:lstStyle/>
        <a:p>
          <a:r>
            <a:rPr lang="nb-NO"/>
            <a:t>Thor-Arne Fredheim, </a:t>
          </a:r>
        </a:p>
        <a:p>
          <a:r>
            <a:rPr lang="nb-NO"/>
            <a:t>Øyvind Nilssen</a:t>
          </a:r>
        </a:p>
        <a:p>
          <a:endParaRPr lang="nb-NO"/>
        </a:p>
      </dgm:t>
    </dgm:pt>
    <dgm:pt modelId="{062E3800-36D7-42DD-9547-150C0F5F0871}" type="pres">
      <dgm:prSet presAssocID="{19093E4A-DCEF-4C4C-AB2A-F73E1B17E4FD}" presName="hierChild1" presStyleCnt="0">
        <dgm:presLayoutVars>
          <dgm:orgChart val="1"/>
          <dgm:chPref val="1"/>
          <dgm:dir/>
          <dgm:animOne val="branch"/>
          <dgm:animLvl val="lvl"/>
          <dgm:resizeHandles/>
        </dgm:presLayoutVars>
      </dgm:prSet>
      <dgm:spPr/>
    </dgm:pt>
    <dgm:pt modelId="{4B1400C7-CE4E-4585-9528-3C0E9793ABA2}" type="pres">
      <dgm:prSet presAssocID="{6ECEBB86-F7D2-40EB-B009-E96C0A2418D6}" presName="hierRoot1" presStyleCnt="0">
        <dgm:presLayoutVars>
          <dgm:hierBranch val="init"/>
        </dgm:presLayoutVars>
      </dgm:prSet>
      <dgm:spPr/>
    </dgm:pt>
    <dgm:pt modelId="{32F850D0-A598-4E73-A6B8-2C52964C88BF}" type="pres">
      <dgm:prSet presAssocID="{6ECEBB86-F7D2-40EB-B009-E96C0A2418D6}" presName="rootComposite1" presStyleCnt="0"/>
      <dgm:spPr/>
    </dgm:pt>
    <dgm:pt modelId="{7DAA071E-C06D-4B99-83B6-2FC54CE6D8FE}" type="pres">
      <dgm:prSet presAssocID="{6ECEBB86-F7D2-40EB-B009-E96C0A2418D6}" presName="rootText1" presStyleLbl="node0" presStyleIdx="0" presStyleCnt="1">
        <dgm:presLayoutVars>
          <dgm:chMax/>
          <dgm:chPref val="3"/>
        </dgm:presLayoutVars>
      </dgm:prSet>
      <dgm:spPr/>
    </dgm:pt>
    <dgm:pt modelId="{AB7008FC-0EA3-47E3-8024-2DDBA76B7AF0}" type="pres">
      <dgm:prSet presAssocID="{6ECEBB86-F7D2-40EB-B009-E96C0A2418D6}" presName="titleText1" presStyleLbl="fgAcc0" presStyleIdx="0" presStyleCnt="1">
        <dgm:presLayoutVars>
          <dgm:chMax val="0"/>
          <dgm:chPref val="0"/>
        </dgm:presLayoutVars>
      </dgm:prSet>
      <dgm:spPr/>
    </dgm:pt>
    <dgm:pt modelId="{5679709E-25D8-4165-8CFC-35A9035C9997}" type="pres">
      <dgm:prSet presAssocID="{6ECEBB86-F7D2-40EB-B009-E96C0A2418D6}" presName="rootConnector1" presStyleLbl="node1" presStyleIdx="0" presStyleCnt="2"/>
      <dgm:spPr/>
    </dgm:pt>
    <dgm:pt modelId="{1E37E9A1-D318-4A19-A173-6108DE570545}" type="pres">
      <dgm:prSet presAssocID="{6ECEBB86-F7D2-40EB-B009-E96C0A2418D6}" presName="hierChild2" presStyleCnt="0"/>
      <dgm:spPr/>
    </dgm:pt>
    <dgm:pt modelId="{8557B4DD-E9CF-4D8D-BC1E-0CE93AC6D172}" type="pres">
      <dgm:prSet presAssocID="{F6837691-BAFB-4A7C-BE65-8B525A9FA732}" presName="Name37" presStyleLbl="parChTrans1D2" presStyleIdx="0" presStyleCnt="1"/>
      <dgm:spPr/>
    </dgm:pt>
    <dgm:pt modelId="{31F8C697-BACE-4615-8638-90E8C35D8D97}" type="pres">
      <dgm:prSet presAssocID="{94BBF9D6-B327-40D0-A698-727B77E8B5F5}" presName="hierRoot2" presStyleCnt="0">
        <dgm:presLayoutVars>
          <dgm:hierBranch val="init"/>
        </dgm:presLayoutVars>
      </dgm:prSet>
      <dgm:spPr/>
    </dgm:pt>
    <dgm:pt modelId="{43F30B4C-881F-48AF-8C88-07082C79B235}" type="pres">
      <dgm:prSet presAssocID="{94BBF9D6-B327-40D0-A698-727B77E8B5F5}" presName="rootComposite" presStyleCnt="0"/>
      <dgm:spPr/>
    </dgm:pt>
    <dgm:pt modelId="{3A86DDBE-567E-4D62-98BF-A61D8A58D952}" type="pres">
      <dgm:prSet presAssocID="{94BBF9D6-B327-40D0-A698-727B77E8B5F5}" presName="rootText" presStyleLbl="node1" presStyleIdx="0" presStyleCnt="2">
        <dgm:presLayoutVars>
          <dgm:chMax/>
          <dgm:chPref val="3"/>
        </dgm:presLayoutVars>
      </dgm:prSet>
      <dgm:spPr/>
    </dgm:pt>
    <dgm:pt modelId="{B779EA3C-A6D0-4587-850B-F1BC1444BBB4}" type="pres">
      <dgm:prSet presAssocID="{94BBF9D6-B327-40D0-A698-727B77E8B5F5}" presName="titleText2" presStyleLbl="fgAcc1" presStyleIdx="0" presStyleCnt="2">
        <dgm:presLayoutVars>
          <dgm:chMax val="0"/>
          <dgm:chPref val="0"/>
        </dgm:presLayoutVars>
      </dgm:prSet>
      <dgm:spPr/>
    </dgm:pt>
    <dgm:pt modelId="{9A235568-B6BB-4398-ACB9-B4C387FE9E74}" type="pres">
      <dgm:prSet presAssocID="{94BBF9D6-B327-40D0-A698-727B77E8B5F5}" presName="rootConnector" presStyleLbl="node2" presStyleIdx="0" presStyleCnt="0"/>
      <dgm:spPr/>
    </dgm:pt>
    <dgm:pt modelId="{3E4C3352-A59A-499B-9A01-DBD12AEE8080}" type="pres">
      <dgm:prSet presAssocID="{94BBF9D6-B327-40D0-A698-727B77E8B5F5}" presName="hierChild4" presStyleCnt="0"/>
      <dgm:spPr/>
    </dgm:pt>
    <dgm:pt modelId="{64F0039A-9B49-43CF-864A-27B13E8C8235}" type="pres">
      <dgm:prSet presAssocID="{98A48FBD-88AC-4F2D-8221-C4B98C75423B}" presName="Name37" presStyleLbl="parChTrans1D3" presStyleIdx="0" presStyleCnt="1"/>
      <dgm:spPr/>
    </dgm:pt>
    <dgm:pt modelId="{383A1E75-C0F8-4CBC-A698-9B0AF406A426}" type="pres">
      <dgm:prSet presAssocID="{89797CC5-06C7-4349-BF6B-19157FABEF88}" presName="hierRoot2" presStyleCnt="0">
        <dgm:presLayoutVars>
          <dgm:hierBranch val="init"/>
        </dgm:presLayoutVars>
      </dgm:prSet>
      <dgm:spPr/>
    </dgm:pt>
    <dgm:pt modelId="{3F31F15A-51B8-4E2C-9C7B-5D3C9AC9B402}" type="pres">
      <dgm:prSet presAssocID="{89797CC5-06C7-4349-BF6B-19157FABEF88}" presName="rootComposite" presStyleCnt="0"/>
      <dgm:spPr/>
    </dgm:pt>
    <dgm:pt modelId="{D6077ABB-EC6B-4660-A89A-5B5961602634}" type="pres">
      <dgm:prSet presAssocID="{89797CC5-06C7-4349-BF6B-19157FABEF88}" presName="rootText" presStyleLbl="node1" presStyleIdx="1" presStyleCnt="2">
        <dgm:presLayoutVars>
          <dgm:chMax/>
          <dgm:chPref val="3"/>
        </dgm:presLayoutVars>
      </dgm:prSet>
      <dgm:spPr/>
    </dgm:pt>
    <dgm:pt modelId="{F517D005-CE9C-46EC-8927-5F56AA68C256}" type="pres">
      <dgm:prSet presAssocID="{89797CC5-06C7-4349-BF6B-19157FABEF88}" presName="titleText2" presStyleLbl="fgAcc1" presStyleIdx="1" presStyleCnt="2">
        <dgm:presLayoutVars>
          <dgm:chMax val="0"/>
          <dgm:chPref val="0"/>
        </dgm:presLayoutVars>
      </dgm:prSet>
      <dgm:spPr/>
    </dgm:pt>
    <dgm:pt modelId="{739CABE4-C90C-4908-8E20-ED94B0065F90}" type="pres">
      <dgm:prSet presAssocID="{89797CC5-06C7-4349-BF6B-19157FABEF88}" presName="rootConnector" presStyleLbl="node3" presStyleIdx="0" presStyleCnt="0"/>
      <dgm:spPr/>
    </dgm:pt>
    <dgm:pt modelId="{11F30318-43D0-408C-B77A-9F2BDD99F957}" type="pres">
      <dgm:prSet presAssocID="{89797CC5-06C7-4349-BF6B-19157FABEF88}" presName="hierChild4" presStyleCnt="0"/>
      <dgm:spPr/>
    </dgm:pt>
    <dgm:pt modelId="{683BDD0B-3A95-453D-967C-D6BA56B7CB87}" type="pres">
      <dgm:prSet presAssocID="{89797CC5-06C7-4349-BF6B-19157FABEF88}" presName="hierChild5" presStyleCnt="0"/>
      <dgm:spPr/>
    </dgm:pt>
    <dgm:pt modelId="{D2D0DCBF-D563-492D-A1DA-149D6A8FAEE1}" type="pres">
      <dgm:prSet presAssocID="{94BBF9D6-B327-40D0-A698-727B77E8B5F5}" presName="hierChild5" presStyleCnt="0"/>
      <dgm:spPr/>
    </dgm:pt>
    <dgm:pt modelId="{F94E5FE0-24B6-4F56-B54A-CA26F7172769}" type="pres">
      <dgm:prSet presAssocID="{6ECEBB86-F7D2-40EB-B009-E96C0A2418D6}" presName="hierChild3" presStyleCnt="0"/>
      <dgm:spPr/>
    </dgm:pt>
  </dgm:ptLst>
  <dgm:cxnLst>
    <dgm:cxn modelId="{7CD8A81D-858F-47E9-B1A9-5E0765E872FB}" srcId="{94BBF9D6-B327-40D0-A698-727B77E8B5F5}" destId="{89797CC5-06C7-4349-BF6B-19157FABEF88}" srcOrd="0" destOrd="0" parTransId="{98A48FBD-88AC-4F2D-8221-C4B98C75423B}" sibTransId="{35C5C578-03B0-4CD5-8EB2-95150B3A1B96}"/>
    <dgm:cxn modelId="{350FFA5E-0A31-4421-8E2E-10D0FFE3BA05}" type="presOf" srcId="{89797CC5-06C7-4349-BF6B-19157FABEF88}" destId="{D6077ABB-EC6B-4660-A89A-5B5961602634}" srcOrd="0" destOrd="0" presId="urn:microsoft.com/office/officeart/2008/layout/NameandTitleOrganizationalChart"/>
    <dgm:cxn modelId="{8EC74445-A65B-4E6A-B6C5-5DA3F220A98D}" srcId="{19093E4A-DCEF-4C4C-AB2A-F73E1B17E4FD}" destId="{6ECEBB86-F7D2-40EB-B009-E96C0A2418D6}" srcOrd="0" destOrd="0" parTransId="{2E8127B7-007E-468C-A877-A4D2ADA369C6}" sibTransId="{4807EA09-EF96-4D39-8069-B448A6547764}"/>
    <dgm:cxn modelId="{D0D40969-8901-40F0-8370-4ECA820C8510}" type="presOf" srcId="{6ECEBB86-F7D2-40EB-B009-E96C0A2418D6}" destId="{5679709E-25D8-4165-8CFC-35A9035C9997}" srcOrd="1" destOrd="0" presId="urn:microsoft.com/office/officeart/2008/layout/NameandTitleOrganizationalChart"/>
    <dgm:cxn modelId="{7E66C650-1510-4337-93CB-87749E956FAD}" type="presOf" srcId="{52BBAA6A-C6F3-4240-A3F7-8B8A8EB16581}" destId="{B779EA3C-A6D0-4587-850B-F1BC1444BBB4}" srcOrd="0" destOrd="0" presId="urn:microsoft.com/office/officeart/2008/layout/NameandTitleOrganizationalChart"/>
    <dgm:cxn modelId="{A832CE76-8A3E-4A2C-947D-08283CE3E81D}" type="presOf" srcId="{19093E4A-DCEF-4C4C-AB2A-F73E1B17E4FD}" destId="{062E3800-36D7-42DD-9547-150C0F5F0871}" srcOrd="0" destOrd="0" presId="urn:microsoft.com/office/officeart/2008/layout/NameandTitleOrganizationalChart"/>
    <dgm:cxn modelId="{FD17CC94-1092-4DC9-90B7-EFD312FA56B4}" type="presOf" srcId="{98A48FBD-88AC-4F2D-8221-C4B98C75423B}" destId="{64F0039A-9B49-43CF-864A-27B13E8C8235}" srcOrd="0" destOrd="0" presId="urn:microsoft.com/office/officeart/2008/layout/NameandTitleOrganizationalChart"/>
    <dgm:cxn modelId="{13E77E9B-3F09-44D1-93D1-953E950C43B2}" type="presOf" srcId="{F6837691-BAFB-4A7C-BE65-8B525A9FA732}" destId="{8557B4DD-E9CF-4D8D-BC1E-0CE93AC6D172}" srcOrd="0" destOrd="0" presId="urn:microsoft.com/office/officeart/2008/layout/NameandTitleOrganizationalChart"/>
    <dgm:cxn modelId="{86BBEE9B-27D1-4984-9944-3D6D0FDA15FB}" srcId="{6ECEBB86-F7D2-40EB-B009-E96C0A2418D6}" destId="{94BBF9D6-B327-40D0-A698-727B77E8B5F5}" srcOrd="0" destOrd="0" parTransId="{F6837691-BAFB-4A7C-BE65-8B525A9FA732}" sibTransId="{52BBAA6A-C6F3-4240-A3F7-8B8A8EB16581}"/>
    <dgm:cxn modelId="{EC6B14A3-3299-4AF8-A6CA-9C478FD89CC8}" type="presOf" srcId="{35C5C578-03B0-4CD5-8EB2-95150B3A1B96}" destId="{F517D005-CE9C-46EC-8927-5F56AA68C256}" srcOrd="0" destOrd="0" presId="urn:microsoft.com/office/officeart/2008/layout/NameandTitleOrganizationalChart"/>
    <dgm:cxn modelId="{B38D65C3-904A-47EC-B19F-512FFF8D5231}" type="presOf" srcId="{94BBF9D6-B327-40D0-A698-727B77E8B5F5}" destId="{3A86DDBE-567E-4D62-98BF-A61D8A58D952}" srcOrd="0" destOrd="0" presId="urn:microsoft.com/office/officeart/2008/layout/NameandTitleOrganizationalChart"/>
    <dgm:cxn modelId="{9C1631EE-F264-4ACC-A7CB-2AC6D157D2C2}" type="presOf" srcId="{6ECEBB86-F7D2-40EB-B009-E96C0A2418D6}" destId="{7DAA071E-C06D-4B99-83B6-2FC54CE6D8FE}" srcOrd="0" destOrd="0" presId="urn:microsoft.com/office/officeart/2008/layout/NameandTitleOrganizationalChart"/>
    <dgm:cxn modelId="{1DF366F0-BD33-45D6-9AFE-9A3F69BE26CC}" type="presOf" srcId="{4807EA09-EF96-4D39-8069-B448A6547764}" destId="{AB7008FC-0EA3-47E3-8024-2DDBA76B7AF0}" srcOrd="0" destOrd="0" presId="urn:microsoft.com/office/officeart/2008/layout/NameandTitleOrganizationalChart"/>
    <dgm:cxn modelId="{F29656F0-A056-4388-84EF-2D884FDA2236}" type="presOf" srcId="{89797CC5-06C7-4349-BF6B-19157FABEF88}" destId="{739CABE4-C90C-4908-8E20-ED94B0065F90}" srcOrd="1" destOrd="0" presId="urn:microsoft.com/office/officeart/2008/layout/NameandTitleOrganizationalChart"/>
    <dgm:cxn modelId="{E39939FC-6CDA-451D-8DC6-D2F9F4B59CF8}" type="presOf" srcId="{94BBF9D6-B327-40D0-A698-727B77E8B5F5}" destId="{9A235568-B6BB-4398-ACB9-B4C387FE9E74}" srcOrd="1" destOrd="0" presId="urn:microsoft.com/office/officeart/2008/layout/NameandTitleOrganizationalChart"/>
    <dgm:cxn modelId="{E6820DFC-ADFE-4BD4-A61E-A6DB6B8B2AED}" type="presParOf" srcId="{062E3800-36D7-42DD-9547-150C0F5F0871}" destId="{4B1400C7-CE4E-4585-9528-3C0E9793ABA2}" srcOrd="0" destOrd="0" presId="urn:microsoft.com/office/officeart/2008/layout/NameandTitleOrganizationalChart"/>
    <dgm:cxn modelId="{0FE93800-8450-4A21-9F05-D1DB243137A8}" type="presParOf" srcId="{4B1400C7-CE4E-4585-9528-3C0E9793ABA2}" destId="{32F850D0-A598-4E73-A6B8-2C52964C88BF}" srcOrd="0" destOrd="0" presId="urn:microsoft.com/office/officeart/2008/layout/NameandTitleOrganizationalChart"/>
    <dgm:cxn modelId="{5CB341AE-23FA-4B4C-A1F5-829FDD1B2BE3}" type="presParOf" srcId="{32F850D0-A598-4E73-A6B8-2C52964C88BF}" destId="{7DAA071E-C06D-4B99-83B6-2FC54CE6D8FE}" srcOrd="0" destOrd="0" presId="urn:microsoft.com/office/officeart/2008/layout/NameandTitleOrganizationalChart"/>
    <dgm:cxn modelId="{04827221-F80A-473B-80F6-AC98DD2AD018}" type="presParOf" srcId="{32F850D0-A598-4E73-A6B8-2C52964C88BF}" destId="{AB7008FC-0EA3-47E3-8024-2DDBA76B7AF0}" srcOrd="1" destOrd="0" presId="urn:microsoft.com/office/officeart/2008/layout/NameandTitleOrganizationalChart"/>
    <dgm:cxn modelId="{19485650-4D1F-44D4-B4C5-276E53E6DE85}" type="presParOf" srcId="{32F850D0-A598-4E73-A6B8-2C52964C88BF}" destId="{5679709E-25D8-4165-8CFC-35A9035C9997}" srcOrd="2" destOrd="0" presId="urn:microsoft.com/office/officeart/2008/layout/NameandTitleOrganizationalChart"/>
    <dgm:cxn modelId="{57647338-45D8-4896-B42E-7F6B8B561F74}" type="presParOf" srcId="{4B1400C7-CE4E-4585-9528-3C0E9793ABA2}" destId="{1E37E9A1-D318-4A19-A173-6108DE570545}" srcOrd="1" destOrd="0" presId="urn:microsoft.com/office/officeart/2008/layout/NameandTitleOrganizationalChart"/>
    <dgm:cxn modelId="{CD4EB519-A2DB-481D-A6CD-23D315FCD443}" type="presParOf" srcId="{1E37E9A1-D318-4A19-A173-6108DE570545}" destId="{8557B4DD-E9CF-4D8D-BC1E-0CE93AC6D172}" srcOrd="0" destOrd="0" presId="urn:microsoft.com/office/officeart/2008/layout/NameandTitleOrganizationalChart"/>
    <dgm:cxn modelId="{E59FD086-E32E-48E4-8A04-9CBE553B6B7A}" type="presParOf" srcId="{1E37E9A1-D318-4A19-A173-6108DE570545}" destId="{31F8C697-BACE-4615-8638-90E8C35D8D97}" srcOrd="1" destOrd="0" presId="urn:microsoft.com/office/officeart/2008/layout/NameandTitleOrganizationalChart"/>
    <dgm:cxn modelId="{799107F2-59E1-4CAA-9A8D-BEE7FB5B429A}" type="presParOf" srcId="{31F8C697-BACE-4615-8638-90E8C35D8D97}" destId="{43F30B4C-881F-48AF-8C88-07082C79B235}" srcOrd="0" destOrd="0" presId="urn:microsoft.com/office/officeart/2008/layout/NameandTitleOrganizationalChart"/>
    <dgm:cxn modelId="{DC11995D-5750-4CD6-AB53-56E497861BCC}" type="presParOf" srcId="{43F30B4C-881F-48AF-8C88-07082C79B235}" destId="{3A86DDBE-567E-4D62-98BF-A61D8A58D952}" srcOrd="0" destOrd="0" presId="urn:microsoft.com/office/officeart/2008/layout/NameandTitleOrganizationalChart"/>
    <dgm:cxn modelId="{F6B693D8-2952-4AC3-8BDB-8D951EDEEE30}" type="presParOf" srcId="{43F30B4C-881F-48AF-8C88-07082C79B235}" destId="{B779EA3C-A6D0-4587-850B-F1BC1444BBB4}" srcOrd="1" destOrd="0" presId="urn:microsoft.com/office/officeart/2008/layout/NameandTitleOrganizationalChart"/>
    <dgm:cxn modelId="{D98C947E-64D3-4ED9-993D-13312879B2E1}" type="presParOf" srcId="{43F30B4C-881F-48AF-8C88-07082C79B235}" destId="{9A235568-B6BB-4398-ACB9-B4C387FE9E74}" srcOrd="2" destOrd="0" presId="urn:microsoft.com/office/officeart/2008/layout/NameandTitleOrganizationalChart"/>
    <dgm:cxn modelId="{8C295884-E523-442F-BD73-72424E1DAC35}" type="presParOf" srcId="{31F8C697-BACE-4615-8638-90E8C35D8D97}" destId="{3E4C3352-A59A-499B-9A01-DBD12AEE8080}" srcOrd="1" destOrd="0" presId="urn:microsoft.com/office/officeart/2008/layout/NameandTitleOrganizationalChart"/>
    <dgm:cxn modelId="{1B5090A8-8840-4BE6-8052-3E96B1936D5A}" type="presParOf" srcId="{3E4C3352-A59A-499B-9A01-DBD12AEE8080}" destId="{64F0039A-9B49-43CF-864A-27B13E8C8235}" srcOrd="0" destOrd="0" presId="urn:microsoft.com/office/officeart/2008/layout/NameandTitleOrganizationalChart"/>
    <dgm:cxn modelId="{0774291A-ADCE-4EE9-A284-A50098A2163B}" type="presParOf" srcId="{3E4C3352-A59A-499B-9A01-DBD12AEE8080}" destId="{383A1E75-C0F8-4CBC-A698-9B0AF406A426}" srcOrd="1" destOrd="0" presId="urn:microsoft.com/office/officeart/2008/layout/NameandTitleOrganizationalChart"/>
    <dgm:cxn modelId="{1F0C5F58-B934-4F16-93D6-1FA2D212E025}" type="presParOf" srcId="{383A1E75-C0F8-4CBC-A698-9B0AF406A426}" destId="{3F31F15A-51B8-4E2C-9C7B-5D3C9AC9B402}" srcOrd="0" destOrd="0" presId="urn:microsoft.com/office/officeart/2008/layout/NameandTitleOrganizationalChart"/>
    <dgm:cxn modelId="{5DB08959-DC90-43ED-A566-47C3DE110F09}" type="presParOf" srcId="{3F31F15A-51B8-4E2C-9C7B-5D3C9AC9B402}" destId="{D6077ABB-EC6B-4660-A89A-5B5961602634}" srcOrd="0" destOrd="0" presId="urn:microsoft.com/office/officeart/2008/layout/NameandTitleOrganizationalChart"/>
    <dgm:cxn modelId="{D52FF2DC-145F-403B-A73E-91A561BE2E87}" type="presParOf" srcId="{3F31F15A-51B8-4E2C-9C7B-5D3C9AC9B402}" destId="{F517D005-CE9C-46EC-8927-5F56AA68C256}" srcOrd="1" destOrd="0" presId="urn:microsoft.com/office/officeart/2008/layout/NameandTitleOrganizationalChart"/>
    <dgm:cxn modelId="{66C46405-3D40-4CE2-82C4-2F1583939559}" type="presParOf" srcId="{3F31F15A-51B8-4E2C-9C7B-5D3C9AC9B402}" destId="{739CABE4-C90C-4908-8E20-ED94B0065F90}" srcOrd="2" destOrd="0" presId="urn:microsoft.com/office/officeart/2008/layout/NameandTitleOrganizationalChart"/>
    <dgm:cxn modelId="{21036F48-9547-42A1-929E-43ACD0D809FD}" type="presParOf" srcId="{383A1E75-C0F8-4CBC-A698-9B0AF406A426}" destId="{11F30318-43D0-408C-B77A-9F2BDD99F957}" srcOrd="1" destOrd="0" presId="urn:microsoft.com/office/officeart/2008/layout/NameandTitleOrganizationalChart"/>
    <dgm:cxn modelId="{0D6C149F-396D-4AA5-9226-E0D50095834D}" type="presParOf" srcId="{383A1E75-C0F8-4CBC-A698-9B0AF406A426}" destId="{683BDD0B-3A95-453D-967C-D6BA56B7CB87}" srcOrd="2" destOrd="0" presId="urn:microsoft.com/office/officeart/2008/layout/NameandTitleOrganizationalChart"/>
    <dgm:cxn modelId="{BD02949E-2796-4460-9EB7-8E0C0A57B523}" type="presParOf" srcId="{31F8C697-BACE-4615-8638-90E8C35D8D97}" destId="{D2D0DCBF-D563-492D-A1DA-149D6A8FAEE1}" srcOrd="2" destOrd="0" presId="urn:microsoft.com/office/officeart/2008/layout/NameandTitleOrganizationalChart"/>
    <dgm:cxn modelId="{B6C81BF6-5E98-4205-8C20-4DDB6E9FDFEC}" type="presParOf" srcId="{4B1400C7-CE4E-4585-9528-3C0E9793ABA2}" destId="{F94E5FE0-24B6-4F56-B54A-CA26F7172769}" srcOrd="2" destOrd="0" presId="urn:microsoft.com/office/officeart/2008/layout/NameandTitleOrganizationalChar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3EE6135-7277-4862-A3C6-7F26148FF622}"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981B45A4-9E97-4599-B7A4-E9E5C1A04DE3}">
      <dgm:prSet phldrT="[Tekst]"/>
      <dgm:spPr/>
      <dgm:t>
        <a:bodyPr/>
        <a:lstStyle/>
        <a:p>
          <a:r>
            <a:rPr lang="nb-NO"/>
            <a:t>Økonomi</a:t>
          </a:r>
        </a:p>
      </dgm:t>
    </dgm:pt>
    <dgm:pt modelId="{B5563F96-3AB9-45E4-A1D4-6A805C0E76AA}" type="parTrans" cxnId="{61C2B038-737F-4A65-8943-05B8860F286B}">
      <dgm:prSet/>
      <dgm:spPr/>
      <dgm:t>
        <a:bodyPr/>
        <a:lstStyle/>
        <a:p>
          <a:endParaRPr lang="nb-NO"/>
        </a:p>
      </dgm:t>
    </dgm:pt>
    <dgm:pt modelId="{91876BCD-7113-4C86-B558-B226CB0A695B}" type="sibTrans" cxnId="{61C2B038-737F-4A65-8943-05B8860F286B}">
      <dgm:prSet/>
      <dgm:spPr/>
      <dgm:t>
        <a:bodyPr/>
        <a:lstStyle/>
        <a:p>
          <a:r>
            <a:rPr lang="nb-NO"/>
            <a:t>Karianne</a:t>
          </a:r>
        </a:p>
      </dgm:t>
    </dgm:pt>
    <dgm:pt modelId="{C85B196E-430F-4A76-94CC-56E8785220DD}">
      <dgm:prSet phldrT="[Tekst]"/>
      <dgm:spPr/>
      <dgm:t>
        <a:bodyPr/>
        <a:lstStyle/>
        <a:p>
          <a:r>
            <a:rPr lang="nb-NO"/>
            <a:t>Fiks-ansvarlig</a:t>
          </a:r>
        </a:p>
      </dgm:t>
    </dgm:pt>
    <dgm:pt modelId="{667D9A2C-724E-40A5-A2D1-E767DF480FC2}" type="parTrans" cxnId="{B933947A-223D-4E8C-8E8D-FA4A73EF017C}">
      <dgm:prSet/>
      <dgm:spPr/>
      <dgm:t>
        <a:bodyPr/>
        <a:lstStyle/>
        <a:p>
          <a:endParaRPr lang="nb-NO"/>
        </a:p>
      </dgm:t>
    </dgm:pt>
    <dgm:pt modelId="{A2E8FE82-A1FD-4875-9DBD-0C434CA761EA}" type="sibTrans" cxnId="{B933947A-223D-4E8C-8E8D-FA4A73EF017C}">
      <dgm:prSet/>
      <dgm:spPr/>
      <dgm:t>
        <a:bodyPr/>
        <a:lstStyle/>
        <a:p>
          <a:r>
            <a:rPr lang="nb-NO"/>
            <a:t>Jonas Malmros</a:t>
          </a:r>
        </a:p>
      </dgm:t>
    </dgm:pt>
    <dgm:pt modelId="{DD253B0B-9C15-40A2-9368-178977DB25D5}">
      <dgm:prSet phldrT="[Tekst]"/>
      <dgm:spPr/>
      <dgm:t>
        <a:bodyPr/>
        <a:lstStyle/>
        <a:p>
          <a:r>
            <a:rPr lang="nb-NO"/>
            <a:t>Ansvarlig for spilleroverganger</a:t>
          </a:r>
        </a:p>
      </dgm:t>
    </dgm:pt>
    <dgm:pt modelId="{451332C3-6742-4F17-8A0D-B3D4063F2B3F}" type="parTrans" cxnId="{007842C5-BA8B-49C9-B1EC-77A40E307D7F}">
      <dgm:prSet/>
      <dgm:spPr/>
      <dgm:t>
        <a:bodyPr/>
        <a:lstStyle/>
        <a:p>
          <a:endParaRPr lang="nb-NO"/>
        </a:p>
      </dgm:t>
    </dgm:pt>
    <dgm:pt modelId="{22077FC8-B7D5-44D4-93FA-FFD3B1569D24}" type="sibTrans" cxnId="{007842C5-BA8B-49C9-B1EC-77A40E307D7F}">
      <dgm:prSet/>
      <dgm:spPr/>
      <dgm:t>
        <a:bodyPr/>
        <a:lstStyle/>
        <a:p>
          <a:r>
            <a:rPr lang="nb-NO"/>
            <a:t>Jonas Malmros</a:t>
          </a:r>
        </a:p>
      </dgm:t>
    </dgm:pt>
    <dgm:pt modelId="{486F8CFF-A81F-4E83-A2E8-371C9EF478CB}" type="pres">
      <dgm:prSet presAssocID="{23EE6135-7277-4862-A3C6-7F26148FF622}" presName="hierChild1" presStyleCnt="0">
        <dgm:presLayoutVars>
          <dgm:orgChart val="1"/>
          <dgm:chPref val="1"/>
          <dgm:dir/>
          <dgm:animOne val="branch"/>
          <dgm:animLvl val="lvl"/>
          <dgm:resizeHandles/>
        </dgm:presLayoutVars>
      </dgm:prSet>
      <dgm:spPr/>
    </dgm:pt>
    <dgm:pt modelId="{621264E2-4D01-459C-86BE-44B8A37E93F9}" type="pres">
      <dgm:prSet presAssocID="{981B45A4-9E97-4599-B7A4-E9E5C1A04DE3}" presName="hierRoot1" presStyleCnt="0">
        <dgm:presLayoutVars>
          <dgm:hierBranch val="init"/>
        </dgm:presLayoutVars>
      </dgm:prSet>
      <dgm:spPr/>
    </dgm:pt>
    <dgm:pt modelId="{84E3FF54-47BB-405B-A755-423FD494F745}" type="pres">
      <dgm:prSet presAssocID="{981B45A4-9E97-4599-B7A4-E9E5C1A04DE3}" presName="rootComposite1" presStyleCnt="0"/>
      <dgm:spPr/>
    </dgm:pt>
    <dgm:pt modelId="{272166DD-364B-4DD7-8695-BF86E83DA002}" type="pres">
      <dgm:prSet presAssocID="{981B45A4-9E97-4599-B7A4-E9E5C1A04DE3}" presName="rootText1" presStyleLbl="node0" presStyleIdx="0" presStyleCnt="1">
        <dgm:presLayoutVars>
          <dgm:chMax/>
          <dgm:chPref val="3"/>
        </dgm:presLayoutVars>
      </dgm:prSet>
      <dgm:spPr/>
    </dgm:pt>
    <dgm:pt modelId="{3CB45899-B604-4702-BE89-1DA2A8E679A3}" type="pres">
      <dgm:prSet presAssocID="{981B45A4-9E97-4599-B7A4-E9E5C1A04DE3}" presName="titleText1" presStyleLbl="fgAcc0" presStyleIdx="0" presStyleCnt="1">
        <dgm:presLayoutVars>
          <dgm:chMax val="0"/>
          <dgm:chPref val="0"/>
        </dgm:presLayoutVars>
      </dgm:prSet>
      <dgm:spPr/>
    </dgm:pt>
    <dgm:pt modelId="{B3B7221C-ACE5-4028-81A0-3874E39E4D2F}" type="pres">
      <dgm:prSet presAssocID="{981B45A4-9E97-4599-B7A4-E9E5C1A04DE3}" presName="rootConnector1" presStyleLbl="node1" presStyleIdx="0" presStyleCnt="2"/>
      <dgm:spPr/>
    </dgm:pt>
    <dgm:pt modelId="{0A2536A4-EB62-422A-B0C9-7B951BB58C64}" type="pres">
      <dgm:prSet presAssocID="{981B45A4-9E97-4599-B7A4-E9E5C1A04DE3}" presName="hierChild2" presStyleCnt="0"/>
      <dgm:spPr/>
    </dgm:pt>
    <dgm:pt modelId="{263265CA-A44D-4BEE-AB8C-04E7C433A4FE}" type="pres">
      <dgm:prSet presAssocID="{667D9A2C-724E-40A5-A2D1-E767DF480FC2}" presName="Name37" presStyleLbl="parChTrans1D2" presStyleIdx="0" presStyleCnt="2"/>
      <dgm:spPr/>
    </dgm:pt>
    <dgm:pt modelId="{0E74E633-0681-4E31-A3FE-100226517D8A}" type="pres">
      <dgm:prSet presAssocID="{C85B196E-430F-4A76-94CC-56E8785220DD}" presName="hierRoot2" presStyleCnt="0">
        <dgm:presLayoutVars>
          <dgm:hierBranch val="init"/>
        </dgm:presLayoutVars>
      </dgm:prSet>
      <dgm:spPr/>
    </dgm:pt>
    <dgm:pt modelId="{B097201E-8C68-45F7-96B9-39E2E28ACC85}" type="pres">
      <dgm:prSet presAssocID="{C85B196E-430F-4A76-94CC-56E8785220DD}" presName="rootComposite" presStyleCnt="0"/>
      <dgm:spPr/>
    </dgm:pt>
    <dgm:pt modelId="{82EDFEBF-AF75-47E2-8CEB-487E1D726A62}" type="pres">
      <dgm:prSet presAssocID="{C85B196E-430F-4A76-94CC-56E8785220DD}" presName="rootText" presStyleLbl="node1" presStyleIdx="0" presStyleCnt="2">
        <dgm:presLayoutVars>
          <dgm:chMax/>
          <dgm:chPref val="3"/>
        </dgm:presLayoutVars>
      </dgm:prSet>
      <dgm:spPr/>
    </dgm:pt>
    <dgm:pt modelId="{A69DB855-BA8A-4B91-9652-2609E90C0E92}" type="pres">
      <dgm:prSet presAssocID="{C85B196E-430F-4A76-94CC-56E8785220DD}" presName="titleText2" presStyleLbl="fgAcc1" presStyleIdx="0" presStyleCnt="2">
        <dgm:presLayoutVars>
          <dgm:chMax val="0"/>
          <dgm:chPref val="0"/>
        </dgm:presLayoutVars>
      </dgm:prSet>
      <dgm:spPr/>
    </dgm:pt>
    <dgm:pt modelId="{F9939371-D104-454B-A60F-947911CD0A8C}" type="pres">
      <dgm:prSet presAssocID="{C85B196E-430F-4A76-94CC-56E8785220DD}" presName="rootConnector" presStyleLbl="node2" presStyleIdx="0" presStyleCnt="0"/>
      <dgm:spPr/>
    </dgm:pt>
    <dgm:pt modelId="{01B6EBE6-4AFC-49BC-B18B-76E2DBC20342}" type="pres">
      <dgm:prSet presAssocID="{C85B196E-430F-4A76-94CC-56E8785220DD}" presName="hierChild4" presStyleCnt="0"/>
      <dgm:spPr/>
    </dgm:pt>
    <dgm:pt modelId="{63FD73DE-A44A-4FC7-AE8F-7FB95027659C}" type="pres">
      <dgm:prSet presAssocID="{C85B196E-430F-4A76-94CC-56E8785220DD}" presName="hierChild5" presStyleCnt="0"/>
      <dgm:spPr/>
    </dgm:pt>
    <dgm:pt modelId="{9AE90CF6-4444-432F-A966-A3275904DF27}" type="pres">
      <dgm:prSet presAssocID="{451332C3-6742-4F17-8A0D-B3D4063F2B3F}" presName="Name37" presStyleLbl="parChTrans1D2" presStyleIdx="1" presStyleCnt="2"/>
      <dgm:spPr/>
    </dgm:pt>
    <dgm:pt modelId="{383C0B34-065B-4AAF-9169-4388791D8F6A}" type="pres">
      <dgm:prSet presAssocID="{DD253B0B-9C15-40A2-9368-178977DB25D5}" presName="hierRoot2" presStyleCnt="0">
        <dgm:presLayoutVars>
          <dgm:hierBranch val="init"/>
        </dgm:presLayoutVars>
      </dgm:prSet>
      <dgm:spPr/>
    </dgm:pt>
    <dgm:pt modelId="{B3B6AC45-0F46-437E-8A45-0F72BD7F12EC}" type="pres">
      <dgm:prSet presAssocID="{DD253B0B-9C15-40A2-9368-178977DB25D5}" presName="rootComposite" presStyleCnt="0"/>
      <dgm:spPr/>
    </dgm:pt>
    <dgm:pt modelId="{CD5675A9-1E7D-4348-8046-FCFEA7675623}" type="pres">
      <dgm:prSet presAssocID="{DD253B0B-9C15-40A2-9368-178977DB25D5}" presName="rootText" presStyleLbl="node1" presStyleIdx="1" presStyleCnt="2">
        <dgm:presLayoutVars>
          <dgm:chMax/>
          <dgm:chPref val="3"/>
        </dgm:presLayoutVars>
      </dgm:prSet>
      <dgm:spPr/>
    </dgm:pt>
    <dgm:pt modelId="{A4C3C497-2B15-4C3B-89C1-0F958A7902A6}" type="pres">
      <dgm:prSet presAssocID="{DD253B0B-9C15-40A2-9368-178977DB25D5}" presName="titleText2" presStyleLbl="fgAcc1" presStyleIdx="1" presStyleCnt="2">
        <dgm:presLayoutVars>
          <dgm:chMax val="0"/>
          <dgm:chPref val="0"/>
        </dgm:presLayoutVars>
      </dgm:prSet>
      <dgm:spPr/>
    </dgm:pt>
    <dgm:pt modelId="{019828EF-E534-4323-9FE1-C712F49AD568}" type="pres">
      <dgm:prSet presAssocID="{DD253B0B-9C15-40A2-9368-178977DB25D5}" presName="rootConnector" presStyleLbl="node2" presStyleIdx="0" presStyleCnt="0"/>
      <dgm:spPr/>
    </dgm:pt>
    <dgm:pt modelId="{DCC21554-B3C2-407A-B7BA-B726DFF706C8}" type="pres">
      <dgm:prSet presAssocID="{DD253B0B-9C15-40A2-9368-178977DB25D5}" presName="hierChild4" presStyleCnt="0"/>
      <dgm:spPr/>
    </dgm:pt>
    <dgm:pt modelId="{F11D4D53-4C4B-4120-9A58-4A29EF75D538}" type="pres">
      <dgm:prSet presAssocID="{DD253B0B-9C15-40A2-9368-178977DB25D5}" presName="hierChild5" presStyleCnt="0"/>
      <dgm:spPr/>
    </dgm:pt>
    <dgm:pt modelId="{EFF0AA12-0640-40FA-9BAF-2173BA5DEFD0}" type="pres">
      <dgm:prSet presAssocID="{981B45A4-9E97-4599-B7A4-E9E5C1A04DE3}" presName="hierChild3" presStyleCnt="0"/>
      <dgm:spPr/>
    </dgm:pt>
  </dgm:ptLst>
  <dgm:cxnLst>
    <dgm:cxn modelId="{280B3923-7996-4C1B-AA8E-C7A4360AFFD1}" type="presOf" srcId="{23EE6135-7277-4862-A3C6-7F26148FF622}" destId="{486F8CFF-A81F-4E83-A2E8-371C9EF478CB}" srcOrd="0" destOrd="0" presId="urn:microsoft.com/office/officeart/2008/layout/NameandTitleOrganizationalChart"/>
    <dgm:cxn modelId="{61C2B038-737F-4A65-8943-05B8860F286B}" srcId="{23EE6135-7277-4862-A3C6-7F26148FF622}" destId="{981B45A4-9E97-4599-B7A4-E9E5C1A04DE3}" srcOrd="0" destOrd="0" parTransId="{B5563F96-3AB9-45E4-A1D4-6A805C0E76AA}" sibTransId="{91876BCD-7113-4C86-B558-B226CB0A695B}"/>
    <dgm:cxn modelId="{B5086A3B-FC25-4D41-AB85-44575B9B6D2B}" type="presOf" srcId="{91876BCD-7113-4C86-B558-B226CB0A695B}" destId="{3CB45899-B604-4702-BE89-1DA2A8E679A3}" srcOrd="0" destOrd="0" presId="urn:microsoft.com/office/officeart/2008/layout/NameandTitleOrganizationalChart"/>
    <dgm:cxn modelId="{B96B2942-DFCB-4461-BBD3-616493A981B3}" type="presOf" srcId="{C85B196E-430F-4A76-94CC-56E8785220DD}" destId="{F9939371-D104-454B-A60F-947911CD0A8C}" srcOrd="1" destOrd="0" presId="urn:microsoft.com/office/officeart/2008/layout/NameandTitleOrganizationalChart"/>
    <dgm:cxn modelId="{ECE6F663-19E6-44E2-9886-5F116E67CC6C}" type="presOf" srcId="{A2E8FE82-A1FD-4875-9DBD-0C434CA761EA}" destId="{A69DB855-BA8A-4B91-9652-2609E90C0E92}" srcOrd="0" destOrd="0" presId="urn:microsoft.com/office/officeart/2008/layout/NameandTitleOrganizationalChart"/>
    <dgm:cxn modelId="{348D8A70-54AA-4CBD-AE6B-F6822443E847}" type="presOf" srcId="{22077FC8-B7D5-44D4-93FA-FFD3B1569D24}" destId="{A4C3C497-2B15-4C3B-89C1-0F958A7902A6}" srcOrd="0" destOrd="0" presId="urn:microsoft.com/office/officeart/2008/layout/NameandTitleOrganizationalChart"/>
    <dgm:cxn modelId="{82D2E755-26BF-402F-96A8-8940797FA203}" type="presOf" srcId="{981B45A4-9E97-4599-B7A4-E9E5C1A04DE3}" destId="{272166DD-364B-4DD7-8695-BF86E83DA002}" srcOrd="0" destOrd="0" presId="urn:microsoft.com/office/officeart/2008/layout/NameandTitleOrganizationalChart"/>
    <dgm:cxn modelId="{742DE159-A72F-4923-90EB-201D351A570B}" type="presOf" srcId="{981B45A4-9E97-4599-B7A4-E9E5C1A04DE3}" destId="{B3B7221C-ACE5-4028-81A0-3874E39E4D2F}" srcOrd="1" destOrd="0" presId="urn:microsoft.com/office/officeart/2008/layout/NameandTitleOrganizationalChart"/>
    <dgm:cxn modelId="{B933947A-223D-4E8C-8E8D-FA4A73EF017C}" srcId="{981B45A4-9E97-4599-B7A4-E9E5C1A04DE3}" destId="{C85B196E-430F-4A76-94CC-56E8785220DD}" srcOrd="0" destOrd="0" parTransId="{667D9A2C-724E-40A5-A2D1-E767DF480FC2}" sibTransId="{A2E8FE82-A1FD-4875-9DBD-0C434CA761EA}"/>
    <dgm:cxn modelId="{A4B0EC8E-4291-4A8C-84B1-7C7E8A600CA3}" type="presOf" srcId="{DD253B0B-9C15-40A2-9368-178977DB25D5}" destId="{CD5675A9-1E7D-4348-8046-FCFEA7675623}" srcOrd="0" destOrd="0" presId="urn:microsoft.com/office/officeart/2008/layout/NameandTitleOrganizationalChart"/>
    <dgm:cxn modelId="{341D5292-53FB-4EFD-B9D7-A161CD5D2848}" type="presOf" srcId="{DD253B0B-9C15-40A2-9368-178977DB25D5}" destId="{019828EF-E534-4323-9FE1-C712F49AD568}" srcOrd="1" destOrd="0" presId="urn:microsoft.com/office/officeart/2008/layout/NameandTitleOrganizationalChart"/>
    <dgm:cxn modelId="{A57135B8-342D-4B7B-B6E0-FF3F98F041A2}" type="presOf" srcId="{667D9A2C-724E-40A5-A2D1-E767DF480FC2}" destId="{263265CA-A44D-4BEE-AB8C-04E7C433A4FE}" srcOrd="0" destOrd="0" presId="urn:microsoft.com/office/officeart/2008/layout/NameandTitleOrganizationalChart"/>
    <dgm:cxn modelId="{007842C5-BA8B-49C9-B1EC-77A40E307D7F}" srcId="{981B45A4-9E97-4599-B7A4-E9E5C1A04DE3}" destId="{DD253B0B-9C15-40A2-9368-178977DB25D5}" srcOrd="1" destOrd="0" parTransId="{451332C3-6742-4F17-8A0D-B3D4063F2B3F}" sibTransId="{22077FC8-B7D5-44D4-93FA-FFD3B1569D24}"/>
    <dgm:cxn modelId="{679113CE-F467-42EA-BA63-A82369F3B5DF}" type="presOf" srcId="{C85B196E-430F-4A76-94CC-56E8785220DD}" destId="{82EDFEBF-AF75-47E2-8CEB-487E1D726A62}" srcOrd="0" destOrd="0" presId="urn:microsoft.com/office/officeart/2008/layout/NameandTitleOrganizationalChart"/>
    <dgm:cxn modelId="{5BCD87D1-DA28-4964-AABF-7A344488FAAB}" type="presOf" srcId="{451332C3-6742-4F17-8A0D-B3D4063F2B3F}" destId="{9AE90CF6-4444-432F-A966-A3275904DF27}" srcOrd="0" destOrd="0" presId="urn:microsoft.com/office/officeart/2008/layout/NameandTitleOrganizationalChart"/>
    <dgm:cxn modelId="{BF3B02D0-F042-4118-AE31-C48B0185A132}" type="presParOf" srcId="{486F8CFF-A81F-4E83-A2E8-371C9EF478CB}" destId="{621264E2-4D01-459C-86BE-44B8A37E93F9}" srcOrd="0" destOrd="0" presId="urn:microsoft.com/office/officeart/2008/layout/NameandTitleOrganizationalChart"/>
    <dgm:cxn modelId="{A289901E-23BD-461B-AFB4-83B4D14275DB}" type="presParOf" srcId="{621264E2-4D01-459C-86BE-44B8A37E93F9}" destId="{84E3FF54-47BB-405B-A755-423FD494F745}" srcOrd="0" destOrd="0" presId="urn:microsoft.com/office/officeart/2008/layout/NameandTitleOrganizationalChart"/>
    <dgm:cxn modelId="{EF80C0E4-0BB1-4638-932D-07134AE6A651}" type="presParOf" srcId="{84E3FF54-47BB-405B-A755-423FD494F745}" destId="{272166DD-364B-4DD7-8695-BF86E83DA002}" srcOrd="0" destOrd="0" presId="urn:microsoft.com/office/officeart/2008/layout/NameandTitleOrganizationalChart"/>
    <dgm:cxn modelId="{03D9346B-E6CA-4B38-A5F2-E02399C74EA4}" type="presParOf" srcId="{84E3FF54-47BB-405B-A755-423FD494F745}" destId="{3CB45899-B604-4702-BE89-1DA2A8E679A3}" srcOrd="1" destOrd="0" presId="urn:microsoft.com/office/officeart/2008/layout/NameandTitleOrganizationalChart"/>
    <dgm:cxn modelId="{10CC05FB-F575-4BBB-91EB-0D31229B9E25}" type="presParOf" srcId="{84E3FF54-47BB-405B-A755-423FD494F745}" destId="{B3B7221C-ACE5-4028-81A0-3874E39E4D2F}" srcOrd="2" destOrd="0" presId="urn:microsoft.com/office/officeart/2008/layout/NameandTitleOrganizationalChart"/>
    <dgm:cxn modelId="{3016E423-0761-47E4-87D8-D972D562DC84}" type="presParOf" srcId="{621264E2-4D01-459C-86BE-44B8A37E93F9}" destId="{0A2536A4-EB62-422A-B0C9-7B951BB58C64}" srcOrd="1" destOrd="0" presId="urn:microsoft.com/office/officeart/2008/layout/NameandTitleOrganizationalChart"/>
    <dgm:cxn modelId="{3643A179-5D55-4DBC-BEA6-2213381C134F}" type="presParOf" srcId="{0A2536A4-EB62-422A-B0C9-7B951BB58C64}" destId="{263265CA-A44D-4BEE-AB8C-04E7C433A4FE}" srcOrd="0" destOrd="0" presId="urn:microsoft.com/office/officeart/2008/layout/NameandTitleOrganizationalChart"/>
    <dgm:cxn modelId="{3F51BFC3-A1F7-442C-93F0-9CCCA0D47C14}" type="presParOf" srcId="{0A2536A4-EB62-422A-B0C9-7B951BB58C64}" destId="{0E74E633-0681-4E31-A3FE-100226517D8A}" srcOrd="1" destOrd="0" presId="urn:microsoft.com/office/officeart/2008/layout/NameandTitleOrganizationalChart"/>
    <dgm:cxn modelId="{0A31B38C-8CD1-4E92-9DC8-812E804201B4}" type="presParOf" srcId="{0E74E633-0681-4E31-A3FE-100226517D8A}" destId="{B097201E-8C68-45F7-96B9-39E2E28ACC85}" srcOrd="0" destOrd="0" presId="urn:microsoft.com/office/officeart/2008/layout/NameandTitleOrganizationalChart"/>
    <dgm:cxn modelId="{7FC832D7-7C01-4837-891C-8BF869B430C0}" type="presParOf" srcId="{B097201E-8C68-45F7-96B9-39E2E28ACC85}" destId="{82EDFEBF-AF75-47E2-8CEB-487E1D726A62}" srcOrd="0" destOrd="0" presId="urn:microsoft.com/office/officeart/2008/layout/NameandTitleOrganizationalChart"/>
    <dgm:cxn modelId="{BF725B44-0839-410D-8ED6-07C3C9967E29}" type="presParOf" srcId="{B097201E-8C68-45F7-96B9-39E2E28ACC85}" destId="{A69DB855-BA8A-4B91-9652-2609E90C0E92}" srcOrd="1" destOrd="0" presId="urn:microsoft.com/office/officeart/2008/layout/NameandTitleOrganizationalChart"/>
    <dgm:cxn modelId="{433740FA-D412-4CBA-9E18-0B2D9B62A891}" type="presParOf" srcId="{B097201E-8C68-45F7-96B9-39E2E28ACC85}" destId="{F9939371-D104-454B-A60F-947911CD0A8C}" srcOrd="2" destOrd="0" presId="urn:microsoft.com/office/officeart/2008/layout/NameandTitleOrganizationalChart"/>
    <dgm:cxn modelId="{5330F898-93FD-43A2-A9A8-8BBB4405AB8D}" type="presParOf" srcId="{0E74E633-0681-4E31-A3FE-100226517D8A}" destId="{01B6EBE6-4AFC-49BC-B18B-76E2DBC20342}" srcOrd="1" destOrd="0" presId="urn:microsoft.com/office/officeart/2008/layout/NameandTitleOrganizationalChart"/>
    <dgm:cxn modelId="{BC0B2341-D27C-43FE-B7F3-E424586287D1}" type="presParOf" srcId="{0E74E633-0681-4E31-A3FE-100226517D8A}" destId="{63FD73DE-A44A-4FC7-AE8F-7FB95027659C}" srcOrd="2" destOrd="0" presId="urn:microsoft.com/office/officeart/2008/layout/NameandTitleOrganizationalChart"/>
    <dgm:cxn modelId="{F86EAD89-EBCF-4D7A-B00D-1FC0C47611BE}" type="presParOf" srcId="{0A2536A4-EB62-422A-B0C9-7B951BB58C64}" destId="{9AE90CF6-4444-432F-A966-A3275904DF27}" srcOrd="2" destOrd="0" presId="urn:microsoft.com/office/officeart/2008/layout/NameandTitleOrganizationalChart"/>
    <dgm:cxn modelId="{9527FDDF-73E1-4F27-A123-05F47335B701}" type="presParOf" srcId="{0A2536A4-EB62-422A-B0C9-7B951BB58C64}" destId="{383C0B34-065B-4AAF-9169-4388791D8F6A}" srcOrd="3" destOrd="0" presId="urn:microsoft.com/office/officeart/2008/layout/NameandTitleOrganizationalChart"/>
    <dgm:cxn modelId="{2FCAC0D6-C9AB-4197-AFF6-0ECF2484F8AC}" type="presParOf" srcId="{383C0B34-065B-4AAF-9169-4388791D8F6A}" destId="{B3B6AC45-0F46-437E-8A45-0F72BD7F12EC}" srcOrd="0" destOrd="0" presId="urn:microsoft.com/office/officeart/2008/layout/NameandTitleOrganizationalChart"/>
    <dgm:cxn modelId="{D02D8363-A8CA-4EBF-89BE-EAC1F1D5258E}" type="presParOf" srcId="{B3B6AC45-0F46-437E-8A45-0F72BD7F12EC}" destId="{CD5675A9-1E7D-4348-8046-FCFEA7675623}" srcOrd="0" destOrd="0" presId="urn:microsoft.com/office/officeart/2008/layout/NameandTitleOrganizationalChart"/>
    <dgm:cxn modelId="{32619512-82A5-40EF-B695-F2BF865BCFC7}" type="presParOf" srcId="{B3B6AC45-0F46-437E-8A45-0F72BD7F12EC}" destId="{A4C3C497-2B15-4C3B-89C1-0F958A7902A6}" srcOrd="1" destOrd="0" presId="urn:microsoft.com/office/officeart/2008/layout/NameandTitleOrganizationalChart"/>
    <dgm:cxn modelId="{C90FB099-0EF5-481B-9A85-113EFC0C958F}" type="presParOf" srcId="{B3B6AC45-0F46-437E-8A45-0F72BD7F12EC}" destId="{019828EF-E534-4323-9FE1-C712F49AD568}" srcOrd="2" destOrd="0" presId="urn:microsoft.com/office/officeart/2008/layout/NameandTitleOrganizationalChart"/>
    <dgm:cxn modelId="{50DF02CA-1F31-4A04-81A6-3B49E05A85B1}" type="presParOf" srcId="{383C0B34-065B-4AAF-9169-4388791D8F6A}" destId="{DCC21554-B3C2-407A-B7BA-B726DFF706C8}" srcOrd="1" destOrd="0" presId="urn:microsoft.com/office/officeart/2008/layout/NameandTitleOrganizationalChart"/>
    <dgm:cxn modelId="{E9FEF142-294D-4F66-886F-66823A822B06}" type="presParOf" srcId="{383C0B34-065B-4AAF-9169-4388791D8F6A}" destId="{F11D4D53-4C4B-4120-9A58-4A29EF75D538}" srcOrd="2" destOrd="0" presId="urn:microsoft.com/office/officeart/2008/layout/NameandTitleOrganizationalChart"/>
    <dgm:cxn modelId="{2DEBF522-7357-4855-AA22-A0313A93B5DB}" type="presParOf" srcId="{621264E2-4D01-459C-86BE-44B8A37E93F9}" destId="{EFF0AA12-0640-40FA-9BAF-2173BA5DEFD0}" srcOrd="2" destOrd="0" presId="urn:microsoft.com/office/officeart/2008/layout/NameandTitleOrganizationalChart"/>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98CB0A9-EBD6-42C7-9BDE-CED11E6A6508}"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7D0AF461-C80F-4E52-B25D-B1FECE690701}">
      <dgm:prSet phldrT="[Tekst]"/>
      <dgm:spPr/>
      <dgm:t>
        <a:bodyPr/>
        <a:lstStyle/>
        <a:p>
          <a:r>
            <a:rPr lang="nb-NO"/>
            <a:t>Dugnadsansvarlig</a:t>
          </a:r>
        </a:p>
      </dgm:t>
    </dgm:pt>
    <dgm:pt modelId="{ECC420B8-4B64-43BF-9A66-E769B8F4797A}" type="parTrans" cxnId="{75BF6D6E-82F8-4A63-8553-CA3CC2B822DE}">
      <dgm:prSet/>
      <dgm:spPr/>
      <dgm:t>
        <a:bodyPr/>
        <a:lstStyle/>
        <a:p>
          <a:endParaRPr lang="nb-NO"/>
        </a:p>
      </dgm:t>
    </dgm:pt>
    <dgm:pt modelId="{EE9E732A-C13B-4FE4-B9C5-3EC2B9437E64}" type="sibTrans" cxnId="{75BF6D6E-82F8-4A63-8553-CA3CC2B822DE}">
      <dgm:prSet/>
      <dgm:spPr/>
      <dgm:t>
        <a:bodyPr/>
        <a:lstStyle/>
        <a:p>
          <a:endParaRPr lang="nb-NO"/>
        </a:p>
      </dgm:t>
    </dgm:pt>
    <dgm:pt modelId="{E7009BA9-18B0-41C6-818C-2315BCB2F67A}">
      <dgm:prSet phldrT="[Tekst]"/>
      <dgm:spPr/>
      <dgm:t>
        <a:bodyPr/>
        <a:lstStyle/>
        <a:p>
          <a:r>
            <a:rPr lang="nb-NO"/>
            <a:t>Ansvarlig for andre dugnader</a:t>
          </a:r>
        </a:p>
      </dgm:t>
    </dgm:pt>
    <dgm:pt modelId="{3C17540E-363F-489F-967F-A659EE6336A3}" type="parTrans" cxnId="{EEB4E617-FFC9-4B7E-AB08-082F23C981D1}">
      <dgm:prSet/>
      <dgm:spPr/>
      <dgm:t>
        <a:bodyPr/>
        <a:lstStyle/>
        <a:p>
          <a:endParaRPr lang="nb-NO"/>
        </a:p>
      </dgm:t>
    </dgm:pt>
    <dgm:pt modelId="{643B4C6D-5560-44A5-93DC-C07C55C18321}" type="sibTrans" cxnId="{EEB4E617-FFC9-4B7E-AB08-082F23C981D1}">
      <dgm:prSet/>
      <dgm:spPr/>
      <dgm:t>
        <a:bodyPr/>
        <a:lstStyle/>
        <a:p>
          <a:endParaRPr lang="nb-NO"/>
        </a:p>
      </dgm:t>
    </dgm:pt>
    <dgm:pt modelId="{C3125906-F2D7-4CF4-B946-000CADE50ADD}">
      <dgm:prSet phldrT="[Tekst]"/>
      <dgm:spPr/>
      <dgm:t>
        <a:bodyPr/>
        <a:lstStyle/>
        <a:p>
          <a:r>
            <a:rPr lang="nb-NO"/>
            <a:t>Kioskutvalg</a:t>
          </a:r>
        </a:p>
      </dgm:t>
    </dgm:pt>
    <dgm:pt modelId="{5B593208-626E-40EC-8D3C-175417321A7D}" type="parTrans" cxnId="{859392A6-25DC-4E70-B1D7-72B059D0E5AB}">
      <dgm:prSet/>
      <dgm:spPr/>
      <dgm:t>
        <a:bodyPr/>
        <a:lstStyle/>
        <a:p>
          <a:endParaRPr lang="nb-NO"/>
        </a:p>
      </dgm:t>
    </dgm:pt>
    <dgm:pt modelId="{8E95BE05-4241-4A58-9842-4DD873B286C6}" type="sibTrans" cxnId="{859392A6-25DC-4E70-B1D7-72B059D0E5AB}">
      <dgm:prSet/>
      <dgm:spPr/>
      <dgm:t>
        <a:bodyPr/>
        <a:lstStyle/>
        <a:p>
          <a:endParaRPr lang="nb-NO"/>
        </a:p>
      </dgm:t>
    </dgm:pt>
    <dgm:pt modelId="{9DFBD2FE-7BE9-4A17-92FF-F8EE91CC1B4D}">
      <dgm:prSet/>
      <dgm:spPr/>
      <dgm:t>
        <a:bodyPr/>
        <a:lstStyle/>
        <a:p>
          <a:r>
            <a:rPr lang="nb-NO"/>
            <a:t>Ansvarlig for fotball-lotteriet</a:t>
          </a:r>
        </a:p>
      </dgm:t>
    </dgm:pt>
    <dgm:pt modelId="{2C4D09C1-8033-44ED-A318-1B3EB451E48F}" type="parTrans" cxnId="{7C9B7FD5-10A3-4E26-812E-B279365538DF}">
      <dgm:prSet/>
      <dgm:spPr/>
      <dgm:t>
        <a:bodyPr/>
        <a:lstStyle/>
        <a:p>
          <a:endParaRPr lang="nb-NO"/>
        </a:p>
      </dgm:t>
    </dgm:pt>
    <dgm:pt modelId="{03E3CE1C-8E6A-4C1E-88DE-92686A1E8339}" type="sibTrans" cxnId="{7C9B7FD5-10A3-4E26-812E-B279365538DF}">
      <dgm:prSet/>
      <dgm:spPr/>
      <dgm:t>
        <a:bodyPr/>
        <a:lstStyle/>
        <a:p>
          <a:endParaRPr lang="nb-NO"/>
        </a:p>
      </dgm:t>
    </dgm:pt>
    <dgm:pt modelId="{289CF96D-9657-4137-87BD-A1570516E9E9}">
      <dgm:prSet/>
      <dgm:spPr/>
      <dgm:t>
        <a:bodyPr/>
        <a:lstStyle/>
        <a:p>
          <a:r>
            <a:rPr lang="nb-NO"/>
            <a:t>Ansvarlig for julekalenderdugnaden</a:t>
          </a:r>
        </a:p>
      </dgm:t>
    </dgm:pt>
    <dgm:pt modelId="{35A33A3B-BF60-47C5-8BD5-A9650BD99D2B}" type="parTrans" cxnId="{78E569CA-F71E-4842-8C58-098B59E6F3DB}">
      <dgm:prSet/>
      <dgm:spPr/>
      <dgm:t>
        <a:bodyPr/>
        <a:lstStyle/>
        <a:p>
          <a:endParaRPr lang="nb-NO"/>
        </a:p>
      </dgm:t>
    </dgm:pt>
    <dgm:pt modelId="{195FD096-C08B-4601-B828-8EB3F494F500}" type="sibTrans" cxnId="{78E569CA-F71E-4842-8C58-098B59E6F3DB}">
      <dgm:prSet/>
      <dgm:spPr/>
      <dgm:t>
        <a:bodyPr/>
        <a:lstStyle/>
        <a:p>
          <a:r>
            <a:rPr lang="nb-NO"/>
            <a:t>Øyvind Nilssen</a:t>
          </a:r>
        </a:p>
      </dgm:t>
    </dgm:pt>
    <dgm:pt modelId="{B52354F6-6CC7-46DA-80CE-B1BEE3AB0F65}">
      <dgm:prSet/>
      <dgm:spPr/>
      <dgm:t>
        <a:bodyPr/>
        <a:lstStyle/>
        <a:p>
          <a:r>
            <a:rPr lang="nb-NO"/>
            <a:t>Kioskansvarlig Dyegata</a:t>
          </a:r>
        </a:p>
      </dgm:t>
    </dgm:pt>
    <dgm:pt modelId="{6374003D-5C94-41B1-BF96-0272AE42D6A3}" type="parTrans" cxnId="{0A7B1072-6C1B-43D8-A80A-FA2D485F060E}">
      <dgm:prSet/>
      <dgm:spPr/>
      <dgm:t>
        <a:bodyPr/>
        <a:lstStyle/>
        <a:p>
          <a:endParaRPr lang="nb-NO"/>
        </a:p>
      </dgm:t>
    </dgm:pt>
    <dgm:pt modelId="{43DB0F91-33C4-4965-AFAF-43E6976CC7C7}" type="sibTrans" cxnId="{0A7B1072-6C1B-43D8-A80A-FA2D485F060E}">
      <dgm:prSet/>
      <dgm:spPr/>
      <dgm:t>
        <a:bodyPr/>
        <a:lstStyle/>
        <a:p>
          <a:endParaRPr lang="nb-NO"/>
        </a:p>
      </dgm:t>
    </dgm:pt>
    <dgm:pt modelId="{18378AC9-BCCD-4E0A-99EA-E3C5DB66A950}">
      <dgm:prSet/>
      <dgm:spPr/>
      <dgm:t>
        <a:bodyPr/>
        <a:lstStyle/>
        <a:p>
          <a:r>
            <a:rPr lang="nb-NO"/>
            <a:t>Kioskansvarlig Lersbrygga</a:t>
          </a:r>
        </a:p>
      </dgm:t>
    </dgm:pt>
    <dgm:pt modelId="{EC35832B-9A5B-409E-B87C-1F151A84D9DC}" type="parTrans" cxnId="{64AA9C1D-D754-4C56-AEE6-DF462419A1F6}">
      <dgm:prSet/>
      <dgm:spPr/>
      <dgm:t>
        <a:bodyPr/>
        <a:lstStyle/>
        <a:p>
          <a:endParaRPr lang="nb-NO"/>
        </a:p>
      </dgm:t>
    </dgm:pt>
    <dgm:pt modelId="{02996832-682C-4038-B597-BEFAF0D8450B}" type="sibTrans" cxnId="{64AA9C1D-D754-4C56-AEE6-DF462419A1F6}">
      <dgm:prSet/>
      <dgm:spPr/>
      <dgm:t>
        <a:bodyPr/>
        <a:lstStyle/>
        <a:p>
          <a:endParaRPr lang="nb-NO"/>
        </a:p>
      </dgm:t>
    </dgm:pt>
    <dgm:pt modelId="{4A3B9F23-6A51-4716-A567-497BFBAA49DD}" type="pres">
      <dgm:prSet presAssocID="{C98CB0A9-EBD6-42C7-9BDE-CED11E6A6508}" presName="hierChild1" presStyleCnt="0">
        <dgm:presLayoutVars>
          <dgm:orgChart val="1"/>
          <dgm:chPref val="1"/>
          <dgm:dir/>
          <dgm:animOne val="branch"/>
          <dgm:animLvl val="lvl"/>
          <dgm:resizeHandles/>
        </dgm:presLayoutVars>
      </dgm:prSet>
      <dgm:spPr/>
    </dgm:pt>
    <dgm:pt modelId="{EBD01D66-5793-4FD5-9A38-61C1658826C9}" type="pres">
      <dgm:prSet presAssocID="{7D0AF461-C80F-4E52-B25D-B1FECE690701}" presName="hierRoot1" presStyleCnt="0">
        <dgm:presLayoutVars>
          <dgm:hierBranch val="init"/>
        </dgm:presLayoutVars>
      </dgm:prSet>
      <dgm:spPr/>
    </dgm:pt>
    <dgm:pt modelId="{7CDE6EC6-BC7E-42AA-A338-FC077F746ADB}" type="pres">
      <dgm:prSet presAssocID="{7D0AF461-C80F-4E52-B25D-B1FECE690701}" presName="rootComposite1" presStyleCnt="0"/>
      <dgm:spPr/>
    </dgm:pt>
    <dgm:pt modelId="{3379F6F8-75AF-4BEB-AD59-0D6B341C5CD9}" type="pres">
      <dgm:prSet presAssocID="{7D0AF461-C80F-4E52-B25D-B1FECE690701}" presName="rootText1" presStyleLbl="node0" presStyleIdx="0" presStyleCnt="1">
        <dgm:presLayoutVars>
          <dgm:chMax/>
          <dgm:chPref val="3"/>
        </dgm:presLayoutVars>
      </dgm:prSet>
      <dgm:spPr/>
    </dgm:pt>
    <dgm:pt modelId="{F4B65679-55EF-4C30-8F95-A69F025FACB4}" type="pres">
      <dgm:prSet presAssocID="{7D0AF461-C80F-4E52-B25D-B1FECE690701}" presName="titleText1" presStyleLbl="fgAcc0" presStyleIdx="0" presStyleCnt="1">
        <dgm:presLayoutVars>
          <dgm:chMax val="0"/>
          <dgm:chPref val="0"/>
        </dgm:presLayoutVars>
      </dgm:prSet>
      <dgm:spPr/>
    </dgm:pt>
    <dgm:pt modelId="{611E72C0-BA97-4ADA-96BF-90DD7EF55ED5}" type="pres">
      <dgm:prSet presAssocID="{7D0AF461-C80F-4E52-B25D-B1FECE690701}" presName="rootConnector1" presStyleLbl="node1" presStyleIdx="0" presStyleCnt="6"/>
      <dgm:spPr/>
    </dgm:pt>
    <dgm:pt modelId="{F8EC4D9B-CE18-4761-9FB5-7C20587244F2}" type="pres">
      <dgm:prSet presAssocID="{7D0AF461-C80F-4E52-B25D-B1FECE690701}" presName="hierChild2" presStyleCnt="0"/>
      <dgm:spPr/>
    </dgm:pt>
    <dgm:pt modelId="{FD37F088-CEA2-4EE2-8D98-43D20CC268E6}" type="pres">
      <dgm:prSet presAssocID="{3C17540E-363F-489F-967F-A659EE6336A3}" presName="Name37" presStyleLbl="parChTrans1D2" presStyleIdx="0" presStyleCnt="4"/>
      <dgm:spPr/>
    </dgm:pt>
    <dgm:pt modelId="{B16FBC8A-CDE9-4AD9-A62C-E52EC0B49A3A}" type="pres">
      <dgm:prSet presAssocID="{E7009BA9-18B0-41C6-818C-2315BCB2F67A}" presName="hierRoot2" presStyleCnt="0">
        <dgm:presLayoutVars>
          <dgm:hierBranch val="init"/>
        </dgm:presLayoutVars>
      </dgm:prSet>
      <dgm:spPr/>
    </dgm:pt>
    <dgm:pt modelId="{CDB19FF1-ECB9-422E-8EE5-3B89108BE672}" type="pres">
      <dgm:prSet presAssocID="{E7009BA9-18B0-41C6-818C-2315BCB2F67A}" presName="rootComposite" presStyleCnt="0"/>
      <dgm:spPr/>
    </dgm:pt>
    <dgm:pt modelId="{F519A070-4D33-4570-9702-72BBCC674542}" type="pres">
      <dgm:prSet presAssocID="{E7009BA9-18B0-41C6-818C-2315BCB2F67A}" presName="rootText" presStyleLbl="node1" presStyleIdx="0" presStyleCnt="6">
        <dgm:presLayoutVars>
          <dgm:chMax/>
          <dgm:chPref val="3"/>
        </dgm:presLayoutVars>
      </dgm:prSet>
      <dgm:spPr/>
    </dgm:pt>
    <dgm:pt modelId="{5FB34448-429E-4C09-9638-D20D2D10C4F6}" type="pres">
      <dgm:prSet presAssocID="{E7009BA9-18B0-41C6-818C-2315BCB2F67A}" presName="titleText2" presStyleLbl="fgAcc1" presStyleIdx="0" presStyleCnt="6">
        <dgm:presLayoutVars>
          <dgm:chMax val="0"/>
          <dgm:chPref val="0"/>
        </dgm:presLayoutVars>
      </dgm:prSet>
      <dgm:spPr/>
    </dgm:pt>
    <dgm:pt modelId="{1193C3F3-DF44-4D17-88E2-E4F53CE9759C}" type="pres">
      <dgm:prSet presAssocID="{E7009BA9-18B0-41C6-818C-2315BCB2F67A}" presName="rootConnector" presStyleLbl="node2" presStyleIdx="0" presStyleCnt="0"/>
      <dgm:spPr/>
    </dgm:pt>
    <dgm:pt modelId="{487EBFE5-D92F-48C4-9E38-3742B07A194E}" type="pres">
      <dgm:prSet presAssocID="{E7009BA9-18B0-41C6-818C-2315BCB2F67A}" presName="hierChild4" presStyleCnt="0"/>
      <dgm:spPr/>
    </dgm:pt>
    <dgm:pt modelId="{291340DB-5383-42AB-934F-15A7A51AC691}" type="pres">
      <dgm:prSet presAssocID="{E7009BA9-18B0-41C6-818C-2315BCB2F67A}" presName="hierChild5" presStyleCnt="0"/>
      <dgm:spPr/>
    </dgm:pt>
    <dgm:pt modelId="{BB38FCC3-37FA-47D7-BD3D-64BC6C4F0C9B}" type="pres">
      <dgm:prSet presAssocID="{5B593208-626E-40EC-8D3C-175417321A7D}" presName="Name37" presStyleLbl="parChTrans1D2" presStyleIdx="1" presStyleCnt="4"/>
      <dgm:spPr/>
    </dgm:pt>
    <dgm:pt modelId="{E2189DEF-FB87-42CB-9497-E88066B42213}" type="pres">
      <dgm:prSet presAssocID="{C3125906-F2D7-4CF4-B946-000CADE50ADD}" presName="hierRoot2" presStyleCnt="0">
        <dgm:presLayoutVars>
          <dgm:hierBranch val="init"/>
        </dgm:presLayoutVars>
      </dgm:prSet>
      <dgm:spPr/>
    </dgm:pt>
    <dgm:pt modelId="{F681C6ED-52E4-4052-8083-5552E5775E44}" type="pres">
      <dgm:prSet presAssocID="{C3125906-F2D7-4CF4-B946-000CADE50ADD}" presName="rootComposite" presStyleCnt="0"/>
      <dgm:spPr/>
    </dgm:pt>
    <dgm:pt modelId="{E569C865-FF66-4686-8E7F-19280B0CEE27}" type="pres">
      <dgm:prSet presAssocID="{C3125906-F2D7-4CF4-B946-000CADE50ADD}" presName="rootText" presStyleLbl="node1" presStyleIdx="1" presStyleCnt="6">
        <dgm:presLayoutVars>
          <dgm:chMax/>
          <dgm:chPref val="3"/>
        </dgm:presLayoutVars>
      </dgm:prSet>
      <dgm:spPr/>
    </dgm:pt>
    <dgm:pt modelId="{2C68BE02-6C38-465B-9EA3-625043B47C81}" type="pres">
      <dgm:prSet presAssocID="{C3125906-F2D7-4CF4-B946-000CADE50ADD}" presName="titleText2" presStyleLbl="fgAcc1" presStyleIdx="1" presStyleCnt="6">
        <dgm:presLayoutVars>
          <dgm:chMax val="0"/>
          <dgm:chPref val="0"/>
        </dgm:presLayoutVars>
      </dgm:prSet>
      <dgm:spPr/>
    </dgm:pt>
    <dgm:pt modelId="{201A9293-B412-4A6E-9081-7FFCEE4822EB}" type="pres">
      <dgm:prSet presAssocID="{C3125906-F2D7-4CF4-B946-000CADE50ADD}" presName="rootConnector" presStyleLbl="node2" presStyleIdx="0" presStyleCnt="0"/>
      <dgm:spPr/>
    </dgm:pt>
    <dgm:pt modelId="{EEEE1134-4021-4A9E-81D2-9F577DC5602F}" type="pres">
      <dgm:prSet presAssocID="{C3125906-F2D7-4CF4-B946-000CADE50ADD}" presName="hierChild4" presStyleCnt="0"/>
      <dgm:spPr/>
    </dgm:pt>
    <dgm:pt modelId="{EC699468-D4A7-4743-831F-62EC604E8E15}" type="pres">
      <dgm:prSet presAssocID="{6374003D-5C94-41B1-BF96-0272AE42D6A3}" presName="Name37" presStyleLbl="parChTrans1D3" presStyleIdx="0" presStyleCnt="2"/>
      <dgm:spPr/>
    </dgm:pt>
    <dgm:pt modelId="{A32D2D6F-6EDA-4F31-8CA9-A82F47765B51}" type="pres">
      <dgm:prSet presAssocID="{B52354F6-6CC7-46DA-80CE-B1BEE3AB0F65}" presName="hierRoot2" presStyleCnt="0">
        <dgm:presLayoutVars>
          <dgm:hierBranch val="init"/>
        </dgm:presLayoutVars>
      </dgm:prSet>
      <dgm:spPr/>
    </dgm:pt>
    <dgm:pt modelId="{D774627C-FA7D-4301-B07D-7C439EC25BAE}" type="pres">
      <dgm:prSet presAssocID="{B52354F6-6CC7-46DA-80CE-B1BEE3AB0F65}" presName="rootComposite" presStyleCnt="0"/>
      <dgm:spPr/>
    </dgm:pt>
    <dgm:pt modelId="{1ACDD481-5BF9-4F8B-9F1F-42BD8B207AA3}" type="pres">
      <dgm:prSet presAssocID="{B52354F6-6CC7-46DA-80CE-B1BEE3AB0F65}" presName="rootText" presStyleLbl="node1" presStyleIdx="2" presStyleCnt="6">
        <dgm:presLayoutVars>
          <dgm:chMax/>
          <dgm:chPref val="3"/>
        </dgm:presLayoutVars>
      </dgm:prSet>
      <dgm:spPr/>
    </dgm:pt>
    <dgm:pt modelId="{2CE1CFF9-47A0-4F4A-981C-E84B3AA2258D}" type="pres">
      <dgm:prSet presAssocID="{B52354F6-6CC7-46DA-80CE-B1BEE3AB0F65}" presName="titleText2" presStyleLbl="fgAcc1" presStyleIdx="2" presStyleCnt="6">
        <dgm:presLayoutVars>
          <dgm:chMax val="0"/>
          <dgm:chPref val="0"/>
        </dgm:presLayoutVars>
      </dgm:prSet>
      <dgm:spPr/>
    </dgm:pt>
    <dgm:pt modelId="{3F624A30-B41B-4AA3-BF6C-1B5E7D4936DF}" type="pres">
      <dgm:prSet presAssocID="{B52354F6-6CC7-46DA-80CE-B1BEE3AB0F65}" presName="rootConnector" presStyleLbl="node3" presStyleIdx="0" presStyleCnt="0"/>
      <dgm:spPr/>
    </dgm:pt>
    <dgm:pt modelId="{0238B8CB-7E0C-4E02-9629-13306785DD21}" type="pres">
      <dgm:prSet presAssocID="{B52354F6-6CC7-46DA-80CE-B1BEE3AB0F65}" presName="hierChild4" presStyleCnt="0"/>
      <dgm:spPr/>
    </dgm:pt>
    <dgm:pt modelId="{9123767C-592B-44A0-B9FD-FF6DED034D59}" type="pres">
      <dgm:prSet presAssocID="{B52354F6-6CC7-46DA-80CE-B1BEE3AB0F65}" presName="hierChild5" presStyleCnt="0"/>
      <dgm:spPr/>
    </dgm:pt>
    <dgm:pt modelId="{1DAAAC9A-2ABA-49B5-92C8-630A629ADE4B}" type="pres">
      <dgm:prSet presAssocID="{EC35832B-9A5B-409E-B87C-1F151A84D9DC}" presName="Name37" presStyleLbl="parChTrans1D3" presStyleIdx="1" presStyleCnt="2"/>
      <dgm:spPr/>
    </dgm:pt>
    <dgm:pt modelId="{0501B615-F275-497E-A9ED-F566685AA910}" type="pres">
      <dgm:prSet presAssocID="{18378AC9-BCCD-4E0A-99EA-E3C5DB66A950}" presName="hierRoot2" presStyleCnt="0">
        <dgm:presLayoutVars>
          <dgm:hierBranch val="init"/>
        </dgm:presLayoutVars>
      </dgm:prSet>
      <dgm:spPr/>
    </dgm:pt>
    <dgm:pt modelId="{9FF7BBFD-D47E-419C-B28B-DC63CFF65027}" type="pres">
      <dgm:prSet presAssocID="{18378AC9-BCCD-4E0A-99EA-E3C5DB66A950}" presName="rootComposite" presStyleCnt="0"/>
      <dgm:spPr/>
    </dgm:pt>
    <dgm:pt modelId="{F1B4DCE1-8E5A-46FA-8DE6-9E6726D3DCFE}" type="pres">
      <dgm:prSet presAssocID="{18378AC9-BCCD-4E0A-99EA-E3C5DB66A950}" presName="rootText" presStyleLbl="node1" presStyleIdx="3" presStyleCnt="6">
        <dgm:presLayoutVars>
          <dgm:chMax/>
          <dgm:chPref val="3"/>
        </dgm:presLayoutVars>
      </dgm:prSet>
      <dgm:spPr/>
    </dgm:pt>
    <dgm:pt modelId="{EA310742-DAD8-4E1E-AEA9-01E9DB720985}" type="pres">
      <dgm:prSet presAssocID="{18378AC9-BCCD-4E0A-99EA-E3C5DB66A950}" presName="titleText2" presStyleLbl="fgAcc1" presStyleIdx="3" presStyleCnt="6">
        <dgm:presLayoutVars>
          <dgm:chMax val="0"/>
          <dgm:chPref val="0"/>
        </dgm:presLayoutVars>
      </dgm:prSet>
      <dgm:spPr/>
    </dgm:pt>
    <dgm:pt modelId="{943C1572-C650-4CCF-A82F-8561A48AA001}" type="pres">
      <dgm:prSet presAssocID="{18378AC9-BCCD-4E0A-99EA-E3C5DB66A950}" presName="rootConnector" presStyleLbl="node3" presStyleIdx="0" presStyleCnt="0"/>
      <dgm:spPr/>
    </dgm:pt>
    <dgm:pt modelId="{EF410844-7D3B-41FC-A5CE-975E6A5AF69A}" type="pres">
      <dgm:prSet presAssocID="{18378AC9-BCCD-4E0A-99EA-E3C5DB66A950}" presName="hierChild4" presStyleCnt="0"/>
      <dgm:spPr/>
    </dgm:pt>
    <dgm:pt modelId="{E0549ADA-90F4-4F3A-AD0C-04331C9CBF90}" type="pres">
      <dgm:prSet presAssocID="{18378AC9-BCCD-4E0A-99EA-E3C5DB66A950}" presName="hierChild5" presStyleCnt="0"/>
      <dgm:spPr/>
    </dgm:pt>
    <dgm:pt modelId="{9C424B60-14C2-48DF-88FB-0B5EB9BAB0B7}" type="pres">
      <dgm:prSet presAssocID="{C3125906-F2D7-4CF4-B946-000CADE50ADD}" presName="hierChild5" presStyleCnt="0"/>
      <dgm:spPr/>
    </dgm:pt>
    <dgm:pt modelId="{19CFF63C-BB5D-4229-90BE-1C411D205293}" type="pres">
      <dgm:prSet presAssocID="{2C4D09C1-8033-44ED-A318-1B3EB451E48F}" presName="Name37" presStyleLbl="parChTrans1D2" presStyleIdx="2" presStyleCnt="4"/>
      <dgm:spPr/>
    </dgm:pt>
    <dgm:pt modelId="{ED6576B5-0195-4279-9735-CB395D0241EB}" type="pres">
      <dgm:prSet presAssocID="{9DFBD2FE-7BE9-4A17-92FF-F8EE91CC1B4D}" presName="hierRoot2" presStyleCnt="0">
        <dgm:presLayoutVars>
          <dgm:hierBranch val="init"/>
        </dgm:presLayoutVars>
      </dgm:prSet>
      <dgm:spPr/>
    </dgm:pt>
    <dgm:pt modelId="{9C4752D3-F45C-4DDE-8540-8C995B3B3D55}" type="pres">
      <dgm:prSet presAssocID="{9DFBD2FE-7BE9-4A17-92FF-F8EE91CC1B4D}" presName="rootComposite" presStyleCnt="0"/>
      <dgm:spPr/>
    </dgm:pt>
    <dgm:pt modelId="{54D407F2-0ADB-45AE-BCAC-1951AE38AF76}" type="pres">
      <dgm:prSet presAssocID="{9DFBD2FE-7BE9-4A17-92FF-F8EE91CC1B4D}" presName="rootText" presStyleLbl="node1" presStyleIdx="4" presStyleCnt="6">
        <dgm:presLayoutVars>
          <dgm:chMax/>
          <dgm:chPref val="3"/>
        </dgm:presLayoutVars>
      </dgm:prSet>
      <dgm:spPr/>
    </dgm:pt>
    <dgm:pt modelId="{5C317D73-4FDF-4216-8111-D70144B8B9E7}" type="pres">
      <dgm:prSet presAssocID="{9DFBD2FE-7BE9-4A17-92FF-F8EE91CC1B4D}" presName="titleText2" presStyleLbl="fgAcc1" presStyleIdx="4" presStyleCnt="6">
        <dgm:presLayoutVars>
          <dgm:chMax val="0"/>
          <dgm:chPref val="0"/>
        </dgm:presLayoutVars>
      </dgm:prSet>
      <dgm:spPr/>
    </dgm:pt>
    <dgm:pt modelId="{17C752B7-7BC4-4FD7-A827-897E16FA196B}" type="pres">
      <dgm:prSet presAssocID="{9DFBD2FE-7BE9-4A17-92FF-F8EE91CC1B4D}" presName="rootConnector" presStyleLbl="node2" presStyleIdx="0" presStyleCnt="0"/>
      <dgm:spPr/>
    </dgm:pt>
    <dgm:pt modelId="{15CB7468-0678-463F-9DC2-42978DDF3649}" type="pres">
      <dgm:prSet presAssocID="{9DFBD2FE-7BE9-4A17-92FF-F8EE91CC1B4D}" presName="hierChild4" presStyleCnt="0"/>
      <dgm:spPr/>
    </dgm:pt>
    <dgm:pt modelId="{6675918F-DFB4-489B-94AC-30FE9C16B941}" type="pres">
      <dgm:prSet presAssocID="{9DFBD2FE-7BE9-4A17-92FF-F8EE91CC1B4D}" presName="hierChild5" presStyleCnt="0"/>
      <dgm:spPr/>
    </dgm:pt>
    <dgm:pt modelId="{2372960F-D8A7-436E-8E54-461AE6414D2F}" type="pres">
      <dgm:prSet presAssocID="{35A33A3B-BF60-47C5-8BD5-A9650BD99D2B}" presName="Name37" presStyleLbl="parChTrans1D2" presStyleIdx="3" presStyleCnt="4"/>
      <dgm:spPr/>
    </dgm:pt>
    <dgm:pt modelId="{E0DC4005-1297-4460-94BC-1464E98D2792}" type="pres">
      <dgm:prSet presAssocID="{289CF96D-9657-4137-87BD-A1570516E9E9}" presName="hierRoot2" presStyleCnt="0">
        <dgm:presLayoutVars>
          <dgm:hierBranch val="init"/>
        </dgm:presLayoutVars>
      </dgm:prSet>
      <dgm:spPr/>
    </dgm:pt>
    <dgm:pt modelId="{33D5FA6F-B6FF-4A91-ACAE-B58713AC2692}" type="pres">
      <dgm:prSet presAssocID="{289CF96D-9657-4137-87BD-A1570516E9E9}" presName="rootComposite" presStyleCnt="0"/>
      <dgm:spPr/>
    </dgm:pt>
    <dgm:pt modelId="{16A672CA-89FA-4331-BCEF-8D495CA78068}" type="pres">
      <dgm:prSet presAssocID="{289CF96D-9657-4137-87BD-A1570516E9E9}" presName="rootText" presStyleLbl="node1" presStyleIdx="5" presStyleCnt="6">
        <dgm:presLayoutVars>
          <dgm:chMax/>
          <dgm:chPref val="3"/>
        </dgm:presLayoutVars>
      </dgm:prSet>
      <dgm:spPr/>
    </dgm:pt>
    <dgm:pt modelId="{00C60064-B713-4959-BB82-D7A5E81CBDBC}" type="pres">
      <dgm:prSet presAssocID="{289CF96D-9657-4137-87BD-A1570516E9E9}" presName="titleText2" presStyleLbl="fgAcc1" presStyleIdx="5" presStyleCnt="6">
        <dgm:presLayoutVars>
          <dgm:chMax val="0"/>
          <dgm:chPref val="0"/>
        </dgm:presLayoutVars>
      </dgm:prSet>
      <dgm:spPr/>
    </dgm:pt>
    <dgm:pt modelId="{71AE53E8-2AE7-45FB-B45C-1B3CC3AAAA74}" type="pres">
      <dgm:prSet presAssocID="{289CF96D-9657-4137-87BD-A1570516E9E9}" presName="rootConnector" presStyleLbl="node2" presStyleIdx="0" presStyleCnt="0"/>
      <dgm:spPr/>
    </dgm:pt>
    <dgm:pt modelId="{587496DF-D9C1-4ADF-8A2E-3228E00E7A71}" type="pres">
      <dgm:prSet presAssocID="{289CF96D-9657-4137-87BD-A1570516E9E9}" presName="hierChild4" presStyleCnt="0"/>
      <dgm:spPr/>
    </dgm:pt>
    <dgm:pt modelId="{49AD7105-A106-4512-9097-44EA7EDF1CBC}" type="pres">
      <dgm:prSet presAssocID="{289CF96D-9657-4137-87BD-A1570516E9E9}" presName="hierChild5" presStyleCnt="0"/>
      <dgm:spPr/>
    </dgm:pt>
    <dgm:pt modelId="{96389373-A261-4F42-B461-2A6E99255B26}" type="pres">
      <dgm:prSet presAssocID="{7D0AF461-C80F-4E52-B25D-B1FECE690701}" presName="hierChild3" presStyleCnt="0"/>
      <dgm:spPr/>
    </dgm:pt>
  </dgm:ptLst>
  <dgm:cxnLst>
    <dgm:cxn modelId="{D9D39F06-4B1A-42B0-B9B2-A5EC71BA97DB}" type="presOf" srcId="{B52354F6-6CC7-46DA-80CE-B1BEE3AB0F65}" destId="{3F624A30-B41B-4AA3-BF6C-1B5E7D4936DF}" srcOrd="1" destOrd="0" presId="urn:microsoft.com/office/officeart/2008/layout/NameandTitleOrganizationalChart"/>
    <dgm:cxn modelId="{DBBCE00A-C1DB-4FB1-A8E4-78384C468991}" type="presOf" srcId="{5B593208-626E-40EC-8D3C-175417321A7D}" destId="{BB38FCC3-37FA-47D7-BD3D-64BC6C4F0C9B}" srcOrd="0" destOrd="0" presId="urn:microsoft.com/office/officeart/2008/layout/NameandTitleOrganizationalChart"/>
    <dgm:cxn modelId="{6DC8F70B-52F8-4017-863C-B6DC49138C59}" type="presOf" srcId="{43DB0F91-33C4-4965-AFAF-43E6976CC7C7}" destId="{2CE1CFF9-47A0-4F4A-981C-E84B3AA2258D}" srcOrd="0" destOrd="0" presId="urn:microsoft.com/office/officeart/2008/layout/NameandTitleOrganizationalChart"/>
    <dgm:cxn modelId="{EEB4E617-FFC9-4B7E-AB08-082F23C981D1}" srcId="{7D0AF461-C80F-4E52-B25D-B1FECE690701}" destId="{E7009BA9-18B0-41C6-818C-2315BCB2F67A}" srcOrd="0" destOrd="0" parTransId="{3C17540E-363F-489F-967F-A659EE6336A3}" sibTransId="{643B4C6D-5560-44A5-93DC-C07C55C18321}"/>
    <dgm:cxn modelId="{09096219-AA8E-466A-AC1D-3D551B11EE2E}" type="presOf" srcId="{C98CB0A9-EBD6-42C7-9BDE-CED11E6A6508}" destId="{4A3B9F23-6A51-4716-A567-497BFBAA49DD}" srcOrd="0" destOrd="0" presId="urn:microsoft.com/office/officeart/2008/layout/NameandTitleOrganizationalChart"/>
    <dgm:cxn modelId="{0850991B-F02E-42BD-8063-72B64A4A6DE9}" type="presOf" srcId="{E7009BA9-18B0-41C6-818C-2315BCB2F67A}" destId="{F519A070-4D33-4570-9702-72BBCC674542}" srcOrd="0" destOrd="0" presId="urn:microsoft.com/office/officeart/2008/layout/NameandTitleOrganizationalChart"/>
    <dgm:cxn modelId="{64AA9C1D-D754-4C56-AEE6-DF462419A1F6}" srcId="{C3125906-F2D7-4CF4-B946-000CADE50ADD}" destId="{18378AC9-BCCD-4E0A-99EA-E3C5DB66A950}" srcOrd="1" destOrd="0" parTransId="{EC35832B-9A5B-409E-B87C-1F151A84D9DC}" sibTransId="{02996832-682C-4038-B597-BEFAF0D8450B}"/>
    <dgm:cxn modelId="{D5273D27-956E-461C-B014-CD46E8E9D9B6}" type="presOf" srcId="{9DFBD2FE-7BE9-4A17-92FF-F8EE91CC1B4D}" destId="{17C752B7-7BC4-4FD7-A827-897E16FA196B}" srcOrd="1" destOrd="0" presId="urn:microsoft.com/office/officeart/2008/layout/NameandTitleOrganizationalChart"/>
    <dgm:cxn modelId="{42789E2D-8AF8-4A29-84F2-4B9DF760065B}" type="presOf" srcId="{289CF96D-9657-4137-87BD-A1570516E9E9}" destId="{71AE53E8-2AE7-45FB-B45C-1B3CC3AAAA74}" srcOrd="1" destOrd="0" presId="urn:microsoft.com/office/officeart/2008/layout/NameandTitleOrganizationalChart"/>
    <dgm:cxn modelId="{9C04E433-0A86-4CB7-9D41-D4E4DCDC4A70}" type="presOf" srcId="{3C17540E-363F-489F-967F-A659EE6336A3}" destId="{FD37F088-CEA2-4EE2-8D98-43D20CC268E6}" srcOrd="0" destOrd="0" presId="urn:microsoft.com/office/officeart/2008/layout/NameandTitleOrganizationalChart"/>
    <dgm:cxn modelId="{8A984835-5B1B-4D92-825D-C3F50D5F0120}" type="presOf" srcId="{8E95BE05-4241-4A58-9842-4DD873B286C6}" destId="{2C68BE02-6C38-465B-9EA3-625043B47C81}" srcOrd="0" destOrd="0" presId="urn:microsoft.com/office/officeart/2008/layout/NameandTitleOrganizationalChart"/>
    <dgm:cxn modelId="{1FB47A3E-AA9C-4EF7-8991-224B18D1493A}" type="presOf" srcId="{C3125906-F2D7-4CF4-B946-000CADE50ADD}" destId="{E569C865-FF66-4686-8E7F-19280B0CEE27}" srcOrd="0" destOrd="0" presId="urn:microsoft.com/office/officeart/2008/layout/NameandTitleOrganizationalChart"/>
    <dgm:cxn modelId="{AF0DFC5C-F42C-4335-A6F9-2F4A9671A1C3}" type="presOf" srcId="{18378AC9-BCCD-4E0A-99EA-E3C5DB66A950}" destId="{F1B4DCE1-8E5A-46FA-8DE6-9E6726D3DCFE}" srcOrd="0" destOrd="0" presId="urn:microsoft.com/office/officeart/2008/layout/NameandTitleOrganizationalChart"/>
    <dgm:cxn modelId="{C5235160-811F-4F3B-86CF-829C7D1AB279}" type="presOf" srcId="{B52354F6-6CC7-46DA-80CE-B1BEE3AB0F65}" destId="{1ACDD481-5BF9-4F8B-9F1F-42BD8B207AA3}" srcOrd="0" destOrd="0" presId="urn:microsoft.com/office/officeart/2008/layout/NameandTitleOrganizationalChart"/>
    <dgm:cxn modelId="{C8A97962-D7F4-44B3-AD1F-971DE0BF0D0B}" type="presOf" srcId="{02996832-682C-4038-B597-BEFAF0D8450B}" destId="{EA310742-DAD8-4E1E-AEA9-01E9DB720985}" srcOrd="0" destOrd="0" presId="urn:microsoft.com/office/officeart/2008/layout/NameandTitleOrganizationalChart"/>
    <dgm:cxn modelId="{3C398E64-BE2C-4C6E-87FD-43944A0A59E1}" type="presOf" srcId="{03E3CE1C-8E6A-4C1E-88DE-92686A1E8339}" destId="{5C317D73-4FDF-4216-8111-D70144B8B9E7}" srcOrd="0" destOrd="0" presId="urn:microsoft.com/office/officeart/2008/layout/NameandTitleOrganizationalChart"/>
    <dgm:cxn modelId="{75BF6D6E-82F8-4A63-8553-CA3CC2B822DE}" srcId="{C98CB0A9-EBD6-42C7-9BDE-CED11E6A6508}" destId="{7D0AF461-C80F-4E52-B25D-B1FECE690701}" srcOrd="0" destOrd="0" parTransId="{ECC420B8-4B64-43BF-9A66-E769B8F4797A}" sibTransId="{EE9E732A-C13B-4FE4-B9C5-3EC2B9437E64}"/>
    <dgm:cxn modelId="{3FE83571-6004-4254-B0C5-B3215AF6B55F}" type="presOf" srcId="{643B4C6D-5560-44A5-93DC-C07C55C18321}" destId="{5FB34448-429E-4C09-9638-D20D2D10C4F6}" srcOrd="0" destOrd="0" presId="urn:microsoft.com/office/officeart/2008/layout/NameandTitleOrganizationalChart"/>
    <dgm:cxn modelId="{0A7B1072-6C1B-43D8-A80A-FA2D485F060E}" srcId="{C3125906-F2D7-4CF4-B946-000CADE50ADD}" destId="{B52354F6-6CC7-46DA-80CE-B1BEE3AB0F65}" srcOrd="0" destOrd="0" parTransId="{6374003D-5C94-41B1-BF96-0272AE42D6A3}" sibTransId="{43DB0F91-33C4-4965-AFAF-43E6976CC7C7}"/>
    <dgm:cxn modelId="{5BB25677-DF9F-40FD-98DC-E8D29BD3211F}" type="presOf" srcId="{195FD096-C08B-4601-B828-8EB3F494F500}" destId="{00C60064-B713-4959-BB82-D7A5E81CBDBC}" srcOrd="0" destOrd="0" presId="urn:microsoft.com/office/officeart/2008/layout/NameandTitleOrganizationalChart"/>
    <dgm:cxn modelId="{6463965A-16F3-48EC-A37D-CBD52ED8DC73}" type="presOf" srcId="{C3125906-F2D7-4CF4-B946-000CADE50ADD}" destId="{201A9293-B412-4A6E-9081-7FFCEE4822EB}" srcOrd="1" destOrd="0" presId="urn:microsoft.com/office/officeart/2008/layout/NameandTitleOrganizationalChart"/>
    <dgm:cxn modelId="{4D3DEE86-D442-4950-BE26-B50232537350}" type="presOf" srcId="{6374003D-5C94-41B1-BF96-0272AE42D6A3}" destId="{EC699468-D4A7-4743-831F-62EC604E8E15}" srcOrd="0" destOrd="0" presId="urn:microsoft.com/office/officeart/2008/layout/NameandTitleOrganizationalChart"/>
    <dgm:cxn modelId="{79156CA5-0765-4856-8F06-78BA21589367}" type="presOf" srcId="{EE9E732A-C13B-4FE4-B9C5-3EC2B9437E64}" destId="{F4B65679-55EF-4C30-8F95-A69F025FACB4}" srcOrd="0" destOrd="0" presId="urn:microsoft.com/office/officeart/2008/layout/NameandTitleOrganizationalChart"/>
    <dgm:cxn modelId="{859392A6-25DC-4E70-B1D7-72B059D0E5AB}" srcId="{7D0AF461-C80F-4E52-B25D-B1FECE690701}" destId="{C3125906-F2D7-4CF4-B946-000CADE50ADD}" srcOrd="1" destOrd="0" parTransId="{5B593208-626E-40EC-8D3C-175417321A7D}" sibTransId="{8E95BE05-4241-4A58-9842-4DD873B286C6}"/>
    <dgm:cxn modelId="{774C83AC-63EF-40C5-A44F-04A8D66B26D0}" type="presOf" srcId="{289CF96D-9657-4137-87BD-A1570516E9E9}" destId="{16A672CA-89FA-4331-BCEF-8D495CA78068}" srcOrd="0" destOrd="0" presId="urn:microsoft.com/office/officeart/2008/layout/NameandTitleOrganizationalChart"/>
    <dgm:cxn modelId="{D52006C2-5556-429F-BCE2-3188E702DC3B}" type="presOf" srcId="{7D0AF461-C80F-4E52-B25D-B1FECE690701}" destId="{3379F6F8-75AF-4BEB-AD59-0D6B341C5CD9}" srcOrd="0" destOrd="0" presId="urn:microsoft.com/office/officeart/2008/layout/NameandTitleOrganizationalChart"/>
    <dgm:cxn modelId="{274DF2C8-50D7-4595-AF83-A929EE58CE17}" type="presOf" srcId="{9DFBD2FE-7BE9-4A17-92FF-F8EE91CC1B4D}" destId="{54D407F2-0ADB-45AE-BCAC-1951AE38AF76}" srcOrd="0" destOrd="0" presId="urn:microsoft.com/office/officeart/2008/layout/NameandTitleOrganizationalChart"/>
    <dgm:cxn modelId="{78E569CA-F71E-4842-8C58-098B59E6F3DB}" srcId="{7D0AF461-C80F-4E52-B25D-B1FECE690701}" destId="{289CF96D-9657-4137-87BD-A1570516E9E9}" srcOrd="3" destOrd="0" parTransId="{35A33A3B-BF60-47C5-8BD5-A9650BD99D2B}" sibTransId="{195FD096-C08B-4601-B828-8EB3F494F500}"/>
    <dgm:cxn modelId="{E96212D5-8FA9-4C79-BFB3-C77DB9EB4991}" type="presOf" srcId="{35A33A3B-BF60-47C5-8BD5-A9650BD99D2B}" destId="{2372960F-D8A7-436E-8E54-461AE6414D2F}" srcOrd="0" destOrd="0" presId="urn:microsoft.com/office/officeart/2008/layout/NameandTitleOrganizationalChart"/>
    <dgm:cxn modelId="{7C9B7FD5-10A3-4E26-812E-B279365538DF}" srcId="{7D0AF461-C80F-4E52-B25D-B1FECE690701}" destId="{9DFBD2FE-7BE9-4A17-92FF-F8EE91CC1B4D}" srcOrd="2" destOrd="0" parTransId="{2C4D09C1-8033-44ED-A318-1B3EB451E48F}" sibTransId="{03E3CE1C-8E6A-4C1E-88DE-92686A1E8339}"/>
    <dgm:cxn modelId="{3B9FCED5-8980-4AF9-979C-D2B3821201EA}" type="presOf" srcId="{EC35832B-9A5B-409E-B87C-1F151A84D9DC}" destId="{1DAAAC9A-2ABA-49B5-92C8-630A629ADE4B}" srcOrd="0" destOrd="0" presId="urn:microsoft.com/office/officeart/2008/layout/NameandTitleOrganizationalChart"/>
    <dgm:cxn modelId="{4DCA01DB-8EF4-420A-A824-8014D971A3B1}" type="presOf" srcId="{18378AC9-BCCD-4E0A-99EA-E3C5DB66A950}" destId="{943C1572-C650-4CCF-A82F-8561A48AA001}" srcOrd="1" destOrd="0" presId="urn:microsoft.com/office/officeart/2008/layout/NameandTitleOrganizationalChart"/>
    <dgm:cxn modelId="{1BC7FAE6-2A50-47E2-BE58-7D58CD072D93}" type="presOf" srcId="{7D0AF461-C80F-4E52-B25D-B1FECE690701}" destId="{611E72C0-BA97-4ADA-96BF-90DD7EF55ED5}" srcOrd="1" destOrd="0" presId="urn:microsoft.com/office/officeart/2008/layout/NameandTitleOrganizationalChart"/>
    <dgm:cxn modelId="{00ADE0F1-43A0-4CAC-9499-6A97972E02F9}" type="presOf" srcId="{E7009BA9-18B0-41C6-818C-2315BCB2F67A}" destId="{1193C3F3-DF44-4D17-88E2-E4F53CE9759C}" srcOrd="1" destOrd="0" presId="urn:microsoft.com/office/officeart/2008/layout/NameandTitleOrganizationalChart"/>
    <dgm:cxn modelId="{AABB10F3-CC87-4E94-93BD-79D15E503C85}" type="presOf" srcId="{2C4D09C1-8033-44ED-A318-1B3EB451E48F}" destId="{19CFF63C-BB5D-4229-90BE-1C411D205293}" srcOrd="0" destOrd="0" presId="urn:microsoft.com/office/officeart/2008/layout/NameandTitleOrganizationalChart"/>
    <dgm:cxn modelId="{57986052-4568-43A6-9390-4E08D1AA39F4}" type="presParOf" srcId="{4A3B9F23-6A51-4716-A567-497BFBAA49DD}" destId="{EBD01D66-5793-4FD5-9A38-61C1658826C9}" srcOrd="0" destOrd="0" presId="urn:microsoft.com/office/officeart/2008/layout/NameandTitleOrganizationalChart"/>
    <dgm:cxn modelId="{D1BA2835-958F-4274-B171-310FDF5D1A47}" type="presParOf" srcId="{EBD01D66-5793-4FD5-9A38-61C1658826C9}" destId="{7CDE6EC6-BC7E-42AA-A338-FC077F746ADB}" srcOrd="0" destOrd="0" presId="urn:microsoft.com/office/officeart/2008/layout/NameandTitleOrganizationalChart"/>
    <dgm:cxn modelId="{CF7DD75F-6722-4E2C-9FBD-8FEA06C4B642}" type="presParOf" srcId="{7CDE6EC6-BC7E-42AA-A338-FC077F746ADB}" destId="{3379F6F8-75AF-4BEB-AD59-0D6B341C5CD9}" srcOrd="0" destOrd="0" presId="urn:microsoft.com/office/officeart/2008/layout/NameandTitleOrganizationalChart"/>
    <dgm:cxn modelId="{5274BB31-63B6-485F-BAAB-4F36D366C7D8}" type="presParOf" srcId="{7CDE6EC6-BC7E-42AA-A338-FC077F746ADB}" destId="{F4B65679-55EF-4C30-8F95-A69F025FACB4}" srcOrd="1" destOrd="0" presId="urn:microsoft.com/office/officeart/2008/layout/NameandTitleOrganizationalChart"/>
    <dgm:cxn modelId="{0E3FD0BE-250E-4264-9268-FA0600DEB4BC}" type="presParOf" srcId="{7CDE6EC6-BC7E-42AA-A338-FC077F746ADB}" destId="{611E72C0-BA97-4ADA-96BF-90DD7EF55ED5}" srcOrd="2" destOrd="0" presId="urn:microsoft.com/office/officeart/2008/layout/NameandTitleOrganizationalChart"/>
    <dgm:cxn modelId="{A0C1459E-A0B8-4ED5-AD01-AE6903EC4618}" type="presParOf" srcId="{EBD01D66-5793-4FD5-9A38-61C1658826C9}" destId="{F8EC4D9B-CE18-4761-9FB5-7C20587244F2}" srcOrd="1" destOrd="0" presId="urn:microsoft.com/office/officeart/2008/layout/NameandTitleOrganizationalChart"/>
    <dgm:cxn modelId="{1285C1BD-47ED-486E-A79C-77D1D29ECAFE}" type="presParOf" srcId="{F8EC4D9B-CE18-4761-9FB5-7C20587244F2}" destId="{FD37F088-CEA2-4EE2-8D98-43D20CC268E6}" srcOrd="0" destOrd="0" presId="urn:microsoft.com/office/officeart/2008/layout/NameandTitleOrganizationalChart"/>
    <dgm:cxn modelId="{04584130-4DA5-4B29-BB20-8DB4086431E2}" type="presParOf" srcId="{F8EC4D9B-CE18-4761-9FB5-7C20587244F2}" destId="{B16FBC8A-CDE9-4AD9-A62C-E52EC0B49A3A}" srcOrd="1" destOrd="0" presId="urn:microsoft.com/office/officeart/2008/layout/NameandTitleOrganizationalChart"/>
    <dgm:cxn modelId="{1C3C4F3B-08A2-424D-BD64-06A533698427}" type="presParOf" srcId="{B16FBC8A-CDE9-4AD9-A62C-E52EC0B49A3A}" destId="{CDB19FF1-ECB9-422E-8EE5-3B89108BE672}" srcOrd="0" destOrd="0" presId="urn:microsoft.com/office/officeart/2008/layout/NameandTitleOrganizationalChart"/>
    <dgm:cxn modelId="{1B9D0359-B04E-4B9F-93A7-338C31F2B983}" type="presParOf" srcId="{CDB19FF1-ECB9-422E-8EE5-3B89108BE672}" destId="{F519A070-4D33-4570-9702-72BBCC674542}" srcOrd="0" destOrd="0" presId="urn:microsoft.com/office/officeart/2008/layout/NameandTitleOrganizationalChart"/>
    <dgm:cxn modelId="{D29B4323-44BF-4525-9486-C824382EFB22}" type="presParOf" srcId="{CDB19FF1-ECB9-422E-8EE5-3B89108BE672}" destId="{5FB34448-429E-4C09-9638-D20D2D10C4F6}" srcOrd="1" destOrd="0" presId="urn:microsoft.com/office/officeart/2008/layout/NameandTitleOrganizationalChart"/>
    <dgm:cxn modelId="{F57A97B2-8CCE-4F57-98BD-8BFEE3F22824}" type="presParOf" srcId="{CDB19FF1-ECB9-422E-8EE5-3B89108BE672}" destId="{1193C3F3-DF44-4D17-88E2-E4F53CE9759C}" srcOrd="2" destOrd="0" presId="urn:microsoft.com/office/officeart/2008/layout/NameandTitleOrganizationalChart"/>
    <dgm:cxn modelId="{74106D60-9D1C-4CCB-8C2C-9F51C08DFE0D}" type="presParOf" srcId="{B16FBC8A-CDE9-4AD9-A62C-E52EC0B49A3A}" destId="{487EBFE5-D92F-48C4-9E38-3742B07A194E}" srcOrd="1" destOrd="0" presId="urn:microsoft.com/office/officeart/2008/layout/NameandTitleOrganizationalChart"/>
    <dgm:cxn modelId="{CD0022E0-5D53-4375-AD71-5585CB617429}" type="presParOf" srcId="{B16FBC8A-CDE9-4AD9-A62C-E52EC0B49A3A}" destId="{291340DB-5383-42AB-934F-15A7A51AC691}" srcOrd="2" destOrd="0" presId="urn:microsoft.com/office/officeart/2008/layout/NameandTitleOrganizationalChart"/>
    <dgm:cxn modelId="{EA5DF143-CC17-4477-9E05-3113228AE0C9}" type="presParOf" srcId="{F8EC4D9B-CE18-4761-9FB5-7C20587244F2}" destId="{BB38FCC3-37FA-47D7-BD3D-64BC6C4F0C9B}" srcOrd="2" destOrd="0" presId="urn:microsoft.com/office/officeart/2008/layout/NameandTitleOrganizationalChart"/>
    <dgm:cxn modelId="{0D3753E5-D003-401D-9ACB-07EAA916D3FF}" type="presParOf" srcId="{F8EC4D9B-CE18-4761-9FB5-7C20587244F2}" destId="{E2189DEF-FB87-42CB-9497-E88066B42213}" srcOrd="3" destOrd="0" presId="urn:microsoft.com/office/officeart/2008/layout/NameandTitleOrganizationalChart"/>
    <dgm:cxn modelId="{B8E1B0CA-FFCF-4C98-B634-E1CBC5039B68}" type="presParOf" srcId="{E2189DEF-FB87-42CB-9497-E88066B42213}" destId="{F681C6ED-52E4-4052-8083-5552E5775E44}" srcOrd="0" destOrd="0" presId="urn:microsoft.com/office/officeart/2008/layout/NameandTitleOrganizationalChart"/>
    <dgm:cxn modelId="{54EFC39F-8DE5-421D-A4A4-8D619A60FEBF}" type="presParOf" srcId="{F681C6ED-52E4-4052-8083-5552E5775E44}" destId="{E569C865-FF66-4686-8E7F-19280B0CEE27}" srcOrd="0" destOrd="0" presId="urn:microsoft.com/office/officeart/2008/layout/NameandTitleOrganizationalChart"/>
    <dgm:cxn modelId="{377EF6B2-9B0E-43C5-97BE-CE924C952581}" type="presParOf" srcId="{F681C6ED-52E4-4052-8083-5552E5775E44}" destId="{2C68BE02-6C38-465B-9EA3-625043B47C81}" srcOrd="1" destOrd="0" presId="urn:microsoft.com/office/officeart/2008/layout/NameandTitleOrganizationalChart"/>
    <dgm:cxn modelId="{B076A0A5-1E5F-4850-86AD-F4EA1190DE1E}" type="presParOf" srcId="{F681C6ED-52E4-4052-8083-5552E5775E44}" destId="{201A9293-B412-4A6E-9081-7FFCEE4822EB}" srcOrd="2" destOrd="0" presId="urn:microsoft.com/office/officeart/2008/layout/NameandTitleOrganizationalChart"/>
    <dgm:cxn modelId="{54C0E649-D4A8-40E2-9A49-E7FEC02FA685}" type="presParOf" srcId="{E2189DEF-FB87-42CB-9497-E88066B42213}" destId="{EEEE1134-4021-4A9E-81D2-9F577DC5602F}" srcOrd="1" destOrd="0" presId="urn:microsoft.com/office/officeart/2008/layout/NameandTitleOrganizationalChart"/>
    <dgm:cxn modelId="{B07ECC4D-5B1F-4DAE-9B74-25EEF38E6107}" type="presParOf" srcId="{EEEE1134-4021-4A9E-81D2-9F577DC5602F}" destId="{EC699468-D4A7-4743-831F-62EC604E8E15}" srcOrd="0" destOrd="0" presId="urn:microsoft.com/office/officeart/2008/layout/NameandTitleOrganizationalChart"/>
    <dgm:cxn modelId="{4B190117-0CFC-4182-B2CF-BDC29D817137}" type="presParOf" srcId="{EEEE1134-4021-4A9E-81D2-9F577DC5602F}" destId="{A32D2D6F-6EDA-4F31-8CA9-A82F47765B51}" srcOrd="1" destOrd="0" presId="urn:microsoft.com/office/officeart/2008/layout/NameandTitleOrganizationalChart"/>
    <dgm:cxn modelId="{1A40B1AF-F2FD-4099-B22B-984EB41B29CB}" type="presParOf" srcId="{A32D2D6F-6EDA-4F31-8CA9-A82F47765B51}" destId="{D774627C-FA7D-4301-B07D-7C439EC25BAE}" srcOrd="0" destOrd="0" presId="urn:microsoft.com/office/officeart/2008/layout/NameandTitleOrganizationalChart"/>
    <dgm:cxn modelId="{E189FD95-E816-4C02-A6BC-4C76CE25D07A}" type="presParOf" srcId="{D774627C-FA7D-4301-B07D-7C439EC25BAE}" destId="{1ACDD481-5BF9-4F8B-9F1F-42BD8B207AA3}" srcOrd="0" destOrd="0" presId="urn:microsoft.com/office/officeart/2008/layout/NameandTitleOrganizationalChart"/>
    <dgm:cxn modelId="{4E04D948-FA7B-41E9-AC0E-E72946B157EF}" type="presParOf" srcId="{D774627C-FA7D-4301-B07D-7C439EC25BAE}" destId="{2CE1CFF9-47A0-4F4A-981C-E84B3AA2258D}" srcOrd="1" destOrd="0" presId="urn:microsoft.com/office/officeart/2008/layout/NameandTitleOrganizationalChart"/>
    <dgm:cxn modelId="{B926FBDD-4096-4256-808A-D3795999E7BF}" type="presParOf" srcId="{D774627C-FA7D-4301-B07D-7C439EC25BAE}" destId="{3F624A30-B41B-4AA3-BF6C-1B5E7D4936DF}" srcOrd="2" destOrd="0" presId="urn:microsoft.com/office/officeart/2008/layout/NameandTitleOrganizationalChart"/>
    <dgm:cxn modelId="{799B65D4-C224-4609-A8C2-5B0C90FEB7D9}" type="presParOf" srcId="{A32D2D6F-6EDA-4F31-8CA9-A82F47765B51}" destId="{0238B8CB-7E0C-4E02-9629-13306785DD21}" srcOrd="1" destOrd="0" presId="urn:microsoft.com/office/officeart/2008/layout/NameandTitleOrganizationalChart"/>
    <dgm:cxn modelId="{FD39E6EB-90F5-4698-90F5-1AFDA1BBACD3}" type="presParOf" srcId="{A32D2D6F-6EDA-4F31-8CA9-A82F47765B51}" destId="{9123767C-592B-44A0-B9FD-FF6DED034D59}" srcOrd="2" destOrd="0" presId="urn:microsoft.com/office/officeart/2008/layout/NameandTitleOrganizationalChart"/>
    <dgm:cxn modelId="{99E9F8BF-6A13-4C92-B64A-AC88E93F832C}" type="presParOf" srcId="{EEEE1134-4021-4A9E-81D2-9F577DC5602F}" destId="{1DAAAC9A-2ABA-49B5-92C8-630A629ADE4B}" srcOrd="2" destOrd="0" presId="urn:microsoft.com/office/officeart/2008/layout/NameandTitleOrganizationalChart"/>
    <dgm:cxn modelId="{3634FDCA-1411-4A51-946A-4C81DF396C60}" type="presParOf" srcId="{EEEE1134-4021-4A9E-81D2-9F577DC5602F}" destId="{0501B615-F275-497E-A9ED-F566685AA910}" srcOrd="3" destOrd="0" presId="urn:microsoft.com/office/officeart/2008/layout/NameandTitleOrganizationalChart"/>
    <dgm:cxn modelId="{DEF9394A-28D2-4058-A289-C1F18CCC9526}" type="presParOf" srcId="{0501B615-F275-497E-A9ED-F566685AA910}" destId="{9FF7BBFD-D47E-419C-B28B-DC63CFF65027}" srcOrd="0" destOrd="0" presId="urn:microsoft.com/office/officeart/2008/layout/NameandTitleOrganizationalChart"/>
    <dgm:cxn modelId="{5F4004D2-D3EF-44AE-AFF6-D5BE6EEE512D}" type="presParOf" srcId="{9FF7BBFD-D47E-419C-B28B-DC63CFF65027}" destId="{F1B4DCE1-8E5A-46FA-8DE6-9E6726D3DCFE}" srcOrd="0" destOrd="0" presId="urn:microsoft.com/office/officeart/2008/layout/NameandTitleOrganizationalChart"/>
    <dgm:cxn modelId="{43A1E1DB-5F2A-45E4-9027-524A882DFE66}" type="presParOf" srcId="{9FF7BBFD-D47E-419C-B28B-DC63CFF65027}" destId="{EA310742-DAD8-4E1E-AEA9-01E9DB720985}" srcOrd="1" destOrd="0" presId="urn:microsoft.com/office/officeart/2008/layout/NameandTitleOrganizationalChart"/>
    <dgm:cxn modelId="{7BB41752-3AEA-4AA0-9E9F-75B49934B199}" type="presParOf" srcId="{9FF7BBFD-D47E-419C-B28B-DC63CFF65027}" destId="{943C1572-C650-4CCF-A82F-8561A48AA001}" srcOrd="2" destOrd="0" presId="urn:microsoft.com/office/officeart/2008/layout/NameandTitleOrganizationalChart"/>
    <dgm:cxn modelId="{17F38D47-83E1-4213-8A42-890D2369C62C}" type="presParOf" srcId="{0501B615-F275-497E-A9ED-F566685AA910}" destId="{EF410844-7D3B-41FC-A5CE-975E6A5AF69A}" srcOrd="1" destOrd="0" presId="urn:microsoft.com/office/officeart/2008/layout/NameandTitleOrganizationalChart"/>
    <dgm:cxn modelId="{A556D770-906F-47DC-8149-545928070C47}" type="presParOf" srcId="{0501B615-F275-497E-A9ED-F566685AA910}" destId="{E0549ADA-90F4-4F3A-AD0C-04331C9CBF90}" srcOrd="2" destOrd="0" presId="urn:microsoft.com/office/officeart/2008/layout/NameandTitleOrganizationalChart"/>
    <dgm:cxn modelId="{28B8C2E0-F584-4EA7-B836-924EA1670C5C}" type="presParOf" srcId="{E2189DEF-FB87-42CB-9497-E88066B42213}" destId="{9C424B60-14C2-48DF-88FB-0B5EB9BAB0B7}" srcOrd="2" destOrd="0" presId="urn:microsoft.com/office/officeart/2008/layout/NameandTitleOrganizationalChart"/>
    <dgm:cxn modelId="{32E4B85C-6F21-49ED-8615-1C5040BEA7C8}" type="presParOf" srcId="{F8EC4D9B-CE18-4761-9FB5-7C20587244F2}" destId="{19CFF63C-BB5D-4229-90BE-1C411D205293}" srcOrd="4" destOrd="0" presId="urn:microsoft.com/office/officeart/2008/layout/NameandTitleOrganizationalChart"/>
    <dgm:cxn modelId="{7E75E952-A59D-4193-967F-FA0CBA1C91BC}" type="presParOf" srcId="{F8EC4D9B-CE18-4761-9FB5-7C20587244F2}" destId="{ED6576B5-0195-4279-9735-CB395D0241EB}" srcOrd="5" destOrd="0" presId="urn:microsoft.com/office/officeart/2008/layout/NameandTitleOrganizationalChart"/>
    <dgm:cxn modelId="{8B167CB3-2EF2-472A-ABD6-37AE9A187D55}" type="presParOf" srcId="{ED6576B5-0195-4279-9735-CB395D0241EB}" destId="{9C4752D3-F45C-4DDE-8540-8C995B3B3D55}" srcOrd="0" destOrd="0" presId="urn:microsoft.com/office/officeart/2008/layout/NameandTitleOrganizationalChart"/>
    <dgm:cxn modelId="{A6390C40-7F18-4E86-91D9-99F0DE120644}" type="presParOf" srcId="{9C4752D3-F45C-4DDE-8540-8C995B3B3D55}" destId="{54D407F2-0ADB-45AE-BCAC-1951AE38AF76}" srcOrd="0" destOrd="0" presId="urn:microsoft.com/office/officeart/2008/layout/NameandTitleOrganizationalChart"/>
    <dgm:cxn modelId="{0091B669-947D-4F95-BD01-736EFE611E34}" type="presParOf" srcId="{9C4752D3-F45C-4DDE-8540-8C995B3B3D55}" destId="{5C317D73-4FDF-4216-8111-D70144B8B9E7}" srcOrd="1" destOrd="0" presId="urn:microsoft.com/office/officeart/2008/layout/NameandTitleOrganizationalChart"/>
    <dgm:cxn modelId="{6751D332-49FF-4F51-ABC8-2D4F16C4BADA}" type="presParOf" srcId="{9C4752D3-F45C-4DDE-8540-8C995B3B3D55}" destId="{17C752B7-7BC4-4FD7-A827-897E16FA196B}" srcOrd="2" destOrd="0" presId="urn:microsoft.com/office/officeart/2008/layout/NameandTitleOrganizationalChart"/>
    <dgm:cxn modelId="{762B0608-AEDD-41DE-ADBC-9E3901AC56E1}" type="presParOf" srcId="{ED6576B5-0195-4279-9735-CB395D0241EB}" destId="{15CB7468-0678-463F-9DC2-42978DDF3649}" srcOrd="1" destOrd="0" presId="urn:microsoft.com/office/officeart/2008/layout/NameandTitleOrganizationalChart"/>
    <dgm:cxn modelId="{4368A400-13BA-4542-8405-4FF460011CDF}" type="presParOf" srcId="{ED6576B5-0195-4279-9735-CB395D0241EB}" destId="{6675918F-DFB4-489B-94AC-30FE9C16B941}" srcOrd="2" destOrd="0" presId="urn:microsoft.com/office/officeart/2008/layout/NameandTitleOrganizationalChart"/>
    <dgm:cxn modelId="{8F5514A6-2B5E-4861-9694-F67B6ACD51EE}" type="presParOf" srcId="{F8EC4D9B-CE18-4761-9FB5-7C20587244F2}" destId="{2372960F-D8A7-436E-8E54-461AE6414D2F}" srcOrd="6" destOrd="0" presId="urn:microsoft.com/office/officeart/2008/layout/NameandTitleOrganizationalChart"/>
    <dgm:cxn modelId="{C9D7B758-835A-444C-A4D5-84FC0FAD22D6}" type="presParOf" srcId="{F8EC4D9B-CE18-4761-9FB5-7C20587244F2}" destId="{E0DC4005-1297-4460-94BC-1464E98D2792}" srcOrd="7" destOrd="0" presId="urn:microsoft.com/office/officeart/2008/layout/NameandTitleOrganizationalChart"/>
    <dgm:cxn modelId="{37180741-007A-45E3-8911-969E8388551E}" type="presParOf" srcId="{E0DC4005-1297-4460-94BC-1464E98D2792}" destId="{33D5FA6F-B6FF-4A91-ACAE-B58713AC2692}" srcOrd="0" destOrd="0" presId="urn:microsoft.com/office/officeart/2008/layout/NameandTitleOrganizationalChart"/>
    <dgm:cxn modelId="{E743B226-3072-40D0-933C-4FF996CBBBCE}" type="presParOf" srcId="{33D5FA6F-B6FF-4A91-ACAE-B58713AC2692}" destId="{16A672CA-89FA-4331-BCEF-8D495CA78068}" srcOrd="0" destOrd="0" presId="urn:microsoft.com/office/officeart/2008/layout/NameandTitleOrganizationalChart"/>
    <dgm:cxn modelId="{F09A80EE-410A-450B-B2D3-9D6F9D026B2C}" type="presParOf" srcId="{33D5FA6F-B6FF-4A91-ACAE-B58713AC2692}" destId="{00C60064-B713-4959-BB82-D7A5E81CBDBC}" srcOrd="1" destOrd="0" presId="urn:microsoft.com/office/officeart/2008/layout/NameandTitleOrganizationalChart"/>
    <dgm:cxn modelId="{C58AB064-783A-4021-B4F9-06075D0A1EA5}" type="presParOf" srcId="{33D5FA6F-B6FF-4A91-ACAE-B58713AC2692}" destId="{71AE53E8-2AE7-45FB-B45C-1B3CC3AAAA74}" srcOrd="2" destOrd="0" presId="urn:microsoft.com/office/officeart/2008/layout/NameandTitleOrganizationalChart"/>
    <dgm:cxn modelId="{0D59C428-9745-47C3-8110-69F5330C5DA9}" type="presParOf" srcId="{E0DC4005-1297-4460-94BC-1464E98D2792}" destId="{587496DF-D9C1-4ADF-8A2E-3228E00E7A71}" srcOrd="1" destOrd="0" presId="urn:microsoft.com/office/officeart/2008/layout/NameandTitleOrganizationalChart"/>
    <dgm:cxn modelId="{50D2E5E8-BF8F-48D7-8EFE-4DE250500532}" type="presParOf" srcId="{E0DC4005-1297-4460-94BC-1464E98D2792}" destId="{49AD7105-A106-4512-9097-44EA7EDF1CBC}" srcOrd="2" destOrd="0" presId="urn:microsoft.com/office/officeart/2008/layout/NameandTitleOrganizationalChart"/>
    <dgm:cxn modelId="{C7F86B86-8C39-40A4-8AC9-3BD89BD06151}" type="presParOf" srcId="{EBD01D66-5793-4FD5-9A38-61C1658826C9}" destId="{96389373-A261-4F42-B461-2A6E99255B26}" srcOrd="2" destOrd="0" presId="urn:microsoft.com/office/officeart/2008/layout/NameandTitleOrganizationalChart"/>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A364CE0-09C8-4C2F-BF6A-882E3925ECE4}"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B5A5FF90-994C-4781-A574-A03939CEA045}">
      <dgm:prSet phldrT="[Tekst]"/>
      <dgm:spPr/>
      <dgm:t>
        <a:bodyPr/>
        <a:lstStyle/>
        <a:p>
          <a:r>
            <a:rPr lang="nb-NO"/>
            <a:t>Økonomi ansvarlig</a:t>
          </a:r>
        </a:p>
      </dgm:t>
    </dgm:pt>
    <dgm:pt modelId="{80C3B561-C9DB-4BBD-B606-A0A95EA9C6EF}" type="parTrans" cxnId="{02E67C0E-0B41-4195-8C22-B7394A6DED87}">
      <dgm:prSet/>
      <dgm:spPr/>
      <dgm:t>
        <a:bodyPr/>
        <a:lstStyle/>
        <a:p>
          <a:endParaRPr lang="nb-NO"/>
        </a:p>
      </dgm:t>
    </dgm:pt>
    <dgm:pt modelId="{3754573A-F8A5-4015-BD47-EEE5CAFBF9C9}" type="sibTrans" cxnId="{02E67C0E-0B41-4195-8C22-B7394A6DED87}">
      <dgm:prSet/>
      <dgm:spPr/>
      <dgm:t>
        <a:bodyPr/>
        <a:lstStyle/>
        <a:p>
          <a:r>
            <a:rPr lang="nb-NO"/>
            <a:t>Karianne Tønder</a:t>
          </a:r>
        </a:p>
      </dgm:t>
    </dgm:pt>
    <dgm:pt modelId="{860D6B17-B766-4DC5-A701-35ECF653122B}">
      <dgm:prSet phldrT="[Tekst]"/>
      <dgm:spPr/>
      <dgm:t>
        <a:bodyPr/>
        <a:lstStyle/>
        <a:p>
          <a:r>
            <a:rPr lang="nb-NO"/>
            <a:t>Sponsor-ansvarlig</a:t>
          </a:r>
        </a:p>
      </dgm:t>
    </dgm:pt>
    <dgm:pt modelId="{B025895C-62F1-457D-AE1C-846DCA9C9D40}" type="parTrans" cxnId="{515E3656-4197-4DF6-9055-608A2606F816}">
      <dgm:prSet/>
      <dgm:spPr/>
      <dgm:t>
        <a:bodyPr/>
        <a:lstStyle/>
        <a:p>
          <a:endParaRPr lang="nb-NO"/>
        </a:p>
      </dgm:t>
    </dgm:pt>
    <dgm:pt modelId="{0D05D931-D4FF-42A6-8237-419736B583BC}" type="sibTrans" cxnId="{515E3656-4197-4DF6-9055-608A2606F816}">
      <dgm:prSet/>
      <dgm:spPr/>
      <dgm:t>
        <a:bodyPr/>
        <a:lstStyle/>
        <a:p>
          <a:endParaRPr lang="nb-NO"/>
        </a:p>
      </dgm:t>
    </dgm:pt>
    <dgm:pt modelId="{76ECE3C7-78EE-4D36-9137-49581ED4014D}">
      <dgm:prSet/>
      <dgm:spPr/>
      <dgm:t>
        <a:bodyPr/>
        <a:lstStyle/>
        <a:p>
          <a:r>
            <a:rPr lang="nb-NO"/>
            <a:t>Sponsorgruppe</a:t>
          </a:r>
        </a:p>
      </dgm:t>
    </dgm:pt>
    <dgm:pt modelId="{B6204A4F-849D-4338-8214-F7AF5AD1BA02}" type="parTrans" cxnId="{3A2B4F84-5737-43FE-885D-00825C3022AD}">
      <dgm:prSet/>
      <dgm:spPr/>
      <dgm:t>
        <a:bodyPr/>
        <a:lstStyle/>
        <a:p>
          <a:endParaRPr lang="nb-NO"/>
        </a:p>
      </dgm:t>
    </dgm:pt>
    <dgm:pt modelId="{64E850D9-290B-412A-9383-A86432393CCF}" type="sibTrans" cxnId="{3A2B4F84-5737-43FE-885D-00825C3022AD}">
      <dgm:prSet/>
      <dgm:spPr/>
      <dgm:t>
        <a:bodyPr/>
        <a:lstStyle/>
        <a:p>
          <a:endParaRPr lang="nb-NO"/>
        </a:p>
      </dgm:t>
    </dgm:pt>
    <dgm:pt modelId="{B41A285D-7C7E-41BD-91C2-39826F461527}">
      <dgm:prSet/>
      <dgm:spPr/>
      <dgm:t>
        <a:bodyPr/>
        <a:lstStyle/>
        <a:p>
          <a:r>
            <a:rPr lang="nb-NO"/>
            <a:t>Media/ Informasjonsansvarlig</a:t>
          </a:r>
        </a:p>
      </dgm:t>
    </dgm:pt>
    <dgm:pt modelId="{C39872B2-D778-433E-A500-DE0DC0E53335}" type="parTrans" cxnId="{05B9101F-6461-49D1-B27E-1663604D1F82}">
      <dgm:prSet/>
      <dgm:spPr/>
      <dgm:t>
        <a:bodyPr/>
        <a:lstStyle/>
        <a:p>
          <a:endParaRPr lang="nb-NO"/>
        </a:p>
      </dgm:t>
    </dgm:pt>
    <dgm:pt modelId="{09B06B2C-ACE9-4626-9B0B-21038B5DE742}" type="sibTrans" cxnId="{05B9101F-6461-49D1-B27E-1663604D1F82}">
      <dgm:prSet/>
      <dgm:spPr/>
      <dgm:t>
        <a:bodyPr/>
        <a:lstStyle/>
        <a:p>
          <a:r>
            <a:rPr lang="nb-NO"/>
            <a:t>Tone Ingrid Lian</a:t>
          </a:r>
        </a:p>
      </dgm:t>
    </dgm:pt>
    <dgm:pt modelId="{C0B5E460-19A5-4108-9E9F-4230448C2EE8}" type="pres">
      <dgm:prSet presAssocID="{3A364CE0-09C8-4C2F-BF6A-882E3925ECE4}" presName="hierChild1" presStyleCnt="0">
        <dgm:presLayoutVars>
          <dgm:orgChart val="1"/>
          <dgm:chPref val="1"/>
          <dgm:dir/>
          <dgm:animOne val="branch"/>
          <dgm:animLvl val="lvl"/>
          <dgm:resizeHandles/>
        </dgm:presLayoutVars>
      </dgm:prSet>
      <dgm:spPr/>
    </dgm:pt>
    <dgm:pt modelId="{1A60FD8A-3B08-4353-965A-34411126DAB7}" type="pres">
      <dgm:prSet presAssocID="{B5A5FF90-994C-4781-A574-A03939CEA045}" presName="hierRoot1" presStyleCnt="0">
        <dgm:presLayoutVars>
          <dgm:hierBranch val="init"/>
        </dgm:presLayoutVars>
      </dgm:prSet>
      <dgm:spPr/>
    </dgm:pt>
    <dgm:pt modelId="{FE86C0AF-4D67-4E3B-8C68-7148BD53A734}" type="pres">
      <dgm:prSet presAssocID="{B5A5FF90-994C-4781-A574-A03939CEA045}" presName="rootComposite1" presStyleCnt="0"/>
      <dgm:spPr/>
    </dgm:pt>
    <dgm:pt modelId="{A680C89B-3B25-41E7-9666-793A5A7FB4F1}" type="pres">
      <dgm:prSet presAssocID="{B5A5FF90-994C-4781-A574-A03939CEA045}" presName="rootText1" presStyleLbl="node0" presStyleIdx="0" presStyleCnt="1">
        <dgm:presLayoutVars>
          <dgm:chMax/>
          <dgm:chPref val="3"/>
        </dgm:presLayoutVars>
      </dgm:prSet>
      <dgm:spPr/>
    </dgm:pt>
    <dgm:pt modelId="{A59B80E2-0065-4240-A066-8852FB783A3A}" type="pres">
      <dgm:prSet presAssocID="{B5A5FF90-994C-4781-A574-A03939CEA045}" presName="titleText1" presStyleLbl="fgAcc0" presStyleIdx="0" presStyleCnt="1">
        <dgm:presLayoutVars>
          <dgm:chMax val="0"/>
          <dgm:chPref val="0"/>
        </dgm:presLayoutVars>
      </dgm:prSet>
      <dgm:spPr/>
    </dgm:pt>
    <dgm:pt modelId="{3F8B4066-A776-4384-91C2-AD5BC7D9E783}" type="pres">
      <dgm:prSet presAssocID="{B5A5FF90-994C-4781-A574-A03939CEA045}" presName="rootConnector1" presStyleLbl="node1" presStyleIdx="0" presStyleCnt="3"/>
      <dgm:spPr/>
    </dgm:pt>
    <dgm:pt modelId="{8A21142E-BB27-4FC9-AA4F-1DF720309B77}" type="pres">
      <dgm:prSet presAssocID="{B5A5FF90-994C-4781-A574-A03939CEA045}" presName="hierChild2" presStyleCnt="0"/>
      <dgm:spPr/>
    </dgm:pt>
    <dgm:pt modelId="{22579A91-E70C-4E5F-BEBF-4E303F57363A}" type="pres">
      <dgm:prSet presAssocID="{B025895C-62F1-457D-AE1C-846DCA9C9D40}" presName="Name37" presStyleLbl="parChTrans1D2" presStyleIdx="0" presStyleCnt="2"/>
      <dgm:spPr/>
    </dgm:pt>
    <dgm:pt modelId="{077799C7-ECD2-4056-8018-7B272268A03B}" type="pres">
      <dgm:prSet presAssocID="{860D6B17-B766-4DC5-A701-35ECF653122B}" presName="hierRoot2" presStyleCnt="0">
        <dgm:presLayoutVars>
          <dgm:hierBranch val="init"/>
        </dgm:presLayoutVars>
      </dgm:prSet>
      <dgm:spPr/>
    </dgm:pt>
    <dgm:pt modelId="{2B9394D1-845A-4690-9944-ED92AE14B2ED}" type="pres">
      <dgm:prSet presAssocID="{860D6B17-B766-4DC5-A701-35ECF653122B}" presName="rootComposite" presStyleCnt="0"/>
      <dgm:spPr/>
    </dgm:pt>
    <dgm:pt modelId="{F0DD29F3-265E-4892-A5F3-7C30902D574F}" type="pres">
      <dgm:prSet presAssocID="{860D6B17-B766-4DC5-A701-35ECF653122B}" presName="rootText" presStyleLbl="node1" presStyleIdx="0" presStyleCnt="3">
        <dgm:presLayoutVars>
          <dgm:chMax/>
          <dgm:chPref val="3"/>
        </dgm:presLayoutVars>
      </dgm:prSet>
      <dgm:spPr/>
    </dgm:pt>
    <dgm:pt modelId="{A2477A5A-6BD6-470B-95D2-72A79FE685EB}" type="pres">
      <dgm:prSet presAssocID="{860D6B17-B766-4DC5-A701-35ECF653122B}" presName="titleText2" presStyleLbl="fgAcc1" presStyleIdx="0" presStyleCnt="3">
        <dgm:presLayoutVars>
          <dgm:chMax val="0"/>
          <dgm:chPref val="0"/>
        </dgm:presLayoutVars>
      </dgm:prSet>
      <dgm:spPr/>
    </dgm:pt>
    <dgm:pt modelId="{4BF6AAE7-09EE-4CFB-AFF7-9854F5A28A3C}" type="pres">
      <dgm:prSet presAssocID="{860D6B17-B766-4DC5-A701-35ECF653122B}" presName="rootConnector" presStyleLbl="node2" presStyleIdx="0" presStyleCnt="0"/>
      <dgm:spPr/>
    </dgm:pt>
    <dgm:pt modelId="{FF14AFED-8BF5-4916-8192-FCE634ADD44C}" type="pres">
      <dgm:prSet presAssocID="{860D6B17-B766-4DC5-A701-35ECF653122B}" presName="hierChild4" presStyleCnt="0"/>
      <dgm:spPr/>
    </dgm:pt>
    <dgm:pt modelId="{3C3A5EE5-2AC1-4E64-9544-304AB6DB0A6C}" type="pres">
      <dgm:prSet presAssocID="{B6204A4F-849D-4338-8214-F7AF5AD1BA02}" presName="Name37" presStyleLbl="parChTrans1D3" presStyleIdx="0" presStyleCnt="1"/>
      <dgm:spPr/>
    </dgm:pt>
    <dgm:pt modelId="{8E502213-7C01-4268-8007-0FB354BBE6A6}" type="pres">
      <dgm:prSet presAssocID="{76ECE3C7-78EE-4D36-9137-49581ED4014D}" presName="hierRoot2" presStyleCnt="0">
        <dgm:presLayoutVars>
          <dgm:hierBranch val="init"/>
        </dgm:presLayoutVars>
      </dgm:prSet>
      <dgm:spPr/>
    </dgm:pt>
    <dgm:pt modelId="{96E1F6CC-81C3-4EAF-9ABA-C899A2852B2C}" type="pres">
      <dgm:prSet presAssocID="{76ECE3C7-78EE-4D36-9137-49581ED4014D}" presName="rootComposite" presStyleCnt="0"/>
      <dgm:spPr/>
    </dgm:pt>
    <dgm:pt modelId="{E3573367-6739-412E-AF3A-DC8F528E4EDD}" type="pres">
      <dgm:prSet presAssocID="{76ECE3C7-78EE-4D36-9137-49581ED4014D}" presName="rootText" presStyleLbl="node1" presStyleIdx="1" presStyleCnt="3">
        <dgm:presLayoutVars>
          <dgm:chMax/>
          <dgm:chPref val="3"/>
        </dgm:presLayoutVars>
      </dgm:prSet>
      <dgm:spPr/>
    </dgm:pt>
    <dgm:pt modelId="{3DDCE3AE-4907-4303-8324-6AD3D62E9F93}" type="pres">
      <dgm:prSet presAssocID="{76ECE3C7-78EE-4D36-9137-49581ED4014D}" presName="titleText2" presStyleLbl="fgAcc1" presStyleIdx="1" presStyleCnt="3">
        <dgm:presLayoutVars>
          <dgm:chMax val="0"/>
          <dgm:chPref val="0"/>
        </dgm:presLayoutVars>
      </dgm:prSet>
      <dgm:spPr/>
    </dgm:pt>
    <dgm:pt modelId="{BCF3C6EC-13B5-4907-835F-B0A5DBE3FDB2}" type="pres">
      <dgm:prSet presAssocID="{76ECE3C7-78EE-4D36-9137-49581ED4014D}" presName="rootConnector" presStyleLbl="node3" presStyleIdx="0" presStyleCnt="0"/>
      <dgm:spPr/>
    </dgm:pt>
    <dgm:pt modelId="{F7588212-36F8-42AC-A846-AD78092FF572}" type="pres">
      <dgm:prSet presAssocID="{76ECE3C7-78EE-4D36-9137-49581ED4014D}" presName="hierChild4" presStyleCnt="0"/>
      <dgm:spPr/>
    </dgm:pt>
    <dgm:pt modelId="{AB6F18C3-1F82-4CB8-B2B6-DC92D5C06A98}" type="pres">
      <dgm:prSet presAssocID="{76ECE3C7-78EE-4D36-9137-49581ED4014D}" presName="hierChild5" presStyleCnt="0"/>
      <dgm:spPr/>
    </dgm:pt>
    <dgm:pt modelId="{BC43D304-AE4B-468D-99FA-36423A268824}" type="pres">
      <dgm:prSet presAssocID="{860D6B17-B766-4DC5-A701-35ECF653122B}" presName="hierChild5" presStyleCnt="0"/>
      <dgm:spPr/>
    </dgm:pt>
    <dgm:pt modelId="{FA86EC9F-7D5B-45A9-AC1A-87AB56383231}" type="pres">
      <dgm:prSet presAssocID="{C39872B2-D778-433E-A500-DE0DC0E53335}" presName="Name37" presStyleLbl="parChTrans1D2" presStyleIdx="1" presStyleCnt="2"/>
      <dgm:spPr/>
    </dgm:pt>
    <dgm:pt modelId="{FEF8791B-2FB1-42C1-A716-98DFD562A34B}" type="pres">
      <dgm:prSet presAssocID="{B41A285D-7C7E-41BD-91C2-39826F461527}" presName="hierRoot2" presStyleCnt="0">
        <dgm:presLayoutVars>
          <dgm:hierBranch val="init"/>
        </dgm:presLayoutVars>
      </dgm:prSet>
      <dgm:spPr/>
    </dgm:pt>
    <dgm:pt modelId="{68B01A4E-BB03-451A-B0C5-13B48D947E8C}" type="pres">
      <dgm:prSet presAssocID="{B41A285D-7C7E-41BD-91C2-39826F461527}" presName="rootComposite" presStyleCnt="0"/>
      <dgm:spPr/>
    </dgm:pt>
    <dgm:pt modelId="{A799E836-8664-4D7C-92E1-E11499A6E15C}" type="pres">
      <dgm:prSet presAssocID="{B41A285D-7C7E-41BD-91C2-39826F461527}" presName="rootText" presStyleLbl="node1" presStyleIdx="2" presStyleCnt="3">
        <dgm:presLayoutVars>
          <dgm:chMax/>
          <dgm:chPref val="3"/>
        </dgm:presLayoutVars>
      </dgm:prSet>
      <dgm:spPr/>
    </dgm:pt>
    <dgm:pt modelId="{11ABBA9A-BD0E-43B0-A47F-1FC03041F322}" type="pres">
      <dgm:prSet presAssocID="{B41A285D-7C7E-41BD-91C2-39826F461527}" presName="titleText2" presStyleLbl="fgAcc1" presStyleIdx="2" presStyleCnt="3">
        <dgm:presLayoutVars>
          <dgm:chMax val="0"/>
          <dgm:chPref val="0"/>
        </dgm:presLayoutVars>
      </dgm:prSet>
      <dgm:spPr/>
    </dgm:pt>
    <dgm:pt modelId="{8C07F2FA-9217-477F-9633-C435AA02D56A}" type="pres">
      <dgm:prSet presAssocID="{B41A285D-7C7E-41BD-91C2-39826F461527}" presName="rootConnector" presStyleLbl="node2" presStyleIdx="0" presStyleCnt="0"/>
      <dgm:spPr/>
    </dgm:pt>
    <dgm:pt modelId="{FD2919AD-E785-47B9-9EF9-0528EF8E537D}" type="pres">
      <dgm:prSet presAssocID="{B41A285D-7C7E-41BD-91C2-39826F461527}" presName="hierChild4" presStyleCnt="0"/>
      <dgm:spPr/>
    </dgm:pt>
    <dgm:pt modelId="{0995BDCF-A633-42A0-ABA3-F4F331B507CD}" type="pres">
      <dgm:prSet presAssocID="{B41A285D-7C7E-41BD-91C2-39826F461527}" presName="hierChild5" presStyleCnt="0"/>
      <dgm:spPr/>
    </dgm:pt>
    <dgm:pt modelId="{C0481527-EF62-4B98-96DC-9AD8748EDA54}" type="pres">
      <dgm:prSet presAssocID="{B5A5FF90-994C-4781-A574-A03939CEA045}" presName="hierChild3" presStyleCnt="0"/>
      <dgm:spPr/>
    </dgm:pt>
  </dgm:ptLst>
  <dgm:cxnLst>
    <dgm:cxn modelId="{02E67C0E-0B41-4195-8C22-B7394A6DED87}" srcId="{3A364CE0-09C8-4C2F-BF6A-882E3925ECE4}" destId="{B5A5FF90-994C-4781-A574-A03939CEA045}" srcOrd="0" destOrd="0" parTransId="{80C3B561-C9DB-4BBD-B606-A0A95EA9C6EF}" sibTransId="{3754573A-F8A5-4015-BD47-EEE5CAFBF9C9}"/>
    <dgm:cxn modelId="{ED8B7611-0A2D-43BA-83A4-52D0464ED46A}" type="presOf" srcId="{76ECE3C7-78EE-4D36-9137-49581ED4014D}" destId="{BCF3C6EC-13B5-4907-835F-B0A5DBE3FDB2}" srcOrd="1" destOrd="0" presId="urn:microsoft.com/office/officeart/2008/layout/NameandTitleOrganizationalChart"/>
    <dgm:cxn modelId="{05B9101F-6461-49D1-B27E-1663604D1F82}" srcId="{B5A5FF90-994C-4781-A574-A03939CEA045}" destId="{B41A285D-7C7E-41BD-91C2-39826F461527}" srcOrd="1" destOrd="0" parTransId="{C39872B2-D778-433E-A500-DE0DC0E53335}" sibTransId="{09B06B2C-ACE9-4626-9B0B-21038B5DE742}"/>
    <dgm:cxn modelId="{ADF2BB20-96BA-45DC-83CC-86C66FE65943}" type="presOf" srcId="{64E850D9-290B-412A-9383-A86432393CCF}" destId="{3DDCE3AE-4907-4303-8324-6AD3D62E9F93}" srcOrd="0" destOrd="0" presId="urn:microsoft.com/office/officeart/2008/layout/NameandTitleOrganizationalChart"/>
    <dgm:cxn modelId="{22775F33-559A-43E6-9317-C1595F082D16}" type="presOf" srcId="{B5A5FF90-994C-4781-A574-A03939CEA045}" destId="{A680C89B-3B25-41E7-9666-793A5A7FB4F1}" srcOrd="0" destOrd="0" presId="urn:microsoft.com/office/officeart/2008/layout/NameandTitleOrganizationalChart"/>
    <dgm:cxn modelId="{A1105738-6A31-426B-B444-8037D6E3B622}" type="presOf" srcId="{3A364CE0-09C8-4C2F-BF6A-882E3925ECE4}" destId="{C0B5E460-19A5-4108-9E9F-4230448C2EE8}" srcOrd="0" destOrd="0" presId="urn:microsoft.com/office/officeart/2008/layout/NameandTitleOrganizationalChart"/>
    <dgm:cxn modelId="{242B6139-E94A-4486-AE55-E1E286EF1DBB}" type="presOf" srcId="{B41A285D-7C7E-41BD-91C2-39826F461527}" destId="{A799E836-8664-4D7C-92E1-E11499A6E15C}" srcOrd="0" destOrd="0" presId="urn:microsoft.com/office/officeart/2008/layout/NameandTitleOrganizationalChart"/>
    <dgm:cxn modelId="{B0779B3B-8D8F-46D3-B848-47F5F57092BF}" type="presOf" srcId="{3754573A-F8A5-4015-BD47-EEE5CAFBF9C9}" destId="{A59B80E2-0065-4240-A066-8852FB783A3A}" srcOrd="0" destOrd="0" presId="urn:microsoft.com/office/officeart/2008/layout/NameandTitleOrganizationalChart"/>
    <dgm:cxn modelId="{FBC1B260-41BB-4C7B-B073-B746209677CA}" type="presOf" srcId="{860D6B17-B766-4DC5-A701-35ECF653122B}" destId="{F0DD29F3-265E-4892-A5F3-7C30902D574F}" srcOrd="0" destOrd="0" presId="urn:microsoft.com/office/officeart/2008/layout/NameandTitleOrganizationalChart"/>
    <dgm:cxn modelId="{F549544B-6E56-438E-A04C-70C3F2B01963}" type="presOf" srcId="{B41A285D-7C7E-41BD-91C2-39826F461527}" destId="{8C07F2FA-9217-477F-9633-C435AA02D56A}" srcOrd="1" destOrd="0" presId="urn:microsoft.com/office/officeart/2008/layout/NameandTitleOrganizationalChart"/>
    <dgm:cxn modelId="{515E3656-4197-4DF6-9055-608A2606F816}" srcId="{B5A5FF90-994C-4781-A574-A03939CEA045}" destId="{860D6B17-B766-4DC5-A701-35ECF653122B}" srcOrd="0" destOrd="0" parTransId="{B025895C-62F1-457D-AE1C-846DCA9C9D40}" sibTransId="{0D05D931-D4FF-42A6-8237-419736B583BC}"/>
    <dgm:cxn modelId="{D8FA1978-41C8-439D-AC39-080CDD56A2C7}" type="presOf" srcId="{76ECE3C7-78EE-4D36-9137-49581ED4014D}" destId="{E3573367-6739-412E-AF3A-DC8F528E4EDD}" srcOrd="0" destOrd="0" presId="urn:microsoft.com/office/officeart/2008/layout/NameandTitleOrganizationalChart"/>
    <dgm:cxn modelId="{3A2B4F84-5737-43FE-885D-00825C3022AD}" srcId="{860D6B17-B766-4DC5-A701-35ECF653122B}" destId="{76ECE3C7-78EE-4D36-9137-49581ED4014D}" srcOrd="0" destOrd="0" parTransId="{B6204A4F-849D-4338-8214-F7AF5AD1BA02}" sibTransId="{64E850D9-290B-412A-9383-A86432393CCF}"/>
    <dgm:cxn modelId="{848C789A-11FE-48EA-96A9-B6473AAB737B}" type="presOf" srcId="{C39872B2-D778-433E-A500-DE0DC0E53335}" destId="{FA86EC9F-7D5B-45A9-AC1A-87AB56383231}" srcOrd="0" destOrd="0" presId="urn:microsoft.com/office/officeart/2008/layout/NameandTitleOrganizationalChart"/>
    <dgm:cxn modelId="{A5D633A8-E36A-46B5-8FFB-CA436271A689}" type="presOf" srcId="{0D05D931-D4FF-42A6-8237-419736B583BC}" destId="{A2477A5A-6BD6-470B-95D2-72A79FE685EB}" srcOrd="0" destOrd="0" presId="urn:microsoft.com/office/officeart/2008/layout/NameandTitleOrganizationalChart"/>
    <dgm:cxn modelId="{129F4BB2-E94C-4F81-A040-2B554D1338F4}" type="presOf" srcId="{09B06B2C-ACE9-4626-9B0B-21038B5DE742}" destId="{11ABBA9A-BD0E-43B0-A47F-1FC03041F322}" srcOrd="0" destOrd="0" presId="urn:microsoft.com/office/officeart/2008/layout/NameandTitleOrganizationalChart"/>
    <dgm:cxn modelId="{44B3F7B6-9717-4232-9F4A-851B7652C88A}" type="presOf" srcId="{B6204A4F-849D-4338-8214-F7AF5AD1BA02}" destId="{3C3A5EE5-2AC1-4E64-9544-304AB6DB0A6C}" srcOrd="0" destOrd="0" presId="urn:microsoft.com/office/officeart/2008/layout/NameandTitleOrganizationalChart"/>
    <dgm:cxn modelId="{91069DD2-A3C8-495A-A4A1-5DDD8F7E71E9}" type="presOf" srcId="{B5A5FF90-994C-4781-A574-A03939CEA045}" destId="{3F8B4066-A776-4384-91C2-AD5BC7D9E783}" srcOrd="1" destOrd="0" presId="urn:microsoft.com/office/officeart/2008/layout/NameandTitleOrganizationalChart"/>
    <dgm:cxn modelId="{C63663D4-F8B0-47B0-AFC6-E883E64C91EC}" type="presOf" srcId="{B025895C-62F1-457D-AE1C-846DCA9C9D40}" destId="{22579A91-E70C-4E5F-BEBF-4E303F57363A}" srcOrd="0" destOrd="0" presId="urn:microsoft.com/office/officeart/2008/layout/NameandTitleOrganizationalChart"/>
    <dgm:cxn modelId="{84398EE7-FBC0-464A-AB51-9BC673E1A338}" type="presOf" srcId="{860D6B17-B766-4DC5-A701-35ECF653122B}" destId="{4BF6AAE7-09EE-4CFB-AFF7-9854F5A28A3C}" srcOrd="1" destOrd="0" presId="urn:microsoft.com/office/officeart/2008/layout/NameandTitleOrganizationalChart"/>
    <dgm:cxn modelId="{B3DAAE8F-4221-47C2-9FB5-DAB60A796DC6}" type="presParOf" srcId="{C0B5E460-19A5-4108-9E9F-4230448C2EE8}" destId="{1A60FD8A-3B08-4353-965A-34411126DAB7}" srcOrd="0" destOrd="0" presId="urn:microsoft.com/office/officeart/2008/layout/NameandTitleOrganizationalChart"/>
    <dgm:cxn modelId="{01CE0580-CEA7-4350-AA49-BCF4016F15EB}" type="presParOf" srcId="{1A60FD8A-3B08-4353-965A-34411126DAB7}" destId="{FE86C0AF-4D67-4E3B-8C68-7148BD53A734}" srcOrd="0" destOrd="0" presId="urn:microsoft.com/office/officeart/2008/layout/NameandTitleOrganizationalChart"/>
    <dgm:cxn modelId="{9BD70154-3DC3-4255-B91C-B3F55135FC9A}" type="presParOf" srcId="{FE86C0AF-4D67-4E3B-8C68-7148BD53A734}" destId="{A680C89B-3B25-41E7-9666-793A5A7FB4F1}" srcOrd="0" destOrd="0" presId="urn:microsoft.com/office/officeart/2008/layout/NameandTitleOrganizationalChart"/>
    <dgm:cxn modelId="{83B9AC5F-095B-469A-BE31-0256E4B41873}" type="presParOf" srcId="{FE86C0AF-4D67-4E3B-8C68-7148BD53A734}" destId="{A59B80E2-0065-4240-A066-8852FB783A3A}" srcOrd="1" destOrd="0" presId="urn:microsoft.com/office/officeart/2008/layout/NameandTitleOrganizationalChart"/>
    <dgm:cxn modelId="{5D4613F8-F028-448F-8A7B-5AD36753C55F}" type="presParOf" srcId="{FE86C0AF-4D67-4E3B-8C68-7148BD53A734}" destId="{3F8B4066-A776-4384-91C2-AD5BC7D9E783}" srcOrd="2" destOrd="0" presId="urn:microsoft.com/office/officeart/2008/layout/NameandTitleOrganizationalChart"/>
    <dgm:cxn modelId="{D5AFF560-236D-480B-B1A1-52577F6394E2}" type="presParOf" srcId="{1A60FD8A-3B08-4353-965A-34411126DAB7}" destId="{8A21142E-BB27-4FC9-AA4F-1DF720309B77}" srcOrd="1" destOrd="0" presId="urn:microsoft.com/office/officeart/2008/layout/NameandTitleOrganizationalChart"/>
    <dgm:cxn modelId="{014698DC-0CD0-4DEC-A83B-030528AC400F}" type="presParOf" srcId="{8A21142E-BB27-4FC9-AA4F-1DF720309B77}" destId="{22579A91-E70C-4E5F-BEBF-4E303F57363A}" srcOrd="0" destOrd="0" presId="urn:microsoft.com/office/officeart/2008/layout/NameandTitleOrganizationalChart"/>
    <dgm:cxn modelId="{246B6EA4-6C0F-4C6A-A331-C02B2047FB7F}" type="presParOf" srcId="{8A21142E-BB27-4FC9-AA4F-1DF720309B77}" destId="{077799C7-ECD2-4056-8018-7B272268A03B}" srcOrd="1" destOrd="0" presId="urn:microsoft.com/office/officeart/2008/layout/NameandTitleOrganizationalChart"/>
    <dgm:cxn modelId="{08A25C4A-CFF7-45C2-90D5-A91E324A3392}" type="presParOf" srcId="{077799C7-ECD2-4056-8018-7B272268A03B}" destId="{2B9394D1-845A-4690-9944-ED92AE14B2ED}" srcOrd="0" destOrd="0" presId="urn:microsoft.com/office/officeart/2008/layout/NameandTitleOrganizationalChart"/>
    <dgm:cxn modelId="{6BF13A95-B747-4BBB-BBEF-30B66EEA0D1E}" type="presParOf" srcId="{2B9394D1-845A-4690-9944-ED92AE14B2ED}" destId="{F0DD29F3-265E-4892-A5F3-7C30902D574F}" srcOrd="0" destOrd="0" presId="urn:microsoft.com/office/officeart/2008/layout/NameandTitleOrganizationalChart"/>
    <dgm:cxn modelId="{891DDAF4-1305-472C-8C36-87958D549013}" type="presParOf" srcId="{2B9394D1-845A-4690-9944-ED92AE14B2ED}" destId="{A2477A5A-6BD6-470B-95D2-72A79FE685EB}" srcOrd="1" destOrd="0" presId="urn:microsoft.com/office/officeart/2008/layout/NameandTitleOrganizationalChart"/>
    <dgm:cxn modelId="{E7EEF96B-B4B8-40A0-995A-E07257EC0379}" type="presParOf" srcId="{2B9394D1-845A-4690-9944-ED92AE14B2ED}" destId="{4BF6AAE7-09EE-4CFB-AFF7-9854F5A28A3C}" srcOrd="2" destOrd="0" presId="urn:microsoft.com/office/officeart/2008/layout/NameandTitleOrganizationalChart"/>
    <dgm:cxn modelId="{4E966A09-FB7A-415C-966A-4C3DD605C6CC}" type="presParOf" srcId="{077799C7-ECD2-4056-8018-7B272268A03B}" destId="{FF14AFED-8BF5-4916-8192-FCE634ADD44C}" srcOrd="1" destOrd="0" presId="urn:microsoft.com/office/officeart/2008/layout/NameandTitleOrganizationalChart"/>
    <dgm:cxn modelId="{19DDF856-6F8F-430B-81A8-042BCE910147}" type="presParOf" srcId="{FF14AFED-8BF5-4916-8192-FCE634ADD44C}" destId="{3C3A5EE5-2AC1-4E64-9544-304AB6DB0A6C}" srcOrd="0" destOrd="0" presId="urn:microsoft.com/office/officeart/2008/layout/NameandTitleOrganizationalChart"/>
    <dgm:cxn modelId="{4195DC58-A438-4DF5-A363-4CD84EAA97DE}" type="presParOf" srcId="{FF14AFED-8BF5-4916-8192-FCE634ADD44C}" destId="{8E502213-7C01-4268-8007-0FB354BBE6A6}" srcOrd="1" destOrd="0" presId="urn:microsoft.com/office/officeart/2008/layout/NameandTitleOrganizationalChart"/>
    <dgm:cxn modelId="{E2AF5BE3-BD9B-443F-A615-9A4A5DA8127F}" type="presParOf" srcId="{8E502213-7C01-4268-8007-0FB354BBE6A6}" destId="{96E1F6CC-81C3-4EAF-9ABA-C899A2852B2C}" srcOrd="0" destOrd="0" presId="urn:microsoft.com/office/officeart/2008/layout/NameandTitleOrganizationalChart"/>
    <dgm:cxn modelId="{FC7E492C-B010-45F9-8BF7-8A0BD783410A}" type="presParOf" srcId="{96E1F6CC-81C3-4EAF-9ABA-C899A2852B2C}" destId="{E3573367-6739-412E-AF3A-DC8F528E4EDD}" srcOrd="0" destOrd="0" presId="urn:microsoft.com/office/officeart/2008/layout/NameandTitleOrganizationalChart"/>
    <dgm:cxn modelId="{A50C4FA4-44D6-4E51-8210-45100A68ADAA}" type="presParOf" srcId="{96E1F6CC-81C3-4EAF-9ABA-C899A2852B2C}" destId="{3DDCE3AE-4907-4303-8324-6AD3D62E9F93}" srcOrd="1" destOrd="0" presId="urn:microsoft.com/office/officeart/2008/layout/NameandTitleOrganizationalChart"/>
    <dgm:cxn modelId="{11F46542-31DF-4957-8D42-DCF29D26B23E}" type="presParOf" srcId="{96E1F6CC-81C3-4EAF-9ABA-C899A2852B2C}" destId="{BCF3C6EC-13B5-4907-835F-B0A5DBE3FDB2}" srcOrd="2" destOrd="0" presId="urn:microsoft.com/office/officeart/2008/layout/NameandTitleOrganizationalChart"/>
    <dgm:cxn modelId="{A37CACC2-DC69-4B51-A166-7695DEE97F37}" type="presParOf" srcId="{8E502213-7C01-4268-8007-0FB354BBE6A6}" destId="{F7588212-36F8-42AC-A846-AD78092FF572}" srcOrd="1" destOrd="0" presId="urn:microsoft.com/office/officeart/2008/layout/NameandTitleOrganizationalChart"/>
    <dgm:cxn modelId="{F58166CD-BB3C-4DC4-A9B0-EA797EABB939}" type="presParOf" srcId="{8E502213-7C01-4268-8007-0FB354BBE6A6}" destId="{AB6F18C3-1F82-4CB8-B2B6-DC92D5C06A98}" srcOrd="2" destOrd="0" presId="urn:microsoft.com/office/officeart/2008/layout/NameandTitleOrganizationalChart"/>
    <dgm:cxn modelId="{251DF03D-0621-4972-A074-CA3F25121D37}" type="presParOf" srcId="{077799C7-ECD2-4056-8018-7B272268A03B}" destId="{BC43D304-AE4B-468D-99FA-36423A268824}" srcOrd="2" destOrd="0" presId="urn:microsoft.com/office/officeart/2008/layout/NameandTitleOrganizationalChart"/>
    <dgm:cxn modelId="{427B800B-F919-4364-B79F-89374E34815A}" type="presParOf" srcId="{8A21142E-BB27-4FC9-AA4F-1DF720309B77}" destId="{FA86EC9F-7D5B-45A9-AC1A-87AB56383231}" srcOrd="2" destOrd="0" presId="urn:microsoft.com/office/officeart/2008/layout/NameandTitleOrganizationalChart"/>
    <dgm:cxn modelId="{23B416D1-8F1D-4973-A802-8872C8548472}" type="presParOf" srcId="{8A21142E-BB27-4FC9-AA4F-1DF720309B77}" destId="{FEF8791B-2FB1-42C1-A716-98DFD562A34B}" srcOrd="3" destOrd="0" presId="urn:microsoft.com/office/officeart/2008/layout/NameandTitleOrganizationalChart"/>
    <dgm:cxn modelId="{47E965EC-80C2-4316-AC30-0C6BB2511EA6}" type="presParOf" srcId="{FEF8791B-2FB1-42C1-A716-98DFD562A34B}" destId="{68B01A4E-BB03-451A-B0C5-13B48D947E8C}" srcOrd="0" destOrd="0" presId="urn:microsoft.com/office/officeart/2008/layout/NameandTitleOrganizationalChart"/>
    <dgm:cxn modelId="{9879DC39-FEBD-4F53-9B90-A52BC8122407}" type="presParOf" srcId="{68B01A4E-BB03-451A-B0C5-13B48D947E8C}" destId="{A799E836-8664-4D7C-92E1-E11499A6E15C}" srcOrd="0" destOrd="0" presId="urn:microsoft.com/office/officeart/2008/layout/NameandTitleOrganizationalChart"/>
    <dgm:cxn modelId="{D1D7715A-37BA-4A66-A682-E89C1F9E13B7}" type="presParOf" srcId="{68B01A4E-BB03-451A-B0C5-13B48D947E8C}" destId="{11ABBA9A-BD0E-43B0-A47F-1FC03041F322}" srcOrd="1" destOrd="0" presId="urn:microsoft.com/office/officeart/2008/layout/NameandTitleOrganizationalChart"/>
    <dgm:cxn modelId="{80F3A4F0-A6F7-44BA-9459-177A17EFFFB9}" type="presParOf" srcId="{68B01A4E-BB03-451A-B0C5-13B48D947E8C}" destId="{8C07F2FA-9217-477F-9633-C435AA02D56A}" srcOrd="2" destOrd="0" presId="urn:microsoft.com/office/officeart/2008/layout/NameandTitleOrganizationalChart"/>
    <dgm:cxn modelId="{756AFCCD-3107-460A-BF5D-A6BAF004252F}" type="presParOf" srcId="{FEF8791B-2FB1-42C1-A716-98DFD562A34B}" destId="{FD2919AD-E785-47B9-9EF9-0528EF8E537D}" srcOrd="1" destOrd="0" presId="urn:microsoft.com/office/officeart/2008/layout/NameandTitleOrganizationalChart"/>
    <dgm:cxn modelId="{10484E73-EFA4-4A1B-ADE2-6278CE31F687}" type="presParOf" srcId="{FEF8791B-2FB1-42C1-A716-98DFD562A34B}" destId="{0995BDCF-A633-42A0-ABA3-F4F331B507CD}" srcOrd="2" destOrd="0" presId="urn:microsoft.com/office/officeart/2008/layout/NameandTitleOrganizationalChart"/>
    <dgm:cxn modelId="{176B699D-E617-472B-AF49-44C828601F86}" type="presParOf" srcId="{1A60FD8A-3B08-4353-965A-34411126DAB7}" destId="{C0481527-EF62-4B98-96DC-9AD8748EDA54}" srcOrd="2" destOrd="0" presId="urn:microsoft.com/office/officeart/2008/layout/NameandTitleOrganizationalChart"/>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FE8E1E0-E175-49E9-A2DA-5DB930B1293F}"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b-NO"/>
        </a:p>
      </dgm:t>
    </dgm:pt>
    <dgm:pt modelId="{336224FA-4DD7-4779-9896-4968E4F5722E}">
      <dgm:prSet phldrT="[Tekst]"/>
      <dgm:spPr/>
      <dgm:t>
        <a:bodyPr/>
        <a:lstStyle/>
        <a:p>
          <a:r>
            <a:rPr lang="nb-NO"/>
            <a:t>Leder utvalg for bane og materiell</a:t>
          </a:r>
        </a:p>
      </dgm:t>
    </dgm:pt>
    <dgm:pt modelId="{0568DAB1-B8B1-4065-9EB4-7A601A612769}" type="parTrans" cxnId="{048FA706-2E12-40B2-B803-10F92E1647EC}">
      <dgm:prSet/>
      <dgm:spPr/>
      <dgm:t>
        <a:bodyPr/>
        <a:lstStyle/>
        <a:p>
          <a:endParaRPr lang="nb-NO"/>
        </a:p>
      </dgm:t>
    </dgm:pt>
    <dgm:pt modelId="{F5495D1F-2107-463C-AE29-D6F4012E3FE4}" type="sibTrans" cxnId="{048FA706-2E12-40B2-B803-10F92E1647EC}">
      <dgm:prSet/>
      <dgm:spPr/>
      <dgm:t>
        <a:bodyPr/>
        <a:lstStyle/>
        <a:p>
          <a:r>
            <a:rPr lang="nb-NO"/>
            <a:t>Thor Arne Fredheim</a:t>
          </a:r>
        </a:p>
      </dgm:t>
    </dgm:pt>
    <dgm:pt modelId="{E3415F71-9E0B-444E-B24A-7258410C38FF}">
      <dgm:prSet phldrT="[Tekst]"/>
      <dgm:spPr/>
      <dgm:t>
        <a:bodyPr/>
        <a:lstStyle/>
        <a:p>
          <a:r>
            <a:rPr lang="nb-NO"/>
            <a:t>Materialforvalter</a:t>
          </a:r>
        </a:p>
      </dgm:t>
    </dgm:pt>
    <dgm:pt modelId="{E87468B7-0287-4809-82E0-7BDEA5B99454}" type="parTrans" cxnId="{3A79EA32-CD2B-48E5-A3F5-4C6D3561437D}">
      <dgm:prSet/>
      <dgm:spPr/>
      <dgm:t>
        <a:bodyPr/>
        <a:lstStyle/>
        <a:p>
          <a:endParaRPr lang="nb-NO"/>
        </a:p>
      </dgm:t>
    </dgm:pt>
    <dgm:pt modelId="{017ED756-336F-45B4-BAA4-009596C9C545}" type="sibTrans" cxnId="{3A79EA32-CD2B-48E5-A3F5-4C6D3561437D}">
      <dgm:prSet/>
      <dgm:spPr/>
      <dgm:t>
        <a:bodyPr/>
        <a:lstStyle/>
        <a:p>
          <a:r>
            <a:rPr lang="nb-NO"/>
            <a:t>Thor Arne Fredheim</a:t>
          </a:r>
        </a:p>
      </dgm:t>
    </dgm:pt>
    <dgm:pt modelId="{C549F5D7-B1AC-4FD1-AC54-25F76FF934E8}">
      <dgm:prSet phldrT="[Tekst]"/>
      <dgm:spPr/>
      <dgm:t>
        <a:bodyPr/>
        <a:lstStyle/>
        <a:p>
          <a:r>
            <a:rPr lang="nb-NO"/>
            <a:t>Anleggsansvarlig</a:t>
          </a:r>
        </a:p>
      </dgm:t>
    </dgm:pt>
    <dgm:pt modelId="{214CF8F7-A8F1-4921-AC57-266DA560ED99}" type="parTrans" cxnId="{A1EF11F7-072A-4003-B9B1-0995E9E4F218}">
      <dgm:prSet/>
      <dgm:spPr/>
      <dgm:t>
        <a:bodyPr/>
        <a:lstStyle/>
        <a:p>
          <a:endParaRPr lang="nb-NO"/>
        </a:p>
      </dgm:t>
    </dgm:pt>
    <dgm:pt modelId="{7619BB5B-09EA-44A7-BFA3-661A5234EFBD}" type="sibTrans" cxnId="{A1EF11F7-072A-4003-B9B1-0995E9E4F218}">
      <dgm:prSet/>
      <dgm:spPr/>
      <dgm:t>
        <a:bodyPr/>
        <a:lstStyle/>
        <a:p>
          <a:endParaRPr lang="nb-NO"/>
        </a:p>
      </dgm:t>
    </dgm:pt>
    <dgm:pt modelId="{7E3985F1-0DE8-47D4-B880-65DBAC004986}">
      <dgm:prSet/>
      <dgm:spPr/>
      <dgm:t>
        <a:bodyPr/>
        <a:lstStyle/>
        <a:p>
          <a:r>
            <a:rPr lang="nb-NO"/>
            <a:t>Ansvarlig for Dyegata</a:t>
          </a:r>
        </a:p>
      </dgm:t>
    </dgm:pt>
    <dgm:pt modelId="{C10309D7-CD59-4DF2-89AA-ED90793A4FD8}" type="parTrans" cxnId="{84C5EF78-C947-448F-8A17-C1E98E6E8E19}">
      <dgm:prSet/>
      <dgm:spPr/>
      <dgm:t>
        <a:bodyPr/>
        <a:lstStyle/>
        <a:p>
          <a:endParaRPr lang="nb-NO"/>
        </a:p>
      </dgm:t>
    </dgm:pt>
    <dgm:pt modelId="{069F25F1-4166-41D8-88D7-41B39DE35962}" type="sibTrans" cxnId="{84C5EF78-C947-448F-8A17-C1E98E6E8E19}">
      <dgm:prSet/>
      <dgm:spPr/>
      <dgm:t>
        <a:bodyPr/>
        <a:lstStyle/>
        <a:p>
          <a:endParaRPr lang="nb-NO"/>
        </a:p>
      </dgm:t>
    </dgm:pt>
    <dgm:pt modelId="{27396C3A-5972-4C16-8311-D55A0D19693E}">
      <dgm:prSet/>
      <dgm:spPr/>
      <dgm:t>
        <a:bodyPr/>
        <a:lstStyle/>
        <a:p>
          <a:r>
            <a:rPr lang="nb-NO"/>
            <a:t>Ansvarlig for Lersbryggen</a:t>
          </a:r>
        </a:p>
      </dgm:t>
    </dgm:pt>
    <dgm:pt modelId="{BF168244-8550-43CE-876C-BE481B04B300}" type="parTrans" cxnId="{6C72E5CC-8EEB-4482-A0BF-73C52A99D735}">
      <dgm:prSet/>
      <dgm:spPr/>
      <dgm:t>
        <a:bodyPr/>
        <a:lstStyle/>
        <a:p>
          <a:endParaRPr lang="nb-NO"/>
        </a:p>
      </dgm:t>
    </dgm:pt>
    <dgm:pt modelId="{60A05598-C7E5-49EC-A48C-66249E07715A}" type="sibTrans" cxnId="{6C72E5CC-8EEB-4482-A0BF-73C52A99D735}">
      <dgm:prSet/>
      <dgm:spPr/>
      <dgm:t>
        <a:bodyPr/>
        <a:lstStyle/>
        <a:p>
          <a:endParaRPr lang="nb-NO"/>
        </a:p>
      </dgm:t>
    </dgm:pt>
    <dgm:pt modelId="{12DD37F0-DF6F-4962-8283-F12CCF86BFCF}">
      <dgm:prSet/>
      <dgm:spPr/>
      <dgm:t>
        <a:bodyPr/>
        <a:lstStyle/>
        <a:p>
          <a:r>
            <a:rPr lang="nb-NO"/>
            <a:t>Ansvarlig for banen ved Sandehallen</a:t>
          </a:r>
        </a:p>
      </dgm:t>
    </dgm:pt>
    <dgm:pt modelId="{C064B5AA-E847-4E0D-89FD-600C4FDE0593}" type="parTrans" cxnId="{C59159A2-DF9C-47A9-B377-C3C4C6A436D1}">
      <dgm:prSet/>
      <dgm:spPr/>
      <dgm:t>
        <a:bodyPr/>
        <a:lstStyle/>
        <a:p>
          <a:endParaRPr lang="nb-NO"/>
        </a:p>
      </dgm:t>
    </dgm:pt>
    <dgm:pt modelId="{0C8DDC3C-0EF0-43A6-A1B0-1F6E7EE4ACBC}" type="sibTrans" cxnId="{C59159A2-DF9C-47A9-B377-C3C4C6A436D1}">
      <dgm:prSet/>
      <dgm:spPr/>
      <dgm:t>
        <a:bodyPr/>
        <a:lstStyle/>
        <a:p>
          <a:endParaRPr lang="nb-NO"/>
        </a:p>
      </dgm:t>
    </dgm:pt>
    <dgm:pt modelId="{9C00ACF0-B605-4DCB-991C-4BD3C8048C30}" type="pres">
      <dgm:prSet presAssocID="{CFE8E1E0-E175-49E9-A2DA-5DB930B1293F}" presName="hierChild1" presStyleCnt="0">
        <dgm:presLayoutVars>
          <dgm:orgChart val="1"/>
          <dgm:chPref val="1"/>
          <dgm:dir/>
          <dgm:animOne val="branch"/>
          <dgm:animLvl val="lvl"/>
          <dgm:resizeHandles/>
        </dgm:presLayoutVars>
      </dgm:prSet>
      <dgm:spPr/>
    </dgm:pt>
    <dgm:pt modelId="{85807DFF-430B-48DF-B8FC-A35D2DDAC9B7}" type="pres">
      <dgm:prSet presAssocID="{336224FA-4DD7-4779-9896-4968E4F5722E}" presName="hierRoot1" presStyleCnt="0">
        <dgm:presLayoutVars>
          <dgm:hierBranch val="init"/>
        </dgm:presLayoutVars>
      </dgm:prSet>
      <dgm:spPr/>
    </dgm:pt>
    <dgm:pt modelId="{DC693F17-1E71-4FB6-8C38-9821E6AEB8FE}" type="pres">
      <dgm:prSet presAssocID="{336224FA-4DD7-4779-9896-4968E4F5722E}" presName="rootComposite1" presStyleCnt="0"/>
      <dgm:spPr/>
    </dgm:pt>
    <dgm:pt modelId="{15EA210B-33A3-4538-AB83-2D9B49FC6E38}" type="pres">
      <dgm:prSet presAssocID="{336224FA-4DD7-4779-9896-4968E4F5722E}" presName="rootText1" presStyleLbl="node0" presStyleIdx="0" presStyleCnt="1">
        <dgm:presLayoutVars>
          <dgm:chMax/>
          <dgm:chPref val="3"/>
        </dgm:presLayoutVars>
      </dgm:prSet>
      <dgm:spPr/>
    </dgm:pt>
    <dgm:pt modelId="{2A8EBF9F-4D9C-412F-9333-AC952FB97F1D}" type="pres">
      <dgm:prSet presAssocID="{336224FA-4DD7-4779-9896-4968E4F5722E}" presName="titleText1" presStyleLbl="fgAcc0" presStyleIdx="0" presStyleCnt="1">
        <dgm:presLayoutVars>
          <dgm:chMax val="0"/>
          <dgm:chPref val="0"/>
        </dgm:presLayoutVars>
      </dgm:prSet>
      <dgm:spPr/>
    </dgm:pt>
    <dgm:pt modelId="{BD4C5A63-20AC-4582-9A6E-9DD7EC360002}" type="pres">
      <dgm:prSet presAssocID="{336224FA-4DD7-4779-9896-4968E4F5722E}" presName="rootConnector1" presStyleLbl="node1" presStyleIdx="0" presStyleCnt="5"/>
      <dgm:spPr/>
    </dgm:pt>
    <dgm:pt modelId="{1C1BF551-6AE9-4715-A564-DF5C8B3E1E5C}" type="pres">
      <dgm:prSet presAssocID="{336224FA-4DD7-4779-9896-4968E4F5722E}" presName="hierChild2" presStyleCnt="0"/>
      <dgm:spPr/>
    </dgm:pt>
    <dgm:pt modelId="{A9D6D4FD-C27D-4ED6-882A-E1F7655FAA59}" type="pres">
      <dgm:prSet presAssocID="{E87468B7-0287-4809-82E0-7BDEA5B99454}" presName="Name37" presStyleLbl="parChTrans1D2" presStyleIdx="0" presStyleCnt="2"/>
      <dgm:spPr/>
    </dgm:pt>
    <dgm:pt modelId="{2AC6EDF9-248E-49BC-9050-B8F46AEB2E07}" type="pres">
      <dgm:prSet presAssocID="{E3415F71-9E0B-444E-B24A-7258410C38FF}" presName="hierRoot2" presStyleCnt="0">
        <dgm:presLayoutVars>
          <dgm:hierBranch val="init"/>
        </dgm:presLayoutVars>
      </dgm:prSet>
      <dgm:spPr/>
    </dgm:pt>
    <dgm:pt modelId="{46F1A28D-0F5C-40AE-9CF9-DB19EE01BF5C}" type="pres">
      <dgm:prSet presAssocID="{E3415F71-9E0B-444E-B24A-7258410C38FF}" presName="rootComposite" presStyleCnt="0"/>
      <dgm:spPr/>
    </dgm:pt>
    <dgm:pt modelId="{56EAFCEB-799A-40E3-8468-5B1EC89ACDD3}" type="pres">
      <dgm:prSet presAssocID="{E3415F71-9E0B-444E-B24A-7258410C38FF}" presName="rootText" presStyleLbl="node1" presStyleIdx="0" presStyleCnt="5">
        <dgm:presLayoutVars>
          <dgm:chMax/>
          <dgm:chPref val="3"/>
        </dgm:presLayoutVars>
      </dgm:prSet>
      <dgm:spPr/>
    </dgm:pt>
    <dgm:pt modelId="{3560CA9E-8A57-4DAB-B3BC-9BDCEDB2F991}" type="pres">
      <dgm:prSet presAssocID="{E3415F71-9E0B-444E-B24A-7258410C38FF}" presName="titleText2" presStyleLbl="fgAcc1" presStyleIdx="0" presStyleCnt="5">
        <dgm:presLayoutVars>
          <dgm:chMax val="0"/>
          <dgm:chPref val="0"/>
        </dgm:presLayoutVars>
      </dgm:prSet>
      <dgm:spPr/>
    </dgm:pt>
    <dgm:pt modelId="{D0C37591-244C-4CDE-9239-942C98491115}" type="pres">
      <dgm:prSet presAssocID="{E3415F71-9E0B-444E-B24A-7258410C38FF}" presName="rootConnector" presStyleLbl="node2" presStyleIdx="0" presStyleCnt="0"/>
      <dgm:spPr/>
    </dgm:pt>
    <dgm:pt modelId="{255F2322-DEEF-4848-B0A9-99E386F0DCDD}" type="pres">
      <dgm:prSet presAssocID="{E3415F71-9E0B-444E-B24A-7258410C38FF}" presName="hierChild4" presStyleCnt="0"/>
      <dgm:spPr/>
    </dgm:pt>
    <dgm:pt modelId="{AA0D8A2C-9336-48C6-9B36-DA5636298CBC}" type="pres">
      <dgm:prSet presAssocID="{E3415F71-9E0B-444E-B24A-7258410C38FF}" presName="hierChild5" presStyleCnt="0"/>
      <dgm:spPr/>
    </dgm:pt>
    <dgm:pt modelId="{0BC58E7B-D3CA-4307-BAEB-844D94333616}" type="pres">
      <dgm:prSet presAssocID="{214CF8F7-A8F1-4921-AC57-266DA560ED99}" presName="Name37" presStyleLbl="parChTrans1D2" presStyleIdx="1" presStyleCnt="2"/>
      <dgm:spPr/>
    </dgm:pt>
    <dgm:pt modelId="{AD9F83F7-AFCE-4442-908D-565C56E34B77}" type="pres">
      <dgm:prSet presAssocID="{C549F5D7-B1AC-4FD1-AC54-25F76FF934E8}" presName="hierRoot2" presStyleCnt="0">
        <dgm:presLayoutVars>
          <dgm:hierBranch val="init"/>
        </dgm:presLayoutVars>
      </dgm:prSet>
      <dgm:spPr/>
    </dgm:pt>
    <dgm:pt modelId="{0E506201-72EF-455D-8A0C-41666C811E6E}" type="pres">
      <dgm:prSet presAssocID="{C549F5D7-B1AC-4FD1-AC54-25F76FF934E8}" presName="rootComposite" presStyleCnt="0"/>
      <dgm:spPr/>
    </dgm:pt>
    <dgm:pt modelId="{B4CDA6C2-FA42-43AA-B6A8-30F25AA56297}" type="pres">
      <dgm:prSet presAssocID="{C549F5D7-B1AC-4FD1-AC54-25F76FF934E8}" presName="rootText" presStyleLbl="node1" presStyleIdx="1" presStyleCnt="5">
        <dgm:presLayoutVars>
          <dgm:chMax/>
          <dgm:chPref val="3"/>
        </dgm:presLayoutVars>
      </dgm:prSet>
      <dgm:spPr/>
    </dgm:pt>
    <dgm:pt modelId="{5DD9EA55-F9CD-4F4E-8635-544B0F30272C}" type="pres">
      <dgm:prSet presAssocID="{C549F5D7-B1AC-4FD1-AC54-25F76FF934E8}" presName="titleText2" presStyleLbl="fgAcc1" presStyleIdx="1" presStyleCnt="5">
        <dgm:presLayoutVars>
          <dgm:chMax val="0"/>
          <dgm:chPref val="0"/>
        </dgm:presLayoutVars>
      </dgm:prSet>
      <dgm:spPr/>
    </dgm:pt>
    <dgm:pt modelId="{4CCEA759-B1D5-4A43-AB09-11B6536BCA52}" type="pres">
      <dgm:prSet presAssocID="{C549F5D7-B1AC-4FD1-AC54-25F76FF934E8}" presName="rootConnector" presStyleLbl="node2" presStyleIdx="0" presStyleCnt="0"/>
      <dgm:spPr/>
    </dgm:pt>
    <dgm:pt modelId="{9A82D385-1C61-490B-A713-983A26354926}" type="pres">
      <dgm:prSet presAssocID="{C549F5D7-B1AC-4FD1-AC54-25F76FF934E8}" presName="hierChild4" presStyleCnt="0"/>
      <dgm:spPr/>
    </dgm:pt>
    <dgm:pt modelId="{8A1FDD9C-C41C-4AB3-8DC2-7AB9B37DF5E5}" type="pres">
      <dgm:prSet presAssocID="{C10309D7-CD59-4DF2-89AA-ED90793A4FD8}" presName="Name37" presStyleLbl="parChTrans1D3" presStyleIdx="0" presStyleCnt="3"/>
      <dgm:spPr/>
    </dgm:pt>
    <dgm:pt modelId="{200CD6E5-4BD4-4149-A027-3921FD30C381}" type="pres">
      <dgm:prSet presAssocID="{7E3985F1-0DE8-47D4-B880-65DBAC004986}" presName="hierRoot2" presStyleCnt="0">
        <dgm:presLayoutVars>
          <dgm:hierBranch val="init"/>
        </dgm:presLayoutVars>
      </dgm:prSet>
      <dgm:spPr/>
    </dgm:pt>
    <dgm:pt modelId="{2E083339-B7FE-4C0F-BE87-F5FD4556C939}" type="pres">
      <dgm:prSet presAssocID="{7E3985F1-0DE8-47D4-B880-65DBAC004986}" presName="rootComposite" presStyleCnt="0"/>
      <dgm:spPr/>
    </dgm:pt>
    <dgm:pt modelId="{5D972A9D-3CBD-4FC1-A614-603AA18A54BB}" type="pres">
      <dgm:prSet presAssocID="{7E3985F1-0DE8-47D4-B880-65DBAC004986}" presName="rootText" presStyleLbl="node1" presStyleIdx="2" presStyleCnt="5">
        <dgm:presLayoutVars>
          <dgm:chMax/>
          <dgm:chPref val="3"/>
        </dgm:presLayoutVars>
      </dgm:prSet>
      <dgm:spPr/>
    </dgm:pt>
    <dgm:pt modelId="{804E3529-6719-41B1-BE0E-9E0C1A7F5D41}" type="pres">
      <dgm:prSet presAssocID="{7E3985F1-0DE8-47D4-B880-65DBAC004986}" presName="titleText2" presStyleLbl="fgAcc1" presStyleIdx="2" presStyleCnt="5">
        <dgm:presLayoutVars>
          <dgm:chMax val="0"/>
          <dgm:chPref val="0"/>
        </dgm:presLayoutVars>
      </dgm:prSet>
      <dgm:spPr/>
    </dgm:pt>
    <dgm:pt modelId="{DA2A7DB5-1854-4BDC-93B4-089AA9123906}" type="pres">
      <dgm:prSet presAssocID="{7E3985F1-0DE8-47D4-B880-65DBAC004986}" presName="rootConnector" presStyleLbl="node3" presStyleIdx="0" presStyleCnt="0"/>
      <dgm:spPr/>
    </dgm:pt>
    <dgm:pt modelId="{6F4A879A-2BBF-4E92-9A22-EA67558F121D}" type="pres">
      <dgm:prSet presAssocID="{7E3985F1-0DE8-47D4-B880-65DBAC004986}" presName="hierChild4" presStyleCnt="0"/>
      <dgm:spPr/>
    </dgm:pt>
    <dgm:pt modelId="{BB6424D0-C620-42BB-A0B7-6A07582A2688}" type="pres">
      <dgm:prSet presAssocID="{7E3985F1-0DE8-47D4-B880-65DBAC004986}" presName="hierChild5" presStyleCnt="0"/>
      <dgm:spPr/>
    </dgm:pt>
    <dgm:pt modelId="{C3D61051-09CA-4FF4-A0B1-0192C1370FFF}" type="pres">
      <dgm:prSet presAssocID="{BF168244-8550-43CE-876C-BE481B04B300}" presName="Name37" presStyleLbl="parChTrans1D3" presStyleIdx="1" presStyleCnt="3"/>
      <dgm:spPr/>
    </dgm:pt>
    <dgm:pt modelId="{35F40A04-954D-46F6-8073-A9C5EF8FB836}" type="pres">
      <dgm:prSet presAssocID="{27396C3A-5972-4C16-8311-D55A0D19693E}" presName="hierRoot2" presStyleCnt="0">
        <dgm:presLayoutVars>
          <dgm:hierBranch val="init"/>
        </dgm:presLayoutVars>
      </dgm:prSet>
      <dgm:spPr/>
    </dgm:pt>
    <dgm:pt modelId="{5427BBB2-7F80-493A-98A4-C6D57E26D804}" type="pres">
      <dgm:prSet presAssocID="{27396C3A-5972-4C16-8311-D55A0D19693E}" presName="rootComposite" presStyleCnt="0"/>
      <dgm:spPr/>
    </dgm:pt>
    <dgm:pt modelId="{FE05E04B-06D5-4D2A-A58B-9DAB26B74F2F}" type="pres">
      <dgm:prSet presAssocID="{27396C3A-5972-4C16-8311-D55A0D19693E}" presName="rootText" presStyleLbl="node1" presStyleIdx="3" presStyleCnt="5">
        <dgm:presLayoutVars>
          <dgm:chMax/>
          <dgm:chPref val="3"/>
        </dgm:presLayoutVars>
      </dgm:prSet>
      <dgm:spPr/>
    </dgm:pt>
    <dgm:pt modelId="{EA6996AC-5599-41B0-87A0-55353E7F14C2}" type="pres">
      <dgm:prSet presAssocID="{27396C3A-5972-4C16-8311-D55A0D19693E}" presName="titleText2" presStyleLbl="fgAcc1" presStyleIdx="3" presStyleCnt="5">
        <dgm:presLayoutVars>
          <dgm:chMax val="0"/>
          <dgm:chPref val="0"/>
        </dgm:presLayoutVars>
      </dgm:prSet>
      <dgm:spPr/>
    </dgm:pt>
    <dgm:pt modelId="{DA3EA237-D75E-4394-AFA9-84988B201174}" type="pres">
      <dgm:prSet presAssocID="{27396C3A-5972-4C16-8311-D55A0D19693E}" presName="rootConnector" presStyleLbl="node3" presStyleIdx="0" presStyleCnt="0"/>
      <dgm:spPr/>
    </dgm:pt>
    <dgm:pt modelId="{2F58B28D-90AE-4887-836A-5DBA82CBD82F}" type="pres">
      <dgm:prSet presAssocID="{27396C3A-5972-4C16-8311-D55A0D19693E}" presName="hierChild4" presStyleCnt="0"/>
      <dgm:spPr/>
    </dgm:pt>
    <dgm:pt modelId="{BA7D118D-73B2-41CE-BC0F-D1FE75414759}" type="pres">
      <dgm:prSet presAssocID="{27396C3A-5972-4C16-8311-D55A0D19693E}" presName="hierChild5" presStyleCnt="0"/>
      <dgm:spPr/>
    </dgm:pt>
    <dgm:pt modelId="{301118AD-DBAB-4456-B851-28FBDA64BAE5}" type="pres">
      <dgm:prSet presAssocID="{C064B5AA-E847-4E0D-89FD-600C4FDE0593}" presName="Name37" presStyleLbl="parChTrans1D3" presStyleIdx="2" presStyleCnt="3"/>
      <dgm:spPr/>
    </dgm:pt>
    <dgm:pt modelId="{9037862E-9ED8-40F1-8E3D-20341FD7BE91}" type="pres">
      <dgm:prSet presAssocID="{12DD37F0-DF6F-4962-8283-F12CCF86BFCF}" presName="hierRoot2" presStyleCnt="0">
        <dgm:presLayoutVars>
          <dgm:hierBranch val="init"/>
        </dgm:presLayoutVars>
      </dgm:prSet>
      <dgm:spPr/>
    </dgm:pt>
    <dgm:pt modelId="{AD14B946-A61D-42A7-88D2-5295AAA42A14}" type="pres">
      <dgm:prSet presAssocID="{12DD37F0-DF6F-4962-8283-F12CCF86BFCF}" presName="rootComposite" presStyleCnt="0"/>
      <dgm:spPr/>
    </dgm:pt>
    <dgm:pt modelId="{53BD59A0-F53B-4D07-9461-356591BEAF09}" type="pres">
      <dgm:prSet presAssocID="{12DD37F0-DF6F-4962-8283-F12CCF86BFCF}" presName="rootText" presStyleLbl="node1" presStyleIdx="4" presStyleCnt="5">
        <dgm:presLayoutVars>
          <dgm:chMax/>
          <dgm:chPref val="3"/>
        </dgm:presLayoutVars>
      </dgm:prSet>
      <dgm:spPr/>
    </dgm:pt>
    <dgm:pt modelId="{15FF81F7-9E28-41A8-BF59-98ADE3F8FAAB}" type="pres">
      <dgm:prSet presAssocID="{12DD37F0-DF6F-4962-8283-F12CCF86BFCF}" presName="titleText2" presStyleLbl="fgAcc1" presStyleIdx="4" presStyleCnt="5">
        <dgm:presLayoutVars>
          <dgm:chMax val="0"/>
          <dgm:chPref val="0"/>
        </dgm:presLayoutVars>
      </dgm:prSet>
      <dgm:spPr/>
    </dgm:pt>
    <dgm:pt modelId="{406BA59F-94B1-4A1E-8243-417DA052FFDF}" type="pres">
      <dgm:prSet presAssocID="{12DD37F0-DF6F-4962-8283-F12CCF86BFCF}" presName="rootConnector" presStyleLbl="node3" presStyleIdx="0" presStyleCnt="0"/>
      <dgm:spPr/>
    </dgm:pt>
    <dgm:pt modelId="{6E071260-064E-4922-A4DB-7B1F19937C42}" type="pres">
      <dgm:prSet presAssocID="{12DD37F0-DF6F-4962-8283-F12CCF86BFCF}" presName="hierChild4" presStyleCnt="0"/>
      <dgm:spPr/>
    </dgm:pt>
    <dgm:pt modelId="{2ABD86D7-73DD-4223-A680-273E25021C24}" type="pres">
      <dgm:prSet presAssocID="{12DD37F0-DF6F-4962-8283-F12CCF86BFCF}" presName="hierChild5" presStyleCnt="0"/>
      <dgm:spPr/>
    </dgm:pt>
    <dgm:pt modelId="{28C32A1B-9AD1-4710-A48E-73148A3A3791}" type="pres">
      <dgm:prSet presAssocID="{C549F5D7-B1AC-4FD1-AC54-25F76FF934E8}" presName="hierChild5" presStyleCnt="0"/>
      <dgm:spPr/>
    </dgm:pt>
    <dgm:pt modelId="{9388C455-C412-4520-9393-DAFF79A4BA68}" type="pres">
      <dgm:prSet presAssocID="{336224FA-4DD7-4779-9896-4968E4F5722E}" presName="hierChild3" presStyleCnt="0"/>
      <dgm:spPr/>
    </dgm:pt>
  </dgm:ptLst>
  <dgm:cxnLst>
    <dgm:cxn modelId="{36ABCC05-0286-4A6D-A15E-0D1514315275}" type="presOf" srcId="{12DD37F0-DF6F-4962-8283-F12CCF86BFCF}" destId="{406BA59F-94B1-4A1E-8243-417DA052FFDF}" srcOrd="1" destOrd="0" presId="urn:microsoft.com/office/officeart/2008/layout/NameandTitleOrganizationalChart"/>
    <dgm:cxn modelId="{048FA706-2E12-40B2-B803-10F92E1647EC}" srcId="{CFE8E1E0-E175-49E9-A2DA-5DB930B1293F}" destId="{336224FA-4DD7-4779-9896-4968E4F5722E}" srcOrd="0" destOrd="0" parTransId="{0568DAB1-B8B1-4065-9EB4-7A601A612769}" sibTransId="{F5495D1F-2107-463C-AE29-D6F4012E3FE4}"/>
    <dgm:cxn modelId="{14DEBE14-869F-4F79-A80C-DD221745BC8A}" type="presOf" srcId="{60A05598-C7E5-49EC-A48C-66249E07715A}" destId="{EA6996AC-5599-41B0-87A0-55353E7F14C2}" srcOrd="0" destOrd="0" presId="urn:microsoft.com/office/officeart/2008/layout/NameandTitleOrganizationalChart"/>
    <dgm:cxn modelId="{8B7D432B-7317-4C66-BAAF-B2E0A19AAC13}" type="presOf" srcId="{C549F5D7-B1AC-4FD1-AC54-25F76FF934E8}" destId="{B4CDA6C2-FA42-43AA-B6A8-30F25AA56297}" srcOrd="0" destOrd="0" presId="urn:microsoft.com/office/officeart/2008/layout/NameandTitleOrganizationalChart"/>
    <dgm:cxn modelId="{0655BA30-7283-47C0-A194-4F0CBAF9B1B7}" type="presOf" srcId="{E87468B7-0287-4809-82E0-7BDEA5B99454}" destId="{A9D6D4FD-C27D-4ED6-882A-E1F7655FAA59}" srcOrd="0" destOrd="0" presId="urn:microsoft.com/office/officeart/2008/layout/NameandTitleOrganizationalChart"/>
    <dgm:cxn modelId="{3A79EA32-CD2B-48E5-A3F5-4C6D3561437D}" srcId="{336224FA-4DD7-4779-9896-4968E4F5722E}" destId="{E3415F71-9E0B-444E-B24A-7258410C38FF}" srcOrd="0" destOrd="0" parTransId="{E87468B7-0287-4809-82E0-7BDEA5B99454}" sibTransId="{017ED756-336F-45B4-BAA4-009596C9C545}"/>
    <dgm:cxn modelId="{54DAA734-8913-4738-AC9B-8FA4D4018714}" type="presOf" srcId="{214CF8F7-A8F1-4921-AC57-266DA560ED99}" destId="{0BC58E7B-D3CA-4307-BAEB-844D94333616}" srcOrd="0" destOrd="0" presId="urn:microsoft.com/office/officeart/2008/layout/NameandTitleOrganizationalChart"/>
    <dgm:cxn modelId="{01A78B3B-3C0F-472B-947A-F29D4B5B3713}" type="presOf" srcId="{CFE8E1E0-E175-49E9-A2DA-5DB930B1293F}" destId="{9C00ACF0-B605-4DCB-991C-4BD3C8048C30}" srcOrd="0" destOrd="0" presId="urn:microsoft.com/office/officeart/2008/layout/NameandTitleOrganizationalChart"/>
    <dgm:cxn modelId="{9FF7865B-EE9B-4908-9EE3-F9BC956EE447}" type="presOf" srcId="{7E3985F1-0DE8-47D4-B880-65DBAC004986}" destId="{DA2A7DB5-1854-4BDC-93B4-089AA9123906}" srcOrd="1" destOrd="0" presId="urn:microsoft.com/office/officeart/2008/layout/NameandTitleOrganizationalChart"/>
    <dgm:cxn modelId="{A36C095C-12B0-4D65-B297-B7C470F19514}" type="presOf" srcId="{069F25F1-4166-41D8-88D7-41B39DE35962}" destId="{804E3529-6719-41B1-BE0E-9E0C1A7F5D41}" srcOrd="0" destOrd="0" presId="urn:microsoft.com/office/officeart/2008/layout/NameandTitleOrganizationalChart"/>
    <dgm:cxn modelId="{80DA6A44-59C0-470D-9C55-F00D6ACD4563}" type="presOf" srcId="{C549F5D7-B1AC-4FD1-AC54-25F76FF934E8}" destId="{4CCEA759-B1D5-4A43-AB09-11B6536BCA52}" srcOrd="1" destOrd="0" presId="urn:microsoft.com/office/officeart/2008/layout/NameandTitleOrganizationalChart"/>
    <dgm:cxn modelId="{51DEC54D-A3D5-47C5-A756-078D488C374B}" type="presOf" srcId="{7E3985F1-0DE8-47D4-B880-65DBAC004986}" destId="{5D972A9D-3CBD-4FC1-A614-603AA18A54BB}" srcOrd="0" destOrd="0" presId="urn:microsoft.com/office/officeart/2008/layout/NameandTitleOrganizationalChart"/>
    <dgm:cxn modelId="{6369354E-AB3B-41C2-B106-4177B9DCB7E9}" type="presOf" srcId="{E3415F71-9E0B-444E-B24A-7258410C38FF}" destId="{56EAFCEB-799A-40E3-8468-5B1EC89ACDD3}" srcOrd="0" destOrd="0" presId="urn:microsoft.com/office/officeart/2008/layout/NameandTitleOrganizationalChart"/>
    <dgm:cxn modelId="{20486050-C45C-4360-AD10-FA6FDED83929}" type="presOf" srcId="{017ED756-336F-45B4-BAA4-009596C9C545}" destId="{3560CA9E-8A57-4DAB-B3BC-9BDCEDB2F991}" srcOrd="0" destOrd="0" presId="urn:microsoft.com/office/officeart/2008/layout/NameandTitleOrganizationalChart"/>
    <dgm:cxn modelId="{F34B0273-D6AA-4DBD-9FB5-E8C1C36071A6}" type="presOf" srcId="{12DD37F0-DF6F-4962-8283-F12CCF86BFCF}" destId="{53BD59A0-F53B-4D07-9461-356591BEAF09}" srcOrd="0" destOrd="0" presId="urn:microsoft.com/office/officeart/2008/layout/NameandTitleOrganizationalChart"/>
    <dgm:cxn modelId="{84C5EF78-C947-448F-8A17-C1E98E6E8E19}" srcId="{C549F5D7-B1AC-4FD1-AC54-25F76FF934E8}" destId="{7E3985F1-0DE8-47D4-B880-65DBAC004986}" srcOrd="0" destOrd="0" parTransId="{C10309D7-CD59-4DF2-89AA-ED90793A4FD8}" sibTransId="{069F25F1-4166-41D8-88D7-41B39DE35962}"/>
    <dgm:cxn modelId="{CAC1409A-7949-4B3C-97D3-7B103F642080}" type="presOf" srcId="{C10309D7-CD59-4DF2-89AA-ED90793A4FD8}" destId="{8A1FDD9C-C41C-4AB3-8DC2-7AB9B37DF5E5}" srcOrd="0" destOrd="0" presId="urn:microsoft.com/office/officeart/2008/layout/NameandTitleOrganizationalChart"/>
    <dgm:cxn modelId="{C59159A2-DF9C-47A9-B377-C3C4C6A436D1}" srcId="{C549F5D7-B1AC-4FD1-AC54-25F76FF934E8}" destId="{12DD37F0-DF6F-4962-8283-F12CCF86BFCF}" srcOrd="2" destOrd="0" parTransId="{C064B5AA-E847-4E0D-89FD-600C4FDE0593}" sibTransId="{0C8DDC3C-0EF0-43A6-A1B0-1F6E7EE4ACBC}"/>
    <dgm:cxn modelId="{BBDD4BA7-2651-45A7-BAE4-1EA4C0F75F2B}" type="presOf" srcId="{27396C3A-5972-4C16-8311-D55A0D19693E}" destId="{DA3EA237-D75E-4394-AFA9-84988B201174}" srcOrd="1" destOrd="0" presId="urn:microsoft.com/office/officeart/2008/layout/NameandTitleOrganizationalChart"/>
    <dgm:cxn modelId="{9E4A10AA-D41F-45ED-9443-9B3F8F9A20A8}" type="presOf" srcId="{F5495D1F-2107-463C-AE29-D6F4012E3FE4}" destId="{2A8EBF9F-4D9C-412F-9333-AC952FB97F1D}" srcOrd="0" destOrd="0" presId="urn:microsoft.com/office/officeart/2008/layout/NameandTitleOrganizationalChart"/>
    <dgm:cxn modelId="{96D420AA-5957-4730-875E-2BBAA2E177CB}" type="presOf" srcId="{336224FA-4DD7-4779-9896-4968E4F5722E}" destId="{BD4C5A63-20AC-4582-9A6E-9DD7EC360002}" srcOrd="1" destOrd="0" presId="urn:microsoft.com/office/officeart/2008/layout/NameandTitleOrganizationalChart"/>
    <dgm:cxn modelId="{F9CD43B7-9623-438D-9C88-D92BC6C8656E}" type="presOf" srcId="{0C8DDC3C-0EF0-43A6-A1B0-1F6E7EE4ACBC}" destId="{15FF81F7-9E28-41A8-BF59-98ADE3F8FAAB}" srcOrd="0" destOrd="0" presId="urn:microsoft.com/office/officeart/2008/layout/NameandTitleOrganizationalChart"/>
    <dgm:cxn modelId="{493FFDB9-B69D-44EA-89D7-6A9B797159EE}" type="presOf" srcId="{336224FA-4DD7-4779-9896-4968E4F5722E}" destId="{15EA210B-33A3-4538-AB83-2D9B49FC6E38}" srcOrd="0" destOrd="0" presId="urn:microsoft.com/office/officeart/2008/layout/NameandTitleOrganizationalChart"/>
    <dgm:cxn modelId="{6C72E5CC-8EEB-4482-A0BF-73C52A99D735}" srcId="{C549F5D7-B1AC-4FD1-AC54-25F76FF934E8}" destId="{27396C3A-5972-4C16-8311-D55A0D19693E}" srcOrd="1" destOrd="0" parTransId="{BF168244-8550-43CE-876C-BE481B04B300}" sibTransId="{60A05598-C7E5-49EC-A48C-66249E07715A}"/>
    <dgm:cxn modelId="{04FD24CD-89DB-4039-90D4-22CD52AFBD1E}" type="presOf" srcId="{7619BB5B-09EA-44A7-BFA3-661A5234EFBD}" destId="{5DD9EA55-F9CD-4F4E-8635-544B0F30272C}" srcOrd="0" destOrd="0" presId="urn:microsoft.com/office/officeart/2008/layout/NameandTitleOrganizationalChart"/>
    <dgm:cxn modelId="{099B8DE7-145A-4E11-BD9D-C8FB2A874D4E}" type="presOf" srcId="{C064B5AA-E847-4E0D-89FD-600C4FDE0593}" destId="{301118AD-DBAB-4456-B851-28FBDA64BAE5}" srcOrd="0" destOrd="0" presId="urn:microsoft.com/office/officeart/2008/layout/NameandTitleOrganizationalChart"/>
    <dgm:cxn modelId="{679685E8-04AA-4574-97EE-721311ECDA8A}" type="presOf" srcId="{E3415F71-9E0B-444E-B24A-7258410C38FF}" destId="{D0C37591-244C-4CDE-9239-942C98491115}" srcOrd="1" destOrd="0" presId="urn:microsoft.com/office/officeart/2008/layout/NameandTitleOrganizationalChart"/>
    <dgm:cxn modelId="{85E00BF3-DB89-4D8B-A33D-E34BDB497E00}" type="presOf" srcId="{BF168244-8550-43CE-876C-BE481B04B300}" destId="{C3D61051-09CA-4FF4-A0B1-0192C1370FFF}" srcOrd="0" destOrd="0" presId="urn:microsoft.com/office/officeart/2008/layout/NameandTitleOrganizationalChart"/>
    <dgm:cxn modelId="{A1EF11F7-072A-4003-B9B1-0995E9E4F218}" srcId="{336224FA-4DD7-4779-9896-4968E4F5722E}" destId="{C549F5D7-B1AC-4FD1-AC54-25F76FF934E8}" srcOrd="1" destOrd="0" parTransId="{214CF8F7-A8F1-4921-AC57-266DA560ED99}" sibTransId="{7619BB5B-09EA-44A7-BFA3-661A5234EFBD}"/>
    <dgm:cxn modelId="{91E8A9FF-E50C-4C5A-8D6A-59557BA4733B}" type="presOf" srcId="{27396C3A-5972-4C16-8311-D55A0D19693E}" destId="{FE05E04B-06D5-4D2A-A58B-9DAB26B74F2F}" srcOrd="0" destOrd="0" presId="urn:microsoft.com/office/officeart/2008/layout/NameandTitleOrganizationalChart"/>
    <dgm:cxn modelId="{9EF0EBA3-4F12-4364-AE8A-890F837B78F7}" type="presParOf" srcId="{9C00ACF0-B605-4DCB-991C-4BD3C8048C30}" destId="{85807DFF-430B-48DF-B8FC-A35D2DDAC9B7}" srcOrd="0" destOrd="0" presId="urn:microsoft.com/office/officeart/2008/layout/NameandTitleOrganizationalChart"/>
    <dgm:cxn modelId="{0768A4DE-2C54-4374-BFA8-ABB246C4F0D9}" type="presParOf" srcId="{85807DFF-430B-48DF-B8FC-A35D2DDAC9B7}" destId="{DC693F17-1E71-4FB6-8C38-9821E6AEB8FE}" srcOrd="0" destOrd="0" presId="urn:microsoft.com/office/officeart/2008/layout/NameandTitleOrganizationalChart"/>
    <dgm:cxn modelId="{E5F8816F-16D5-43AB-8C23-0F841D50911E}" type="presParOf" srcId="{DC693F17-1E71-4FB6-8C38-9821E6AEB8FE}" destId="{15EA210B-33A3-4538-AB83-2D9B49FC6E38}" srcOrd="0" destOrd="0" presId="urn:microsoft.com/office/officeart/2008/layout/NameandTitleOrganizationalChart"/>
    <dgm:cxn modelId="{4DE32417-DB9A-4D92-BB2B-059FAAE3A47F}" type="presParOf" srcId="{DC693F17-1E71-4FB6-8C38-9821E6AEB8FE}" destId="{2A8EBF9F-4D9C-412F-9333-AC952FB97F1D}" srcOrd="1" destOrd="0" presId="urn:microsoft.com/office/officeart/2008/layout/NameandTitleOrganizationalChart"/>
    <dgm:cxn modelId="{F61845A6-AA9A-47BF-B554-1D781CE46B40}" type="presParOf" srcId="{DC693F17-1E71-4FB6-8C38-9821E6AEB8FE}" destId="{BD4C5A63-20AC-4582-9A6E-9DD7EC360002}" srcOrd="2" destOrd="0" presId="urn:microsoft.com/office/officeart/2008/layout/NameandTitleOrganizationalChart"/>
    <dgm:cxn modelId="{51752E31-C25F-427A-B366-F7070CD42D23}" type="presParOf" srcId="{85807DFF-430B-48DF-B8FC-A35D2DDAC9B7}" destId="{1C1BF551-6AE9-4715-A564-DF5C8B3E1E5C}" srcOrd="1" destOrd="0" presId="urn:microsoft.com/office/officeart/2008/layout/NameandTitleOrganizationalChart"/>
    <dgm:cxn modelId="{0B07F110-F9BD-4009-8B84-4EDECE29A822}" type="presParOf" srcId="{1C1BF551-6AE9-4715-A564-DF5C8B3E1E5C}" destId="{A9D6D4FD-C27D-4ED6-882A-E1F7655FAA59}" srcOrd="0" destOrd="0" presId="urn:microsoft.com/office/officeart/2008/layout/NameandTitleOrganizationalChart"/>
    <dgm:cxn modelId="{EFBCB452-4D85-4A6A-891F-FC6EAB41A250}" type="presParOf" srcId="{1C1BF551-6AE9-4715-A564-DF5C8B3E1E5C}" destId="{2AC6EDF9-248E-49BC-9050-B8F46AEB2E07}" srcOrd="1" destOrd="0" presId="urn:microsoft.com/office/officeart/2008/layout/NameandTitleOrganizationalChart"/>
    <dgm:cxn modelId="{E3BBB018-881A-41D0-9037-C0B05BE8FB26}" type="presParOf" srcId="{2AC6EDF9-248E-49BC-9050-B8F46AEB2E07}" destId="{46F1A28D-0F5C-40AE-9CF9-DB19EE01BF5C}" srcOrd="0" destOrd="0" presId="urn:microsoft.com/office/officeart/2008/layout/NameandTitleOrganizationalChart"/>
    <dgm:cxn modelId="{3CB5C1C8-9E4D-4647-9090-C12B49D450E3}" type="presParOf" srcId="{46F1A28D-0F5C-40AE-9CF9-DB19EE01BF5C}" destId="{56EAFCEB-799A-40E3-8468-5B1EC89ACDD3}" srcOrd="0" destOrd="0" presId="urn:microsoft.com/office/officeart/2008/layout/NameandTitleOrganizationalChart"/>
    <dgm:cxn modelId="{842A04AC-403C-42C3-BE8F-33FBB1E50EC7}" type="presParOf" srcId="{46F1A28D-0F5C-40AE-9CF9-DB19EE01BF5C}" destId="{3560CA9E-8A57-4DAB-B3BC-9BDCEDB2F991}" srcOrd="1" destOrd="0" presId="urn:microsoft.com/office/officeart/2008/layout/NameandTitleOrganizationalChart"/>
    <dgm:cxn modelId="{49541555-0BBD-49EB-9AD8-3D42A60F137C}" type="presParOf" srcId="{46F1A28D-0F5C-40AE-9CF9-DB19EE01BF5C}" destId="{D0C37591-244C-4CDE-9239-942C98491115}" srcOrd="2" destOrd="0" presId="urn:microsoft.com/office/officeart/2008/layout/NameandTitleOrganizationalChart"/>
    <dgm:cxn modelId="{ACAA417A-C1FD-49AB-9CFD-E207C0A80CB5}" type="presParOf" srcId="{2AC6EDF9-248E-49BC-9050-B8F46AEB2E07}" destId="{255F2322-DEEF-4848-B0A9-99E386F0DCDD}" srcOrd="1" destOrd="0" presId="urn:microsoft.com/office/officeart/2008/layout/NameandTitleOrganizationalChart"/>
    <dgm:cxn modelId="{16BD557C-5094-47AB-A66C-E3B047281ED6}" type="presParOf" srcId="{2AC6EDF9-248E-49BC-9050-B8F46AEB2E07}" destId="{AA0D8A2C-9336-48C6-9B36-DA5636298CBC}" srcOrd="2" destOrd="0" presId="urn:microsoft.com/office/officeart/2008/layout/NameandTitleOrganizationalChart"/>
    <dgm:cxn modelId="{3EB66929-BEFD-46CC-B0DE-F02C4B3F9F8E}" type="presParOf" srcId="{1C1BF551-6AE9-4715-A564-DF5C8B3E1E5C}" destId="{0BC58E7B-D3CA-4307-BAEB-844D94333616}" srcOrd="2" destOrd="0" presId="urn:microsoft.com/office/officeart/2008/layout/NameandTitleOrganizationalChart"/>
    <dgm:cxn modelId="{CBCD841C-899B-4782-A8A2-042C5E9200FC}" type="presParOf" srcId="{1C1BF551-6AE9-4715-A564-DF5C8B3E1E5C}" destId="{AD9F83F7-AFCE-4442-908D-565C56E34B77}" srcOrd="3" destOrd="0" presId="urn:microsoft.com/office/officeart/2008/layout/NameandTitleOrganizationalChart"/>
    <dgm:cxn modelId="{359D612E-FA85-466A-BB7A-F599C864112B}" type="presParOf" srcId="{AD9F83F7-AFCE-4442-908D-565C56E34B77}" destId="{0E506201-72EF-455D-8A0C-41666C811E6E}" srcOrd="0" destOrd="0" presId="urn:microsoft.com/office/officeart/2008/layout/NameandTitleOrganizationalChart"/>
    <dgm:cxn modelId="{57A82439-415F-4B07-AC50-6FD721837CBB}" type="presParOf" srcId="{0E506201-72EF-455D-8A0C-41666C811E6E}" destId="{B4CDA6C2-FA42-43AA-B6A8-30F25AA56297}" srcOrd="0" destOrd="0" presId="urn:microsoft.com/office/officeart/2008/layout/NameandTitleOrganizationalChart"/>
    <dgm:cxn modelId="{3C646D4D-7128-4319-B0E3-CAA1CD16027D}" type="presParOf" srcId="{0E506201-72EF-455D-8A0C-41666C811E6E}" destId="{5DD9EA55-F9CD-4F4E-8635-544B0F30272C}" srcOrd="1" destOrd="0" presId="urn:microsoft.com/office/officeart/2008/layout/NameandTitleOrganizationalChart"/>
    <dgm:cxn modelId="{0E7031DD-25C7-4F8B-8BDE-11AFE0EE4576}" type="presParOf" srcId="{0E506201-72EF-455D-8A0C-41666C811E6E}" destId="{4CCEA759-B1D5-4A43-AB09-11B6536BCA52}" srcOrd="2" destOrd="0" presId="urn:microsoft.com/office/officeart/2008/layout/NameandTitleOrganizationalChart"/>
    <dgm:cxn modelId="{13CB8756-1181-4336-A92E-06243021EFD8}" type="presParOf" srcId="{AD9F83F7-AFCE-4442-908D-565C56E34B77}" destId="{9A82D385-1C61-490B-A713-983A26354926}" srcOrd="1" destOrd="0" presId="urn:microsoft.com/office/officeart/2008/layout/NameandTitleOrganizationalChart"/>
    <dgm:cxn modelId="{58FFBFA9-7742-461C-A337-5A834E7A5F5F}" type="presParOf" srcId="{9A82D385-1C61-490B-A713-983A26354926}" destId="{8A1FDD9C-C41C-4AB3-8DC2-7AB9B37DF5E5}" srcOrd="0" destOrd="0" presId="urn:microsoft.com/office/officeart/2008/layout/NameandTitleOrganizationalChart"/>
    <dgm:cxn modelId="{13041227-5A46-47B2-97EB-CC04D6023997}" type="presParOf" srcId="{9A82D385-1C61-490B-A713-983A26354926}" destId="{200CD6E5-4BD4-4149-A027-3921FD30C381}" srcOrd="1" destOrd="0" presId="urn:microsoft.com/office/officeart/2008/layout/NameandTitleOrganizationalChart"/>
    <dgm:cxn modelId="{5B856531-DCC3-4014-9DA5-B681C8E562D1}" type="presParOf" srcId="{200CD6E5-4BD4-4149-A027-3921FD30C381}" destId="{2E083339-B7FE-4C0F-BE87-F5FD4556C939}" srcOrd="0" destOrd="0" presId="urn:microsoft.com/office/officeart/2008/layout/NameandTitleOrganizationalChart"/>
    <dgm:cxn modelId="{DBEDDFFA-870E-4FF5-897C-2C9AD1D90E5B}" type="presParOf" srcId="{2E083339-B7FE-4C0F-BE87-F5FD4556C939}" destId="{5D972A9D-3CBD-4FC1-A614-603AA18A54BB}" srcOrd="0" destOrd="0" presId="urn:microsoft.com/office/officeart/2008/layout/NameandTitleOrganizationalChart"/>
    <dgm:cxn modelId="{C6E7460B-5487-4C14-837A-4A7FBBED2CDF}" type="presParOf" srcId="{2E083339-B7FE-4C0F-BE87-F5FD4556C939}" destId="{804E3529-6719-41B1-BE0E-9E0C1A7F5D41}" srcOrd="1" destOrd="0" presId="urn:microsoft.com/office/officeart/2008/layout/NameandTitleOrganizationalChart"/>
    <dgm:cxn modelId="{CB80F9CD-5139-4685-91A3-BEA1149EC907}" type="presParOf" srcId="{2E083339-B7FE-4C0F-BE87-F5FD4556C939}" destId="{DA2A7DB5-1854-4BDC-93B4-089AA9123906}" srcOrd="2" destOrd="0" presId="urn:microsoft.com/office/officeart/2008/layout/NameandTitleOrganizationalChart"/>
    <dgm:cxn modelId="{1744CC58-B413-4460-800C-F39899A328BE}" type="presParOf" srcId="{200CD6E5-4BD4-4149-A027-3921FD30C381}" destId="{6F4A879A-2BBF-4E92-9A22-EA67558F121D}" srcOrd="1" destOrd="0" presId="urn:microsoft.com/office/officeart/2008/layout/NameandTitleOrganizationalChart"/>
    <dgm:cxn modelId="{5ECBFB6E-D9ED-40FD-B404-33F881312C93}" type="presParOf" srcId="{200CD6E5-4BD4-4149-A027-3921FD30C381}" destId="{BB6424D0-C620-42BB-A0B7-6A07582A2688}" srcOrd="2" destOrd="0" presId="urn:microsoft.com/office/officeart/2008/layout/NameandTitleOrganizationalChart"/>
    <dgm:cxn modelId="{B42F3DF2-E0FA-463D-8C52-EE8749E329D1}" type="presParOf" srcId="{9A82D385-1C61-490B-A713-983A26354926}" destId="{C3D61051-09CA-4FF4-A0B1-0192C1370FFF}" srcOrd="2" destOrd="0" presId="urn:microsoft.com/office/officeart/2008/layout/NameandTitleOrganizationalChart"/>
    <dgm:cxn modelId="{6D2380EF-B14E-43F3-9F95-E0F71731DEBD}" type="presParOf" srcId="{9A82D385-1C61-490B-A713-983A26354926}" destId="{35F40A04-954D-46F6-8073-A9C5EF8FB836}" srcOrd="3" destOrd="0" presId="urn:microsoft.com/office/officeart/2008/layout/NameandTitleOrganizationalChart"/>
    <dgm:cxn modelId="{993529C7-00FF-4502-BE45-D5BCBC027914}" type="presParOf" srcId="{35F40A04-954D-46F6-8073-A9C5EF8FB836}" destId="{5427BBB2-7F80-493A-98A4-C6D57E26D804}" srcOrd="0" destOrd="0" presId="urn:microsoft.com/office/officeart/2008/layout/NameandTitleOrganizationalChart"/>
    <dgm:cxn modelId="{4BCA23C7-25A3-484E-AD18-DDF1350E7942}" type="presParOf" srcId="{5427BBB2-7F80-493A-98A4-C6D57E26D804}" destId="{FE05E04B-06D5-4D2A-A58B-9DAB26B74F2F}" srcOrd="0" destOrd="0" presId="urn:microsoft.com/office/officeart/2008/layout/NameandTitleOrganizationalChart"/>
    <dgm:cxn modelId="{AEA9045A-5AFE-4367-AF00-897F9D21B9BD}" type="presParOf" srcId="{5427BBB2-7F80-493A-98A4-C6D57E26D804}" destId="{EA6996AC-5599-41B0-87A0-55353E7F14C2}" srcOrd="1" destOrd="0" presId="urn:microsoft.com/office/officeart/2008/layout/NameandTitleOrganizationalChart"/>
    <dgm:cxn modelId="{D2D4F220-E2F8-43AC-B438-C62DE712A073}" type="presParOf" srcId="{5427BBB2-7F80-493A-98A4-C6D57E26D804}" destId="{DA3EA237-D75E-4394-AFA9-84988B201174}" srcOrd="2" destOrd="0" presId="urn:microsoft.com/office/officeart/2008/layout/NameandTitleOrganizationalChart"/>
    <dgm:cxn modelId="{EBA61727-CAD8-430C-9D29-2C10DD8ACAB7}" type="presParOf" srcId="{35F40A04-954D-46F6-8073-A9C5EF8FB836}" destId="{2F58B28D-90AE-4887-836A-5DBA82CBD82F}" srcOrd="1" destOrd="0" presId="urn:microsoft.com/office/officeart/2008/layout/NameandTitleOrganizationalChart"/>
    <dgm:cxn modelId="{2EC1BA3A-17F6-4001-9605-D7C6366C4CAB}" type="presParOf" srcId="{35F40A04-954D-46F6-8073-A9C5EF8FB836}" destId="{BA7D118D-73B2-41CE-BC0F-D1FE75414759}" srcOrd="2" destOrd="0" presId="urn:microsoft.com/office/officeart/2008/layout/NameandTitleOrganizationalChart"/>
    <dgm:cxn modelId="{2BF03E7B-425F-4F76-BF0F-9223F1095494}" type="presParOf" srcId="{9A82D385-1C61-490B-A713-983A26354926}" destId="{301118AD-DBAB-4456-B851-28FBDA64BAE5}" srcOrd="4" destOrd="0" presId="urn:microsoft.com/office/officeart/2008/layout/NameandTitleOrganizationalChart"/>
    <dgm:cxn modelId="{C6B7B40D-72DB-46D3-84CA-95E5537BDA4D}" type="presParOf" srcId="{9A82D385-1C61-490B-A713-983A26354926}" destId="{9037862E-9ED8-40F1-8E3D-20341FD7BE91}" srcOrd="5" destOrd="0" presId="urn:microsoft.com/office/officeart/2008/layout/NameandTitleOrganizationalChart"/>
    <dgm:cxn modelId="{737BF1A5-92F9-4027-9FEA-E7EE55FEA498}" type="presParOf" srcId="{9037862E-9ED8-40F1-8E3D-20341FD7BE91}" destId="{AD14B946-A61D-42A7-88D2-5295AAA42A14}" srcOrd="0" destOrd="0" presId="urn:microsoft.com/office/officeart/2008/layout/NameandTitleOrganizationalChart"/>
    <dgm:cxn modelId="{D3EF2A27-7369-415E-81AC-D62B1205E83F}" type="presParOf" srcId="{AD14B946-A61D-42A7-88D2-5295AAA42A14}" destId="{53BD59A0-F53B-4D07-9461-356591BEAF09}" srcOrd="0" destOrd="0" presId="urn:microsoft.com/office/officeart/2008/layout/NameandTitleOrganizationalChart"/>
    <dgm:cxn modelId="{0006A14E-68C4-47C3-A14A-A70734BFAD8D}" type="presParOf" srcId="{AD14B946-A61D-42A7-88D2-5295AAA42A14}" destId="{15FF81F7-9E28-41A8-BF59-98ADE3F8FAAB}" srcOrd="1" destOrd="0" presId="urn:microsoft.com/office/officeart/2008/layout/NameandTitleOrganizationalChart"/>
    <dgm:cxn modelId="{E2882CF5-6A4A-4E40-8909-FD36202E2BC4}" type="presParOf" srcId="{AD14B946-A61D-42A7-88D2-5295AAA42A14}" destId="{406BA59F-94B1-4A1E-8243-417DA052FFDF}" srcOrd="2" destOrd="0" presId="urn:microsoft.com/office/officeart/2008/layout/NameandTitleOrganizationalChart"/>
    <dgm:cxn modelId="{D0376627-7175-4E07-BE2D-35A6EDC14B7F}" type="presParOf" srcId="{9037862E-9ED8-40F1-8E3D-20341FD7BE91}" destId="{6E071260-064E-4922-A4DB-7B1F19937C42}" srcOrd="1" destOrd="0" presId="urn:microsoft.com/office/officeart/2008/layout/NameandTitleOrganizationalChart"/>
    <dgm:cxn modelId="{70887CDB-8F3C-4F6E-92C7-FE1C94CD9F6A}" type="presParOf" srcId="{9037862E-9ED8-40F1-8E3D-20341FD7BE91}" destId="{2ABD86D7-73DD-4223-A680-273E25021C24}" srcOrd="2" destOrd="0" presId="urn:microsoft.com/office/officeart/2008/layout/NameandTitleOrganizationalChart"/>
    <dgm:cxn modelId="{6BBB339A-505C-4698-A75F-20A00C1E694E}" type="presParOf" srcId="{AD9F83F7-AFCE-4442-908D-565C56E34B77}" destId="{28C32A1B-9AD1-4710-A48E-73148A3A3791}" srcOrd="2" destOrd="0" presId="urn:microsoft.com/office/officeart/2008/layout/NameandTitleOrganizationalChart"/>
    <dgm:cxn modelId="{AF388EF3-713A-4E12-B4AB-5093AA84552A}" type="presParOf" srcId="{85807DFF-430B-48DF-B8FC-A35D2DDAC9B7}" destId="{9388C455-C412-4520-9393-DAFF79A4BA68}" srcOrd="2" destOrd="0" presId="urn:microsoft.com/office/officeart/2008/layout/NameandTitleOrganizationalChart"/>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EE6135-7277-4862-A3C6-7F26148FF62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C85B196E-430F-4A76-94CC-56E8785220DD}">
      <dgm:prSet phldrT="[Tekst]"/>
      <dgm:spPr>
        <a:solidFill>
          <a:schemeClr val="accent5"/>
        </a:solidFill>
      </dgm:spPr>
      <dgm:t>
        <a:bodyPr/>
        <a:lstStyle/>
        <a:p>
          <a:r>
            <a:rPr lang="nb-NO"/>
            <a:t>Gruppe for utvikling av anlegg</a:t>
          </a:r>
        </a:p>
      </dgm:t>
    </dgm:pt>
    <dgm:pt modelId="{A2E8FE82-A1FD-4875-9DBD-0C434CA761EA}" type="sibTrans" cxnId="{B933947A-223D-4E8C-8E8D-FA4A73EF017C}">
      <dgm:prSet/>
      <dgm:spPr/>
      <dgm:t>
        <a:bodyPr/>
        <a:lstStyle/>
        <a:p>
          <a:endParaRPr lang="nb-NO"/>
        </a:p>
      </dgm:t>
    </dgm:pt>
    <dgm:pt modelId="{667D9A2C-724E-40A5-A2D1-E767DF480FC2}" type="parTrans" cxnId="{B933947A-223D-4E8C-8E8D-FA4A73EF017C}">
      <dgm:prSet/>
      <dgm:spPr/>
      <dgm:t>
        <a:bodyPr/>
        <a:lstStyle/>
        <a:p>
          <a:endParaRPr lang="nb-NO"/>
        </a:p>
      </dgm:t>
    </dgm:pt>
    <dgm:pt modelId="{981B45A4-9E97-4599-B7A4-E9E5C1A04DE3}">
      <dgm:prSet phldrT="[Tekst]"/>
      <dgm:spPr/>
      <dgm:t>
        <a:bodyPr/>
        <a:lstStyle/>
        <a:p>
          <a:r>
            <a:rPr lang="nb-NO"/>
            <a:t>Nestleder</a:t>
          </a:r>
        </a:p>
      </dgm:t>
    </dgm:pt>
    <dgm:pt modelId="{91876BCD-7113-4C86-B558-B226CB0A695B}" type="sibTrans" cxnId="{61C2B038-737F-4A65-8943-05B8860F286B}">
      <dgm:prSet/>
      <dgm:spPr/>
      <dgm:t>
        <a:bodyPr/>
        <a:lstStyle/>
        <a:p>
          <a:endParaRPr lang="nb-NO"/>
        </a:p>
      </dgm:t>
    </dgm:pt>
    <dgm:pt modelId="{B5563F96-3AB9-45E4-A1D4-6A805C0E76AA}" type="parTrans" cxnId="{61C2B038-737F-4A65-8943-05B8860F286B}">
      <dgm:prSet/>
      <dgm:spPr/>
      <dgm:t>
        <a:bodyPr/>
        <a:lstStyle/>
        <a:p>
          <a:endParaRPr lang="nb-NO"/>
        </a:p>
      </dgm:t>
    </dgm:pt>
    <dgm:pt modelId="{9C369D27-F109-4FD9-B8B8-5474BCA73AF2}" type="pres">
      <dgm:prSet presAssocID="{23EE6135-7277-4862-A3C6-7F26148FF622}" presName="hierChild1" presStyleCnt="0">
        <dgm:presLayoutVars>
          <dgm:orgChart val="1"/>
          <dgm:chPref val="1"/>
          <dgm:dir/>
          <dgm:animOne val="branch"/>
          <dgm:animLvl val="lvl"/>
          <dgm:resizeHandles/>
        </dgm:presLayoutVars>
      </dgm:prSet>
      <dgm:spPr/>
    </dgm:pt>
    <dgm:pt modelId="{7EC94821-DE96-4F98-A1B1-428DBC1966F3}" type="pres">
      <dgm:prSet presAssocID="{981B45A4-9E97-4599-B7A4-E9E5C1A04DE3}" presName="hierRoot1" presStyleCnt="0">
        <dgm:presLayoutVars>
          <dgm:hierBranch val="init"/>
        </dgm:presLayoutVars>
      </dgm:prSet>
      <dgm:spPr/>
    </dgm:pt>
    <dgm:pt modelId="{7DF4E2A3-BFB2-4586-A55F-E9211D155B75}" type="pres">
      <dgm:prSet presAssocID="{981B45A4-9E97-4599-B7A4-E9E5C1A04DE3}" presName="rootComposite1" presStyleCnt="0"/>
      <dgm:spPr/>
    </dgm:pt>
    <dgm:pt modelId="{611E2B5B-0A43-4BB3-A15D-467749A47C92}" type="pres">
      <dgm:prSet presAssocID="{981B45A4-9E97-4599-B7A4-E9E5C1A04DE3}" presName="rootText1" presStyleLbl="node0" presStyleIdx="0" presStyleCnt="1">
        <dgm:presLayoutVars>
          <dgm:chPref val="3"/>
        </dgm:presLayoutVars>
      </dgm:prSet>
      <dgm:spPr/>
    </dgm:pt>
    <dgm:pt modelId="{DF00D803-BB98-4F02-8C53-7ED0B73601B1}" type="pres">
      <dgm:prSet presAssocID="{981B45A4-9E97-4599-B7A4-E9E5C1A04DE3}" presName="rootConnector1" presStyleLbl="node1" presStyleIdx="0" presStyleCnt="0"/>
      <dgm:spPr/>
    </dgm:pt>
    <dgm:pt modelId="{B6E2114E-8ADD-4EC0-8ECA-426C1A20B834}" type="pres">
      <dgm:prSet presAssocID="{981B45A4-9E97-4599-B7A4-E9E5C1A04DE3}" presName="hierChild2" presStyleCnt="0"/>
      <dgm:spPr/>
    </dgm:pt>
    <dgm:pt modelId="{96DBBAE0-A4EA-4A9D-A04B-31A7F8245F86}" type="pres">
      <dgm:prSet presAssocID="{667D9A2C-724E-40A5-A2D1-E767DF480FC2}" presName="Name37" presStyleLbl="parChTrans1D2" presStyleIdx="0" presStyleCnt="1"/>
      <dgm:spPr/>
    </dgm:pt>
    <dgm:pt modelId="{6EAD3398-854B-4EBF-BA33-04B21DF34C51}" type="pres">
      <dgm:prSet presAssocID="{C85B196E-430F-4A76-94CC-56E8785220DD}" presName="hierRoot2" presStyleCnt="0">
        <dgm:presLayoutVars>
          <dgm:hierBranch val="init"/>
        </dgm:presLayoutVars>
      </dgm:prSet>
      <dgm:spPr/>
    </dgm:pt>
    <dgm:pt modelId="{7B61DD8C-9C37-4A3B-8A5B-FB327E63509C}" type="pres">
      <dgm:prSet presAssocID="{C85B196E-430F-4A76-94CC-56E8785220DD}" presName="rootComposite" presStyleCnt="0"/>
      <dgm:spPr/>
    </dgm:pt>
    <dgm:pt modelId="{6994DCA3-0B7A-4132-B12B-52F2086C3AE8}" type="pres">
      <dgm:prSet presAssocID="{C85B196E-430F-4A76-94CC-56E8785220DD}" presName="rootText" presStyleLbl="node2" presStyleIdx="0" presStyleCnt="1">
        <dgm:presLayoutVars>
          <dgm:chPref val="3"/>
        </dgm:presLayoutVars>
      </dgm:prSet>
      <dgm:spPr/>
    </dgm:pt>
    <dgm:pt modelId="{2A368A2A-3099-43D3-9D44-5571D9A8154E}" type="pres">
      <dgm:prSet presAssocID="{C85B196E-430F-4A76-94CC-56E8785220DD}" presName="rootConnector" presStyleLbl="node2" presStyleIdx="0" presStyleCnt="1"/>
      <dgm:spPr/>
    </dgm:pt>
    <dgm:pt modelId="{3C74DDCA-1AFA-4295-9E36-48D47E252A67}" type="pres">
      <dgm:prSet presAssocID="{C85B196E-430F-4A76-94CC-56E8785220DD}" presName="hierChild4" presStyleCnt="0"/>
      <dgm:spPr/>
    </dgm:pt>
    <dgm:pt modelId="{BF9FB905-5C84-4F91-879C-976B970A942A}" type="pres">
      <dgm:prSet presAssocID="{C85B196E-430F-4A76-94CC-56E8785220DD}" presName="hierChild5" presStyleCnt="0"/>
      <dgm:spPr/>
    </dgm:pt>
    <dgm:pt modelId="{F985A6CA-7AF0-4E92-B7CF-0406070A9D1E}" type="pres">
      <dgm:prSet presAssocID="{981B45A4-9E97-4599-B7A4-E9E5C1A04DE3}" presName="hierChild3" presStyleCnt="0"/>
      <dgm:spPr/>
    </dgm:pt>
  </dgm:ptLst>
  <dgm:cxnLst>
    <dgm:cxn modelId="{711AFA16-7A9F-44D8-ADC3-1E051EB927CF}" type="presOf" srcId="{981B45A4-9E97-4599-B7A4-E9E5C1A04DE3}" destId="{DF00D803-BB98-4F02-8C53-7ED0B73601B1}" srcOrd="1" destOrd="0" presId="urn:microsoft.com/office/officeart/2005/8/layout/orgChart1"/>
    <dgm:cxn modelId="{B12B5135-4FC1-42C6-9DA2-C4F1DC91FB06}" type="presOf" srcId="{C85B196E-430F-4A76-94CC-56E8785220DD}" destId="{6994DCA3-0B7A-4132-B12B-52F2086C3AE8}" srcOrd="0" destOrd="0" presId="urn:microsoft.com/office/officeart/2005/8/layout/orgChart1"/>
    <dgm:cxn modelId="{61C2B038-737F-4A65-8943-05B8860F286B}" srcId="{23EE6135-7277-4862-A3C6-7F26148FF622}" destId="{981B45A4-9E97-4599-B7A4-E9E5C1A04DE3}" srcOrd="0" destOrd="0" parTransId="{B5563F96-3AB9-45E4-A1D4-6A805C0E76AA}" sibTransId="{91876BCD-7113-4C86-B558-B226CB0A695B}"/>
    <dgm:cxn modelId="{D9EF325C-D83C-46A1-8802-9E4351FF77C4}" type="presOf" srcId="{C85B196E-430F-4A76-94CC-56E8785220DD}" destId="{2A368A2A-3099-43D3-9D44-5571D9A8154E}" srcOrd="1" destOrd="0" presId="urn:microsoft.com/office/officeart/2005/8/layout/orgChart1"/>
    <dgm:cxn modelId="{D483F04A-C437-459D-9968-B590D3708394}" type="presOf" srcId="{981B45A4-9E97-4599-B7A4-E9E5C1A04DE3}" destId="{611E2B5B-0A43-4BB3-A15D-467749A47C92}" srcOrd="0" destOrd="0" presId="urn:microsoft.com/office/officeart/2005/8/layout/orgChart1"/>
    <dgm:cxn modelId="{F23D0C72-A89F-4CD4-8025-F369017F154F}" type="presOf" srcId="{23EE6135-7277-4862-A3C6-7F26148FF622}" destId="{9C369D27-F109-4FD9-B8B8-5474BCA73AF2}" srcOrd="0" destOrd="0" presId="urn:microsoft.com/office/officeart/2005/8/layout/orgChart1"/>
    <dgm:cxn modelId="{B933947A-223D-4E8C-8E8D-FA4A73EF017C}" srcId="{981B45A4-9E97-4599-B7A4-E9E5C1A04DE3}" destId="{C85B196E-430F-4A76-94CC-56E8785220DD}" srcOrd="0" destOrd="0" parTransId="{667D9A2C-724E-40A5-A2D1-E767DF480FC2}" sibTransId="{A2E8FE82-A1FD-4875-9DBD-0C434CA761EA}"/>
    <dgm:cxn modelId="{15D0E4C3-16D7-444B-97C1-8FCA288F55F3}" type="presOf" srcId="{667D9A2C-724E-40A5-A2D1-E767DF480FC2}" destId="{96DBBAE0-A4EA-4A9D-A04B-31A7F8245F86}" srcOrd="0" destOrd="0" presId="urn:microsoft.com/office/officeart/2005/8/layout/orgChart1"/>
    <dgm:cxn modelId="{D503F5F8-6084-486B-A15F-DF61983B96DD}" type="presParOf" srcId="{9C369D27-F109-4FD9-B8B8-5474BCA73AF2}" destId="{7EC94821-DE96-4F98-A1B1-428DBC1966F3}" srcOrd="0" destOrd="0" presId="urn:microsoft.com/office/officeart/2005/8/layout/orgChart1"/>
    <dgm:cxn modelId="{C57560C7-AB73-4231-88AA-7014B071AECB}" type="presParOf" srcId="{7EC94821-DE96-4F98-A1B1-428DBC1966F3}" destId="{7DF4E2A3-BFB2-4586-A55F-E9211D155B75}" srcOrd="0" destOrd="0" presId="urn:microsoft.com/office/officeart/2005/8/layout/orgChart1"/>
    <dgm:cxn modelId="{72995C0F-C8C5-4B28-8542-921BCF226FC4}" type="presParOf" srcId="{7DF4E2A3-BFB2-4586-A55F-E9211D155B75}" destId="{611E2B5B-0A43-4BB3-A15D-467749A47C92}" srcOrd="0" destOrd="0" presId="urn:microsoft.com/office/officeart/2005/8/layout/orgChart1"/>
    <dgm:cxn modelId="{E25296CD-9E56-4627-BDD1-19231344F0D1}" type="presParOf" srcId="{7DF4E2A3-BFB2-4586-A55F-E9211D155B75}" destId="{DF00D803-BB98-4F02-8C53-7ED0B73601B1}" srcOrd="1" destOrd="0" presId="urn:microsoft.com/office/officeart/2005/8/layout/orgChart1"/>
    <dgm:cxn modelId="{FACE199F-D42C-40FF-9334-9670A0BA8FAE}" type="presParOf" srcId="{7EC94821-DE96-4F98-A1B1-428DBC1966F3}" destId="{B6E2114E-8ADD-4EC0-8ECA-426C1A20B834}" srcOrd="1" destOrd="0" presId="urn:microsoft.com/office/officeart/2005/8/layout/orgChart1"/>
    <dgm:cxn modelId="{59B657B3-B727-4399-8271-A61F4BC630C9}" type="presParOf" srcId="{B6E2114E-8ADD-4EC0-8ECA-426C1A20B834}" destId="{96DBBAE0-A4EA-4A9D-A04B-31A7F8245F86}" srcOrd="0" destOrd="0" presId="urn:microsoft.com/office/officeart/2005/8/layout/orgChart1"/>
    <dgm:cxn modelId="{3833BD2A-3339-475C-8BFD-BE7EC450C8E5}" type="presParOf" srcId="{B6E2114E-8ADD-4EC0-8ECA-426C1A20B834}" destId="{6EAD3398-854B-4EBF-BA33-04B21DF34C51}" srcOrd="1" destOrd="0" presId="urn:microsoft.com/office/officeart/2005/8/layout/orgChart1"/>
    <dgm:cxn modelId="{F1B20E48-04D1-4E3E-8041-154120169EAD}" type="presParOf" srcId="{6EAD3398-854B-4EBF-BA33-04B21DF34C51}" destId="{7B61DD8C-9C37-4A3B-8A5B-FB327E63509C}" srcOrd="0" destOrd="0" presId="urn:microsoft.com/office/officeart/2005/8/layout/orgChart1"/>
    <dgm:cxn modelId="{EE021A5E-662E-42BC-BD41-C3E7C2776924}" type="presParOf" srcId="{7B61DD8C-9C37-4A3B-8A5B-FB327E63509C}" destId="{6994DCA3-0B7A-4132-B12B-52F2086C3AE8}" srcOrd="0" destOrd="0" presId="urn:microsoft.com/office/officeart/2005/8/layout/orgChart1"/>
    <dgm:cxn modelId="{393F35C4-97CC-4060-8A4A-A223E9D0580D}" type="presParOf" srcId="{7B61DD8C-9C37-4A3B-8A5B-FB327E63509C}" destId="{2A368A2A-3099-43D3-9D44-5571D9A8154E}" srcOrd="1" destOrd="0" presId="urn:microsoft.com/office/officeart/2005/8/layout/orgChart1"/>
    <dgm:cxn modelId="{ABCB70CC-A3DF-4F37-AFA3-C3A7F3F7FC40}" type="presParOf" srcId="{6EAD3398-854B-4EBF-BA33-04B21DF34C51}" destId="{3C74DDCA-1AFA-4295-9E36-48D47E252A67}" srcOrd="1" destOrd="0" presId="urn:microsoft.com/office/officeart/2005/8/layout/orgChart1"/>
    <dgm:cxn modelId="{2CFF0FBA-E4EA-43D3-9A6D-5BAB0E3D614F}" type="presParOf" srcId="{6EAD3398-854B-4EBF-BA33-04B21DF34C51}" destId="{BF9FB905-5C84-4F91-879C-976B970A942A}" srcOrd="2" destOrd="0" presId="urn:microsoft.com/office/officeart/2005/8/layout/orgChart1"/>
    <dgm:cxn modelId="{F1489128-BFDB-4290-91E4-559CD3B81902}" type="presParOf" srcId="{7EC94821-DE96-4F98-A1B1-428DBC1966F3}" destId="{F985A6CA-7AF0-4E92-B7CF-0406070A9D1E}"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3EE6135-7277-4862-A3C6-7F26148FF62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981B45A4-9E97-4599-B7A4-E9E5C1A04DE3}">
      <dgm:prSet phldrT="[Tekst]"/>
      <dgm:spPr/>
      <dgm:t>
        <a:bodyPr/>
        <a:lstStyle/>
        <a:p>
          <a:r>
            <a:rPr lang="nb-NO"/>
            <a:t>Nestleder</a:t>
          </a:r>
        </a:p>
      </dgm:t>
    </dgm:pt>
    <dgm:pt modelId="{B5563F96-3AB9-45E4-A1D4-6A805C0E76AA}" type="parTrans" cxnId="{61C2B038-737F-4A65-8943-05B8860F286B}">
      <dgm:prSet/>
      <dgm:spPr/>
      <dgm:t>
        <a:bodyPr/>
        <a:lstStyle/>
        <a:p>
          <a:endParaRPr lang="nb-NO"/>
        </a:p>
      </dgm:t>
    </dgm:pt>
    <dgm:pt modelId="{91876BCD-7113-4C86-B558-B226CB0A695B}" type="sibTrans" cxnId="{61C2B038-737F-4A65-8943-05B8860F286B}">
      <dgm:prSet/>
      <dgm:spPr/>
      <dgm:t>
        <a:bodyPr/>
        <a:lstStyle/>
        <a:p>
          <a:endParaRPr lang="nb-NO"/>
        </a:p>
      </dgm:t>
    </dgm:pt>
    <dgm:pt modelId="{C85B196E-430F-4A76-94CC-56E8785220DD}">
      <dgm:prSet phldrT="[Tekst]"/>
      <dgm:spPr>
        <a:solidFill>
          <a:schemeClr val="accent5"/>
        </a:solidFill>
      </dgm:spPr>
      <dgm:t>
        <a:bodyPr/>
        <a:lstStyle/>
        <a:p>
          <a:r>
            <a:rPr lang="nb-NO">
              <a:effectLst>
                <a:outerShdw blurRad="50800" dist="50800" dir="5400000" algn="ctr" rotWithShape="0">
                  <a:schemeClr val="accent5"/>
                </a:outerShdw>
              </a:effectLst>
            </a:rPr>
            <a:t>Fair play</a:t>
          </a:r>
        </a:p>
      </dgm:t>
    </dgm:pt>
    <dgm:pt modelId="{667D9A2C-724E-40A5-A2D1-E767DF480FC2}" type="parTrans" cxnId="{B933947A-223D-4E8C-8E8D-FA4A73EF017C}">
      <dgm:prSet/>
      <dgm:spPr/>
      <dgm:t>
        <a:bodyPr/>
        <a:lstStyle/>
        <a:p>
          <a:endParaRPr lang="nb-NO"/>
        </a:p>
      </dgm:t>
    </dgm:pt>
    <dgm:pt modelId="{A2E8FE82-A1FD-4875-9DBD-0C434CA761EA}" type="sibTrans" cxnId="{B933947A-223D-4E8C-8E8D-FA4A73EF017C}">
      <dgm:prSet/>
      <dgm:spPr/>
      <dgm:t>
        <a:bodyPr/>
        <a:lstStyle/>
        <a:p>
          <a:endParaRPr lang="nb-NO"/>
        </a:p>
      </dgm:t>
    </dgm:pt>
    <dgm:pt modelId="{DD253B0B-9C15-40A2-9368-178977DB25D5}">
      <dgm:prSet phldrT="[Tekst]"/>
      <dgm:spPr>
        <a:solidFill>
          <a:schemeClr val="accent5"/>
        </a:solidFill>
      </dgm:spPr>
      <dgm:t>
        <a:bodyPr/>
        <a:lstStyle/>
        <a:p>
          <a:r>
            <a:rPr lang="nb-NO"/>
            <a:t>Alle skal med</a:t>
          </a:r>
        </a:p>
      </dgm:t>
    </dgm:pt>
    <dgm:pt modelId="{451332C3-6742-4F17-8A0D-B3D4063F2B3F}" type="parTrans" cxnId="{007842C5-BA8B-49C9-B1EC-77A40E307D7F}">
      <dgm:prSet/>
      <dgm:spPr/>
      <dgm:t>
        <a:bodyPr/>
        <a:lstStyle/>
        <a:p>
          <a:endParaRPr lang="nb-NO"/>
        </a:p>
      </dgm:t>
    </dgm:pt>
    <dgm:pt modelId="{22077FC8-B7D5-44D4-93FA-FFD3B1569D24}" type="sibTrans" cxnId="{007842C5-BA8B-49C9-B1EC-77A40E307D7F}">
      <dgm:prSet/>
      <dgm:spPr/>
      <dgm:t>
        <a:bodyPr/>
        <a:lstStyle/>
        <a:p>
          <a:endParaRPr lang="nb-NO"/>
        </a:p>
      </dgm:t>
    </dgm:pt>
    <dgm:pt modelId="{4D738835-A1FA-4268-9729-A82399EE56EB}">
      <dgm:prSet/>
      <dgm:spPr>
        <a:solidFill>
          <a:schemeClr val="accent5"/>
        </a:solidFill>
      </dgm:spPr>
      <dgm:t>
        <a:bodyPr/>
        <a:lstStyle/>
        <a:p>
          <a:r>
            <a:rPr lang="nb-NO"/>
            <a:t>Politiattester</a:t>
          </a:r>
        </a:p>
      </dgm:t>
    </dgm:pt>
    <dgm:pt modelId="{2F42D7C4-3B9B-4C5A-BDFD-24CE759719C0}" type="parTrans" cxnId="{8047860C-C15C-4020-855D-3968E035DCC1}">
      <dgm:prSet/>
      <dgm:spPr/>
      <dgm:t>
        <a:bodyPr/>
        <a:lstStyle/>
        <a:p>
          <a:endParaRPr lang="nb-NO"/>
        </a:p>
      </dgm:t>
    </dgm:pt>
    <dgm:pt modelId="{036FC514-C13D-4FA4-ACE6-45FB8ADC168B}" type="sibTrans" cxnId="{8047860C-C15C-4020-855D-3968E035DCC1}">
      <dgm:prSet/>
      <dgm:spPr/>
      <dgm:t>
        <a:bodyPr/>
        <a:lstStyle/>
        <a:p>
          <a:endParaRPr lang="nb-NO"/>
        </a:p>
      </dgm:t>
    </dgm:pt>
    <dgm:pt modelId="{E6F75A88-B0ED-462B-951D-51712428EB3D}" type="pres">
      <dgm:prSet presAssocID="{23EE6135-7277-4862-A3C6-7F26148FF622}" presName="hierChild1" presStyleCnt="0">
        <dgm:presLayoutVars>
          <dgm:orgChart val="1"/>
          <dgm:chPref val="1"/>
          <dgm:dir/>
          <dgm:animOne val="branch"/>
          <dgm:animLvl val="lvl"/>
          <dgm:resizeHandles/>
        </dgm:presLayoutVars>
      </dgm:prSet>
      <dgm:spPr/>
    </dgm:pt>
    <dgm:pt modelId="{C91458EB-7276-4540-B082-C9BA16594A64}" type="pres">
      <dgm:prSet presAssocID="{981B45A4-9E97-4599-B7A4-E9E5C1A04DE3}" presName="hierRoot1" presStyleCnt="0">
        <dgm:presLayoutVars>
          <dgm:hierBranch val="init"/>
        </dgm:presLayoutVars>
      </dgm:prSet>
      <dgm:spPr/>
    </dgm:pt>
    <dgm:pt modelId="{2DCDDA58-E119-4563-9B03-02BFE9AAF84A}" type="pres">
      <dgm:prSet presAssocID="{981B45A4-9E97-4599-B7A4-E9E5C1A04DE3}" presName="rootComposite1" presStyleCnt="0"/>
      <dgm:spPr/>
    </dgm:pt>
    <dgm:pt modelId="{D6C5CB23-6B00-4EEE-A230-43017B88F265}" type="pres">
      <dgm:prSet presAssocID="{981B45A4-9E97-4599-B7A4-E9E5C1A04DE3}" presName="rootText1" presStyleLbl="node0" presStyleIdx="0" presStyleCnt="1">
        <dgm:presLayoutVars>
          <dgm:chPref val="3"/>
        </dgm:presLayoutVars>
      </dgm:prSet>
      <dgm:spPr/>
    </dgm:pt>
    <dgm:pt modelId="{4E1D254B-8198-40F5-9895-F5E451F91A1C}" type="pres">
      <dgm:prSet presAssocID="{981B45A4-9E97-4599-B7A4-E9E5C1A04DE3}" presName="rootConnector1" presStyleLbl="node1" presStyleIdx="0" presStyleCnt="0"/>
      <dgm:spPr/>
    </dgm:pt>
    <dgm:pt modelId="{589007A2-30BA-49ED-A0E8-5D16D2A90ABB}" type="pres">
      <dgm:prSet presAssocID="{981B45A4-9E97-4599-B7A4-E9E5C1A04DE3}" presName="hierChild2" presStyleCnt="0"/>
      <dgm:spPr/>
    </dgm:pt>
    <dgm:pt modelId="{8AD17650-77D3-49F7-9955-D7264CE2BFEF}" type="pres">
      <dgm:prSet presAssocID="{667D9A2C-724E-40A5-A2D1-E767DF480FC2}" presName="Name37" presStyleLbl="parChTrans1D2" presStyleIdx="0" presStyleCnt="3"/>
      <dgm:spPr/>
    </dgm:pt>
    <dgm:pt modelId="{20ED9F91-75F7-42D0-B70C-B990A18E069F}" type="pres">
      <dgm:prSet presAssocID="{C85B196E-430F-4A76-94CC-56E8785220DD}" presName="hierRoot2" presStyleCnt="0">
        <dgm:presLayoutVars>
          <dgm:hierBranch val="init"/>
        </dgm:presLayoutVars>
      </dgm:prSet>
      <dgm:spPr/>
    </dgm:pt>
    <dgm:pt modelId="{57B3F647-F7E8-4B3B-A638-98C2C3FFC9A0}" type="pres">
      <dgm:prSet presAssocID="{C85B196E-430F-4A76-94CC-56E8785220DD}" presName="rootComposite" presStyleCnt="0"/>
      <dgm:spPr/>
    </dgm:pt>
    <dgm:pt modelId="{7C6B4C40-7688-4B2B-B5E8-365D9799E2E8}" type="pres">
      <dgm:prSet presAssocID="{C85B196E-430F-4A76-94CC-56E8785220DD}" presName="rootText" presStyleLbl="node2" presStyleIdx="0" presStyleCnt="3" custLinFactNeighborX="10914" custLinFactNeighborY="-2183">
        <dgm:presLayoutVars>
          <dgm:chPref val="3"/>
        </dgm:presLayoutVars>
      </dgm:prSet>
      <dgm:spPr/>
    </dgm:pt>
    <dgm:pt modelId="{5A963509-0ED3-4A5D-9ED7-9F1F8015EE85}" type="pres">
      <dgm:prSet presAssocID="{C85B196E-430F-4A76-94CC-56E8785220DD}" presName="rootConnector" presStyleLbl="node2" presStyleIdx="0" presStyleCnt="3"/>
      <dgm:spPr/>
    </dgm:pt>
    <dgm:pt modelId="{748FAD44-3FC3-4FFE-BA6D-3BC82F779AEF}" type="pres">
      <dgm:prSet presAssocID="{C85B196E-430F-4A76-94CC-56E8785220DD}" presName="hierChild4" presStyleCnt="0"/>
      <dgm:spPr/>
    </dgm:pt>
    <dgm:pt modelId="{791CFFD1-A774-46DF-A74F-2FC9DAB00FB4}" type="pres">
      <dgm:prSet presAssocID="{C85B196E-430F-4A76-94CC-56E8785220DD}" presName="hierChild5" presStyleCnt="0"/>
      <dgm:spPr/>
    </dgm:pt>
    <dgm:pt modelId="{7BA09B26-7CC6-4F17-8A9C-B0F6E087A348}" type="pres">
      <dgm:prSet presAssocID="{451332C3-6742-4F17-8A0D-B3D4063F2B3F}" presName="Name37" presStyleLbl="parChTrans1D2" presStyleIdx="1" presStyleCnt="3"/>
      <dgm:spPr/>
    </dgm:pt>
    <dgm:pt modelId="{EA1C1085-7567-4512-AD3D-3E32FE849701}" type="pres">
      <dgm:prSet presAssocID="{DD253B0B-9C15-40A2-9368-178977DB25D5}" presName="hierRoot2" presStyleCnt="0">
        <dgm:presLayoutVars>
          <dgm:hierBranch val="init"/>
        </dgm:presLayoutVars>
      </dgm:prSet>
      <dgm:spPr/>
    </dgm:pt>
    <dgm:pt modelId="{910176FC-4491-4E0C-8343-26393CD38157}" type="pres">
      <dgm:prSet presAssocID="{DD253B0B-9C15-40A2-9368-178977DB25D5}" presName="rootComposite" presStyleCnt="0"/>
      <dgm:spPr/>
    </dgm:pt>
    <dgm:pt modelId="{2CC88087-67AC-4BC9-BA18-5224440E526E}" type="pres">
      <dgm:prSet presAssocID="{DD253B0B-9C15-40A2-9368-178977DB25D5}" presName="rootText" presStyleLbl="node2" presStyleIdx="1" presStyleCnt="3">
        <dgm:presLayoutVars>
          <dgm:chPref val="3"/>
        </dgm:presLayoutVars>
      </dgm:prSet>
      <dgm:spPr/>
    </dgm:pt>
    <dgm:pt modelId="{B8C8B9B0-85A2-4A00-AF8C-EF901CEDCBD5}" type="pres">
      <dgm:prSet presAssocID="{DD253B0B-9C15-40A2-9368-178977DB25D5}" presName="rootConnector" presStyleLbl="node2" presStyleIdx="1" presStyleCnt="3"/>
      <dgm:spPr/>
    </dgm:pt>
    <dgm:pt modelId="{3674F9BD-9180-46DB-8A9F-38643BFD1DAF}" type="pres">
      <dgm:prSet presAssocID="{DD253B0B-9C15-40A2-9368-178977DB25D5}" presName="hierChild4" presStyleCnt="0"/>
      <dgm:spPr/>
    </dgm:pt>
    <dgm:pt modelId="{DB8D8503-3A92-458D-A47F-D2BE83F5D4B1}" type="pres">
      <dgm:prSet presAssocID="{DD253B0B-9C15-40A2-9368-178977DB25D5}" presName="hierChild5" presStyleCnt="0"/>
      <dgm:spPr/>
    </dgm:pt>
    <dgm:pt modelId="{B4323CD5-766E-4C54-A86C-7138955179C5}" type="pres">
      <dgm:prSet presAssocID="{2F42D7C4-3B9B-4C5A-BDFD-24CE759719C0}" presName="Name37" presStyleLbl="parChTrans1D2" presStyleIdx="2" presStyleCnt="3"/>
      <dgm:spPr/>
    </dgm:pt>
    <dgm:pt modelId="{0309B81E-FAEC-4CFD-990E-3E41B5B93E54}" type="pres">
      <dgm:prSet presAssocID="{4D738835-A1FA-4268-9729-A82399EE56EB}" presName="hierRoot2" presStyleCnt="0">
        <dgm:presLayoutVars>
          <dgm:hierBranch val="init"/>
        </dgm:presLayoutVars>
      </dgm:prSet>
      <dgm:spPr/>
    </dgm:pt>
    <dgm:pt modelId="{2902F324-148F-4E9F-8998-99C29B8BE719}" type="pres">
      <dgm:prSet presAssocID="{4D738835-A1FA-4268-9729-A82399EE56EB}" presName="rootComposite" presStyleCnt="0"/>
      <dgm:spPr/>
    </dgm:pt>
    <dgm:pt modelId="{DDFB3FAA-4B74-4176-A5D9-E4A6E347AF71}" type="pres">
      <dgm:prSet presAssocID="{4D738835-A1FA-4268-9729-A82399EE56EB}" presName="rootText" presStyleLbl="node2" presStyleIdx="2" presStyleCnt="3">
        <dgm:presLayoutVars>
          <dgm:chPref val="3"/>
        </dgm:presLayoutVars>
      </dgm:prSet>
      <dgm:spPr/>
    </dgm:pt>
    <dgm:pt modelId="{51803A00-0BBD-42D1-88CE-4649AC139568}" type="pres">
      <dgm:prSet presAssocID="{4D738835-A1FA-4268-9729-A82399EE56EB}" presName="rootConnector" presStyleLbl="node2" presStyleIdx="2" presStyleCnt="3"/>
      <dgm:spPr/>
    </dgm:pt>
    <dgm:pt modelId="{33954E0F-7B41-400E-B177-685F3C2E5018}" type="pres">
      <dgm:prSet presAssocID="{4D738835-A1FA-4268-9729-A82399EE56EB}" presName="hierChild4" presStyleCnt="0"/>
      <dgm:spPr/>
    </dgm:pt>
    <dgm:pt modelId="{C4185D14-85D6-415E-8E3B-CE7373C19D28}" type="pres">
      <dgm:prSet presAssocID="{4D738835-A1FA-4268-9729-A82399EE56EB}" presName="hierChild5" presStyleCnt="0"/>
      <dgm:spPr/>
    </dgm:pt>
    <dgm:pt modelId="{74D84F38-D2C1-4053-B2F1-309AFA16C788}" type="pres">
      <dgm:prSet presAssocID="{981B45A4-9E97-4599-B7A4-E9E5C1A04DE3}" presName="hierChild3" presStyleCnt="0"/>
      <dgm:spPr/>
    </dgm:pt>
  </dgm:ptLst>
  <dgm:cxnLst>
    <dgm:cxn modelId="{8047860C-C15C-4020-855D-3968E035DCC1}" srcId="{981B45A4-9E97-4599-B7A4-E9E5C1A04DE3}" destId="{4D738835-A1FA-4268-9729-A82399EE56EB}" srcOrd="2" destOrd="0" parTransId="{2F42D7C4-3B9B-4C5A-BDFD-24CE759719C0}" sibTransId="{036FC514-C13D-4FA4-ACE6-45FB8ADC168B}"/>
    <dgm:cxn modelId="{EE3D670F-DE70-46E0-ABAC-D170A272BC18}" type="presOf" srcId="{981B45A4-9E97-4599-B7A4-E9E5C1A04DE3}" destId="{D6C5CB23-6B00-4EEE-A230-43017B88F265}" srcOrd="0" destOrd="0" presId="urn:microsoft.com/office/officeart/2005/8/layout/orgChart1"/>
    <dgm:cxn modelId="{E2773212-39BD-49AD-8F7B-ED638518A615}" type="presOf" srcId="{C85B196E-430F-4A76-94CC-56E8785220DD}" destId="{7C6B4C40-7688-4B2B-B5E8-365D9799E2E8}" srcOrd="0" destOrd="0" presId="urn:microsoft.com/office/officeart/2005/8/layout/orgChart1"/>
    <dgm:cxn modelId="{7D42501B-8805-4848-AC4B-9DFC7B3128A0}" type="presOf" srcId="{4D738835-A1FA-4268-9729-A82399EE56EB}" destId="{DDFB3FAA-4B74-4176-A5D9-E4A6E347AF71}" srcOrd="0" destOrd="0" presId="urn:microsoft.com/office/officeart/2005/8/layout/orgChart1"/>
    <dgm:cxn modelId="{61C2B038-737F-4A65-8943-05B8860F286B}" srcId="{23EE6135-7277-4862-A3C6-7F26148FF622}" destId="{981B45A4-9E97-4599-B7A4-E9E5C1A04DE3}" srcOrd="0" destOrd="0" parTransId="{B5563F96-3AB9-45E4-A1D4-6A805C0E76AA}" sibTransId="{91876BCD-7113-4C86-B558-B226CB0A695B}"/>
    <dgm:cxn modelId="{972DD43C-8977-4C26-A5B4-211F25FB3F3B}" type="presOf" srcId="{981B45A4-9E97-4599-B7A4-E9E5C1A04DE3}" destId="{4E1D254B-8198-40F5-9895-F5E451F91A1C}" srcOrd="1" destOrd="0" presId="urn:microsoft.com/office/officeart/2005/8/layout/orgChart1"/>
    <dgm:cxn modelId="{E2D62650-600A-4F50-8804-D6B04922BAF3}" type="presOf" srcId="{23EE6135-7277-4862-A3C6-7F26148FF622}" destId="{E6F75A88-B0ED-462B-951D-51712428EB3D}" srcOrd="0" destOrd="0" presId="urn:microsoft.com/office/officeart/2005/8/layout/orgChart1"/>
    <dgm:cxn modelId="{B933947A-223D-4E8C-8E8D-FA4A73EF017C}" srcId="{981B45A4-9E97-4599-B7A4-E9E5C1A04DE3}" destId="{C85B196E-430F-4A76-94CC-56E8785220DD}" srcOrd="0" destOrd="0" parTransId="{667D9A2C-724E-40A5-A2D1-E767DF480FC2}" sibTransId="{A2E8FE82-A1FD-4875-9DBD-0C434CA761EA}"/>
    <dgm:cxn modelId="{9C7CA47B-D3B9-49DF-B38D-428A745160AE}" type="presOf" srcId="{DD253B0B-9C15-40A2-9368-178977DB25D5}" destId="{B8C8B9B0-85A2-4A00-AF8C-EF901CEDCBD5}" srcOrd="1" destOrd="0" presId="urn:microsoft.com/office/officeart/2005/8/layout/orgChart1"/>
    <dgm:cxn modelId="{7989E083-BC5E-4305-B5FB-284433A96C49}" type="presOf" srcId="{2F42D7C4-3B9B-4C5A-BDFD-24CE759719C0}" destId="{B4323CD5-766E-4C54-A86C-7138955179C5}" srcOrd="0" destOrd="0" presId="urn:microsoft.com/office/officeart/2005/8/layout/orgChart1"/>
    <dgm:cxn modelId="{4C47478B-3947-4B62-85AF-D0A27706CE2D}" type="presOf" srcId="{C85B196E-430F-4A76-94CC-56E8785220DD}" destId="{5A963509-0ED3-4A5D-9ED7-9F1F8015EE85}" srcOrd="1" destOrd="0" presId="urn:microsoft.com/office/officeart/2005/8/layout/orgChart1"/>
    <dgm:cxn modelId="{0744F18D-6F56-4C1B-9E7E-A4EE5D72AC4B}" type="presOf" srcId="{DD253B0B-9C15-40A2-9368-178977DB25D5}" destId="{2CC88087-67AC-4BC9-BA18-5224440E526E}" srcOrd="0" destOrd="0" presId="urn:microsoft.com/office/officeart/2005/8/layout/orgChart1"/>
    <dgm:cxn modelId="{DF1F3FAC-9550-4BC9-AA76-619D3D9D63A9}" type="presOf" srcId="{451332C3-6742-4F17-8A0D-B3D4063F2B3F}" destId="{7BA09B26-7CC6-4F17-8A9C-B0F6E087A348}" srcOrd="0" destOrd="0" presId="urn:microsoft.com/office/officeart/2005/8/layout/orgChart1"/>
    <dgm:cxn modelId="{007842C5-BA8B-49C9-B1EC-77A40E307D7F}" srcId="{981B45A4-9E97-4599-B7A4-E9E5C1A04DE3}" destId="{DD253B0B-9C15-40A2-9368-178977DB25D5}" srcOrd="1" destOrd="0" parTransId="{451332C3-6742-4F17-8A0D-B3D4063F2B3F}" sibTransId="{22077FC8-B7D5-44D4-93FA-FFD3B1569D24}"/>
    <dgm:cxn modelId="{CFB4FCCA-4D95-4220-9EAF-F8F73E3B1541}" type="presOf" srcId="{667D9A2C-724E-40A5-A2D1-E767DF480FC2}" destId="{8AD17650-77D3-49F7-9955-D7264CE2BFEF}" srcOrd="0" destOrd="0" presId="urn:microsoft.com/office/officeart/2005/8/layout/orgChart1"/>
    <dgm:cxn modelId="{A5F254F2-F58F-4082-B41B-7EA46F9E2373}" type="presOf" srcId="{4D738835-A1FA-4268-9729-A82399EE56EB}" destId="{51803A00-0BBD-42D1-88CE-4649AC139568}" srcOrd="1" destOrd="0" presId="urn:microsoft.com/office/officeart/2005/8/layout/orgChart1"/>
    <dgm:cxn modelId="{84368886-B07A-44A8-81E8-CF836C8D37E4}" type="presParOf" srcId="{E6F75A88-B0ED-462B-951D-51712428EB3D}" destId="{C91458EB-7276-4540-B082-C9BA16594A64}" srcOrd="0" destOrd="0" presId="urn:microsoft.com/office/officeart/2005/8/layout/orgChart1"/>
    <dgm:cxn modelId="{DDE14DD4-18D2-499F-8D3D-E2B946C6B4F7}" type="presParOf" srcId="{C91458EB-7276-4540-B082-C9BA16594A64}" destId="{2DCDDA58-E119-4563-9B03-02BFE9AAF84A}" srcOrd="0" destOrd="0" presId="urn:microsoft.com/office/officeart/2005/8/layout/orgChart1"/>
    <dgm:cxn modelId="{8C2933FE-4DE2-4A68-9DA6-4181C5671284}" type="presParOf" srcId="{2DCDDA58-E119-4563-9B03-02BFE9AAF84A}" destId="{D6C5CB23-6B00-4EEE-A230-43017B88F265}" srcOrd="0" destOrd="0" presId="urn:microsoft.com/office/officeart/2005/8/layout/orgChart1"/>
    <dgm:cxn modelId="{0BF5CF3D-2F52-46AE-880B-BDC3521B7689}" type="presParOf" srcId="{2DCDDA58-E119-4563-9B03-02BFE9AAF84A}" destId="{4E1D254B-8198-40F5-9895-F5E451F91A1C}" srcOrd="1" destOrd="0" presId="urn:microsoft.com/office/officeart/2005/8/layout/orgChart1"/>
    <dgm:cxn modelId="{D5CA0231-AC85-44C7-820C-1F3C675E22BD}" type="presParOf" srcId="{C91458EB-7276-4540-B082-C9BA16594A64}" destId="{589007A2-30BA-49ED-A0E8-5D16D2A90ABB}" srcOrd="1" destOrd="0" presId="urn:microsoft.com/office/officeart/2005/8/layout/orgChart1"/>
    <dgm:cxn modelId="{7BCB2A0C-39A7-408F-AA56-AB9B3B6D8CE1}" type="presParOf" srcId="{589007A2-30BA-49ED-A0E8-5D16D2A90ABB}" destId="{8AD17650-77D3-49F7-9955-D7264CE2BFEF}" srcOrd="0" destOrd="0" presId="urn:microsoft.com/office/officeart/2005/8/layout/orgChart1"/>
    <dgm:cxn modelId="{FE559D1D-4EDE-418E-89E4-24045E471889}" type="presParOf" srcId="{589007A2-30BA-49ED-A0E8-5D16D2A90ABB}" destId="{20ED9F91-75F7-42D0-B70C-B990A18E069F}" srcOrd="1" destOrd="0" presId="urn:microsoft.com/office/officeart/2005/8/layout/orgChart1"/>
    <dgm:cxn modelId="{AD2FBDD8-1E94-4586-92E9-0D6B4DA87750}" type="presParOf" srcId="{20ED9F91-75F7-42D0-B70C-B990A18E069F}" destId="{57B3F647-F7E8-4B3B-A638-98C2C3FFC9A0}" srcOrd="0" destOrd="0" presId="urn:microsoft.com/office/officeart/2005/8/layout/orgChart1"/>
    <dgm:cxn modelId="{C0E22DDA-5904-46D7-B9E9-626A2A298F39}" type="presParOf" srcId="{57B3F647-F7E8-4B3B-A638-98C2C3FFC9A0}" destId="{7C6B4C40-7688-4B2B-B5E8-365D9799E2E8}" srcOrd="0" destOrd="0" presId="urn:microsoft.com/office/officeart/2005/8/layout/orgChart1"/>
    <dgm:cxn modelId="{789F3976-7A9E-4A53-834A-0F59107783BC}" type="presParOf" srcId="{57B3F647-F7E8-4B3B-A638-98C2C3FFC9A0}" destId="{5A963509-0ED3-4A5D-9ED7-9F1F8015EE85}" srcOrd="1" destOrd="0" presId="urn:microsoft.com/office/officeart/2005/8/layout/orgChart1"/>
    <dgm:cxn modelId="{BBFF48D5-5BDA-434C-8445-22F74FD8D503}" type="presParOf" srcId="{20ED9F91-75F7-42D0-B70C-B990A18E069F}" destId="{748FAD44-3FC3-4FFE-BA6D-3BC82F779AEF}" srcOrd="1" destOrd="0" presId="urn:microsoft.com/office/officeart/2005/8/layout/orgChart1"/>
    <dgm:cxn modelId="{1FBC8A60-CA54-4867-803F-2757DCED8FF7}" type="presParOf" srcId="{20ED9F91-75F7-42D0-B70C-B990A18E069F}" destId="{791CFFD1-A774-46DF-A74F-2FC9DAB00FB4}" srcOrd="2" destOrd="0" presId="urn:microsoft.com/office/officeart/2005/8/layout/orgChart1"/>
    <dgm:cxn modelId="{3035B6F1-A485-418C-8894-C61F63B3FA71}" type="presParOf" srcId="{589007A2-30BA-49ED-A0E8-5D16D2A90ABB}" destId="{7BA09B26-7CC6-4F17-8A9C-B0F6E087A348}" srcOrd="2" destOrd="0" presId="urn:microsoft.com/office/officeart/2005/8/layout/orgChart1"/>
    <dgm:cxn modelId="{D734CB2A-DC81-4782-A57E-D8458F286D90}" type="presParOf" srcId="{589007A2-30BA-49ED-A0E8-5D16D2A90ABB}" destId="{EA1C1085-7567-4512-AD3D-3E32FE849701}" srcOrd="3" destOrd="0" presId="urn:microsoft.com/office/officeart/2005/8/layout/orgChart1"/>
    <dgm:cxn modelId="{709DCF49-F97D-4779-9F85-7CEC33991D30}" type="presParOf" srcId="{EA1C1085-7567-4512-AD3D-3E32FE849701}" destId="{910176FC-4491-4E0C-8343-26393CD38157}" srcOrd="0" destOrd="0" presId="urn:microsoft.com/office/officeart/2005/8/layout/orgChart1"/>
    <dgm:cxn modelId="{2F354CB5-4F2D-4B86-B975-A6B53672DFE7}" type="presParOf" srcId="{910176FC-4491-4E0C-8343-26393CD38157}" destId="{2CC88087-67AC-4BC9-BA18-5224440E526E}" srcOrd="0" destOrd="0" presId="urn:microsoft.com/office/officeart/2005/8/layout/orgChart1"/>
    <dgm:cxn modelId="{478583E2-E602-40D4-9DA3-D30EF15A1763}" type="presParOf" srcId="{910176FC-4491-4E0C-8343-26393CD38157}" destId="{B8C8B9B0-85A2-4A00-AF8C-EF901CEDCBD5}" srcOrd="1" destOrd="0" presId="urn:microsoft.com/office/officeart/2005/8/layout/orgChart1"/>
    <dgm:cxn modelId="{FF0458A8-AA3A-4E04-BFAF-8F84FBCD8629}" type="presParOf" srcId="{EA1C1085-7567-4512-AD3D-3E32FE849701}" destId="{3674F9BD-9180-46DB-8A9F-38643BFD1DAF}" srcOrd="1" destOrd="0" presId="urn:microsoft.com/office/officeart/2005/8/layout/orgChart1"/>
    <dgm:cxn modelId="{E4738F7D-EC9A-4531-A44E-C2C113F866E6}" type="presParOf" srcId="{EA1C1085-7567-4512-AD3D-3E32FE849701}" destId="{DB8D8503-3A92-458D-A47F-D2BE83F5D4B1}" srcOrd="2" destOrd="0" presId="urn:microsoft.com/office/officeart/2005/8/layout/orgChart1"/>
    <dgm:cxn modelId="{6E72DB2E-19BD-4461-A3A3-5F2F4787D58E}" type="presParOf" srcId="{589007A2-30BA-49ED-A0E8-5D16D2A90ABB}" destId="{B4323CD5-766E-4C54-A86C-7138955179C5}" srcOrd="4" destOrd="0" presId="urn:microsoft.com/office/officeart/2005/8/layout/orgChart1"/>
    <dgm:cxn modelId="{4641F267-D4E2-4E06-866A-C66F59B8FA14}" type="presParOf" srcId="{589007A2-30BA-49ED-A0E8-5D16D2A90ABB}" destId="{0309B81E-FAEC-4CFD-990E-3E41B5B93E54}" srcOrd="5" destOrd="0" presId="urn:microsoft.com/office/officeart/2005/8/layout/orgChart1"/>
    <dgm:cxn modelId="{D277949E-B4AD-428C-9CF1-92832C6989CB}" type="presParOf" srcId="{0309B81E-FAEC-4CFD-990E-3E41B5B93E54}" destId="{2902F324-148F-4E9F-8998-99C29B8BE719}" srcOrd="0" destOrd="0" presId="urn:microsoft.com/office/officeart/2005/8/layout/orgChart1"/>
    <dgm:cxn modelId="{E8809590-8819-41DF-90D7-376A0ED01A3A}" type="presParOf" srcId="{2902F324-148F-4E9F-8998-99C29B8BE719}" destId="{DDFB3FAA-4B74-4176-A5D9-E4A6E347AF71}" srcOrd="0" destOrd="0" presId="urn:microsoft.com/office/officeart/2005/8/layout/orgChart1"/>
    <dgm:cxn modelId="{68DB2F9F-16A7-4B01-AEEB-75935D9AF422}" type="presParOf" srcId="{2902F324-148F-4E9F-8998-99C29B8BE719}" destId="{51803A00-0BBD-42D1-88CE-4649AC139568}" srcOrd="1" destOrd="0" presId="urn:microsoft.com/office/officeart/2005/8/layout/orgChart1"/>
    <dgm:cxn modelId="{AE3C1773-3A59-4941-9159-D50221681E14}" type="presParOf" srcId="{0309B81E-FAEC-4CFD-990E-3E41B5B93E54}" destId="{33954E0F-7B41-400E-B177-685F3C2E5018}" srcOrd="1" destOrd="0" presId="urn:microsoft.com/office/officeart/2005/8/layout/orgChart1"/>
    <dgm:cxn modelId="{D0AB178C-F10C-4ADF-BE20-635E30DBA103}" type="presParOf" srcId="{0309B81E-FAEC-4CFD-990E-3E41B5B93E54}" destId="{C4185D14-85D6-415E-8E3B-CE7373C19D28}" srcOrd="2" destOrd="0" presId="urn:microsoft.com/office/officeart/2005/8/layout/orgChart1"/>
    <dgm:cxn modelId="{9C85ADC7-CAF7-4B42-B49D-B2654070B0EC}" type="presParOf" srcId="{C91458EB-7276-4540-B082-C9BA16594A64}" destId="{74D84F38-D2C1-4053-B2F1-309AFA16C788}"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7CF147B-3D58-441F-8E95-E909A4F6D0D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DA7315E3-62B9-4F3B-AD39-3B163FA464F1}">
      <dgm:prSet phldrT="[Tekst]"/>
      <dgm:spPr/>
      <dgm:t>
        <a:bodyPr/>
        <a:lstStyle/>
        <a:p>
          <a:r>
            <a:rPr lang="nb-NO"/>
            <a:t>Sportslig leder</a:t>
          </a:r>
        </a:p>
      </dgm:t>
    </dgm:pt>
    <dgm:pt modelId="{61CB42A3-8459-4703-B40E-38FF96DCEAFE}" type="parTrans" cxnId="{5CD652F9-548E-4DC4-99C3-532C3FEEC896}">
      <dgm:prSet/>
      <dgm:spPr/>
      <dgm:t>
        <a:bodyPr/>
        <a:lstStyle/>
        <a:p>
          <a:endParaRPr lang="nb-NO"/>
        </a:p>
      </dgm:t>
    </dgm:pt>
    <dgm:pt modelId="{715B8BC6-B125-4727-9C97-6E6741793128}" type="sibTrans" cxnId="{5CD652F9-548E-4DC4-99C3-532C3FEEC896}">
      <dgm:prSet/>
      <dgm:spPr/>
    </dgm:pt>
    <dgm:pt modelId="{C020F027-59FD-45CC-B00C-3D5C168936B9}">
      <dgm:prSet phldrT="[Tekst]"/>
      <dgm:spPr>
        <a:solidFill>
          <a:schemeClr val="accent5"/>
        </a:solidFill>
      </dgm:spPr>
      <dgm:t>
        <a:bodyPr/>
        <a:lstStyle/>
        <a:p>
          <a:r>
            <a:rPr lang="nb-NO"/>
            <a:t>Ansvarlig for senior/juniorfotball</a:t>
          </a:r>
        </a:p>
      </dgm:t>
    </dgm:pt>
    <dgm:pt modelId="{C84188D4-375B-4A50-8E08-2A02309771FB}" type="parTrans" cxnId="{1F272B46-3889-475C-BE03-E79191BE8F24}">
      <dgm:prSet/>
      <dgm:spPr/>
      <dgm:t>
        <a:bodyPr/>
        <a:lstStyle/>
        <a:p>
          <a:endParaRPr lang="nb-NO"/>
        </a:p>
      </dgm:t>
    </dgm:pt>
    <dgm:pt modelId="{24F5EF68-54D8-45DD-86D0-9062B912D094}" type="sibTrans" cxnId="{1F272B46-3889-475C-BE03-E79191BE8F24}">
      <dgm:prSet/>
      <dgm:spPr/>
    </dgm:pt>
    <dgm:pt modelId="{AC9C3649-86EF-4E71-B2BD-FC4FA08FA180}">
      <dgm:prSet phldrT="[Tekst]"/>
      <dgm:spPr>
        <a:solidFill>
          <a:schemeClr val="accent5"/>
        </a:solidFill>
      </dgm:spPr>
      <dgm:t>
        <a:bodyPr/>
        <a:lstStyle/>
        <a:p>
          <a:r>
            <a:rPr lang="nb-NO"/>
            <a:t>Ansvarlig for jentefotball</a:t>
          </a:r>
        </a:p>
      </dgm:t>
    </dgm:pt>
    <dgm:pt modelId="{BA305905-33E5-4714-8A72-20DEF5DCF39D}" type="parTrans" cxnId="{EDD55348-5C66-4608-9FDB-579797728579}">
      <dgm:prSet/>
      <dgm:spPr/>
      <dgm:t>
        <a:bodyPr/>
        <a:lstStyle/>
        <a:p>
          <a:endParaRPr lang="nb-NO"/>
        </a:p>
      </dgm:t>
    </dgm:pt>
    <dgm:pt modelId="{2161E421-27E9-448B-B273-6F8E4083CF3B}" type="sibTrans" cxnId="{EDD55348-5C66-4608-9FDB-579797728579}">
      <dgm:prSet/>
      <dgm:spPr/>
    </dgm:pt>
    <dgm:pt modelId="{B6003DBD-ACDE-40C7-B4B0-CC996284231F}">
      <dgm:prSet phldrT="[Tekst]"/>
      <dgm:spPr>
        <a:solidFill>
          <a:schemeClr val="accent5"/>
        </a:solidFill>
      </dgm:spPr>
      <dgm:t>
        <a:bodyPr/>
        <a:lstStyle/>
        <a:p>
          <a:r>
            <a:rPr lang="nb-NO"/>
            <a:t>Ansvarlig for ungdomsfotball</a:t>
          </a:r>
        </a:p>
      </dgm:t>
    </dgm:pt>
    <dgm:pt modelId="{507F5733-90A8-4943-B958-3E5ECEC747A1}" type="parTrans" cxnId="{8F0036E3-776F-494A-9655-BE51BC03C923}">
      <dgm:prSet/>
      <dgm:spPr/>
      <dgm:t>
        <a:bodyPr/>
        <a:lstStyle/>
        <a:p>
          <a:endParaRPr lang="nb-NO"/>
        </a:p>
      </dgm:t>
    </dgm:pt>
    <dgm:pt modelId="{27F396F9-F758-49AC-86C5-E83CD70CAF1D}" type="sibTrans" cxnId="{8F0036E3-776F-494A-9655-BE51BC03C923}">
      <dgm:prSet/>
      <dgm:spPr/>
    </dgm:pt>
    <dgm:pt modelId="{8D2860B2-9CA2-4182-9860-D55E166771C3}">
      <dgm:prSet/>
      <dgm:spPr>
        <a:solidFill>
          <a:schemeClr val="accent5"/>
        </a:solidFill>
      </dgm:spPr>
      <dgm:t>
        <a:bodyPr/>
        <a:lstStyle/>
        <a:p>
          <a:r>
            <a:rPr lang="nb-NO"/>
            <a:t>Ansvarlig for barnefotball</a:t>
          </a:r>
        </a:p>
      </dgm:t>
    </dgm:pt>
    <dgm:pt modelId="{3AEF4567-A193-443A-AA62-7858D894B4A6}" type="parTrans" cxnId="{7EE99767-9B4F-4905-8A38-39BF18B5255B}">
      <dgm:prSet/>
      <dgm:spPr/>
      <dgm:t>
        <a:bodyPr/>
        <a:lstStyle/>
        <a:p>
          <a:endParaRPr lang="nb-NO"/>
        </a:p>
      </dgm:t>
    </dgm:pt>
    <dgm:pt modelId="{3630B795-CD04-4559-AD31-EFBC7732B772}" type="sibTrans" cxnId="{7EE99767-9B4F-4905-8A38-39BF18B5255B}">
      <dgm:prSet/>
      <dgm:spPr/>
    </dgm:pt>
    <dgm:pt modelId="{91DB867C-7185-41EF-92B6-17B95C19291D}">
      <dgm:prSet/>
      <dgm:spPr>
        <a:solidFill>
          <a:schemeClr val="accent5"/>
        </a:solidFill>
      </dgm:spPr>
      <dgm:t>
        <a:bodyPr/>
        <a:lstStyle/>
        <a:p>
          <a:r>
            <a:rPr lang="nb-NO"/>
            <a:t>Trenerkoordinator</a:t>
          </a:r>
        </a:p>
      </dgm:t>
    </dgm:pt>
    <dgm:pt modelId="{72D34A11-942F-4352-9018-6A04A7F1CCD9}" type="parTrans" cxnId="{63280DE0-3861-4786-9A8B-5D8FA78D9B45}">
      <dgm:prSet/>
      <dgm:spPr/>
      <dgm:t>
        <a:bodyPr/>
        <a:lstStyle/>
        <a:p>
          <a:endParaRPr lang="nb-NO"/>
        </a:p>
      </dgm:t>
    </dgm:pt>
    <dgm:pt modelId="{E85C7C1B-4E44-4B27-A1F7-2662D2D0733B}" type="sibTrans" cxnId="{63280DE0-3861-4786-9A8B-5D8FA78D9B45}">
      <dgm:prSet/>
      <dgm:spPr/>
    </dgm:pt>
    <dgm:pt modelId="{E8556D4F-50BD-463C-8742-B9F8E10DEBEE}">
      <dgm:prSet/>
      <dgm:spPr>
        <a:solidFill>
          <a:schemeClr val="accent5"/>
        </a:solidFill>
      </dgm:spPr>
      <dgm:t>
        <a:bodyPr/>
        <a:lstStyle/>
        <a:p>
          <a:r>
            <a:rPr lang="nb-NO"/>
            <a:t>Spillerutvikler</a:t>
          </a:r>
        </a:p>
      </dgm:t>
    </dgm:pt>
    <dgm:pt modelId="{58D6FCAE-C5B4-4567-9C2A-9B4F7E2CFEB9}" type="parTrans" cxnId="{F62398EC-0B9F-4BF6-B488-4E1EAB836397}">
      <dgm:prSet/>
      <dgm:spPr/>
      <dgm:t>
        <a:bodyPr/>
        <a:lstStyle/>
        <a:p>
          <a:endParaRPr lang="nb-NO"/>
        </a:p>
      </dgm:t>
    </dgm:pt>
    <dgm:pt modelId="{112762BA-9273-4A44-822B-BA4051687EA3}" type="sibTrans" cxnId="{F62398EC-0B9F-4BF6-B488-4E1EAB836397}">
      <dgm:prSet/>
      <dgm:spPr/>
    </dgm:pt>
    <dgm:pt modelId="{06C78FDF-AD4B-4DD0-9B0D-776A2EA452B7}" type="pres">
      <dgm:prSet presAssocID="{47CF147B-3D58-441F-8E95-E909A4F6D0D2}" presName="hierChild1" presStyleCnt="0">
        <dgm:presLayoutVars>
          <dgm:orgChart val="1"/>
          <dgm:chPref val="1"/>
          <dgm:dir/>
          <dgm:animOne val="branch"/>
          <dgm:animLvl val="lvl"/>
          <dgm:resizeHandles/>
        </dgm:presLayoutVars>
      </dgm:prSet>
      <dgm:spPr/>
    </dgm:pt>
    <dgm:pt modelId="{9C7402CA-E5C8-4960-AC28-5BB335059004}" type="pres">
      <dgm:prSet presAssocID="{DA7315E3-62B9-4F3B-AD39-3B163FA464F1}" presName="hierRoot1" presStyleCnt="0">
        <dgm:presLayoutVars>
          <dgm:hierBranch val="init"/>
        </dgm:presLayoutVars>
      </dgm:prSet>
      <dgm:spPr/>
    </dgm:pt>
    <dgm:pt modelId="{ED30484F-EB9E-45BB-835E-AEE659272AF3}" type="pres">
      <dgm:prSet presAssocID="{DA7315E3-62B9-4F3B-AD39-3B163FA464F1}" presName="rootComposite1" presStyleCnt="0"/>
      <dgm:spPr/>
    </dgm:pt>
    <dgm:pt modelId="{13DBCCE0-72A0-406D-BB23-C102B9FF92FE}" type="pres">
      <dgm:prSet presAssocID="{DA7315E3-62B9-4F3B-AD39-3B163FA464F1}" presName="rootText1" presStyleLbl="node0" presStyleIdx="0" presStyleCnt="1">
        <dgm:presLayoutVars>
          <dgm:chPref val="3"/>
        </dgm:presLayoutVars>
      </dgm:prSet>
      <dgm:spPr/>
    </dgm:pt>
    <dgm:pt modelId="{06603799-DF50-4512-96ED-814244BAA16A}" type="pres">
      <dgm:prSet presAssocID="{DA7315E3-62B9-4F3B-AD39-3B163FA464F1}" presName="rootConnector1" presStyleLbl="node1" presStyleIdx="0" presStyleCnt="0"/>
      <dgm:spPr/>
    </dgm:pt>
    <dgm:pt modelId="{D42BBE46-3FDC-4B8D-8D3A-01E4D8DAD4F4}" type="pres">
      <dgm:prSet presAssocID="{DA7315E3-62B9-4F3B-AD39-3B163FA464F1}" presName="hierChild2" presStyleCnt="0"/>
      <dgm:spPr/>
    </dgm:pt>
    <dgm:pt modelId="{EE876934-A93A-40CF-A9CF-ADFE46853471}" type="pres">
      <dgm:prSet presAssocID="{C84188D4-375B-4A50-8E08-2A02309771FB}" presName="Name37" presStyleLbl="parChTrans1D2" presStyleIdx="0" presStyleCnt="6"/>
      <dgm:spPr/>
    </dgm:pt>
    <dgm:pt modelId="{872BA182-8087-4089-A371-6D2C57A6F5E2}" type="pres">
      <dgm:prSet presAssocID="{C020F027-59FD-45CC-B00C-3D5C168936B9}" presName="hierRoot2" presStyleCnt="0">
        <dgm:presLayoutVars>
          <dgm:hierBranch val="init"/>
        </dgm:presLayoutVars>
      </dgm:prSet>
      <dgm:spPr/>
    </dgm:pt>
    <dgm:pt modelId="{AA95771A-33F2-4519-AAF4-77FA6C81A589}" type="pres">
      <dgm:prSet presAssocID="{C020F027-59FD-45CC-B00C-3D5C168936B9}" presName="rootComposite" presStyleCnt="0"/>
      <dgm:spPr/>
    </dgm:pt>
    <dgm:pt modelId="{E226DEEC-3E6D-486B-83D2-5C87ECBBA70E}" type="pres">
      <dgm:prSet presAssocID="{C020F027-59FD-45CC-B00C-3D5C168936B9}" presName="rootText" presStyleLbl="node2" presStyleIdx="0" presStyleCnt="6">
        <dgm:presLayoutVars>
          <dgm:chPref val="3"/>
        </dgm:presLayoutVars>
      </dgm:prSet>
      <dgm:spPr/>
    </dgm:pt>
    <dgm:pt modelId="{F6AD1212-0374-4E3C-B7D1-307B322DE271}" type="pres">
      <dgm:prSet presAssocID="{C020F027-59FD-45CC-B00C-3D5C168936B9}" presName="rootConnector" presStyleLbl="node2" presStyleIdx="0" presStyleCnt="6"/>
      <dgm:spPr/>
    </dgm:pt>
    <dgm:pt modelId="{76AB6125-423B-4ED5-9960-C418783D150E}" type="pres">
      <dgm:prSet presAssocID="{C020F027-59FD-45CC-B00C-3D5C168936B9}" presName="hierChild4" presStyleCnt="0"/>
      <dgm:spPr/>
    </dgm:pt>
    <dgm:pt modelId="{29D48B74-B66D-4F46-BB8D-022DDFB38396}" type="pres">
      <dgm:prSet presAssocID="{C020F027-59FD-45CC-B00C-3D5C168936B9}" presName="hierChild5" presStyleCnt="0"/>
      <dgm:spPr/>
    </dgm:pt>
    <dgm:pt modelId="{870D8D01-833A-4411-9BE8-27741C3B8B63}" type="pres">
      <dgm:prSet presAssocID="{BA305905-33E5-4714-8A72-20DEF5DCF39D}" presName="Name37" presStyleLbl="parChTrans1D2" presStyleIdx="1" presStyleCnt="6"/>
      <dgm:spPr/>
    </dgm:pt>
    <dgm:pt modelId="{4E2F5ACA-CF2D-495F-9F0C-E6E000EB9AAB}" type="pres">
      <dgm:prSet presAssocID="{AC9C3649-86EF-4E71-B2BD-FC4FA08FA180}" presName="hierRoot2" presStyleCnt="0">
        <dgm:presLayoutVars>
          <dgm:hierBranch val="init"/>
        </dgm:presLayoutVars>
      </dgm:prSet>
      <dgm:spPr/>
    </dgm:pt>
    <dgm:pt modelId="{CD52C4FB-197D-4C25-BD6B-B000125E2253}" type="pres">
      <dgm:prSet presAssocID="{AC9C3649-86EF-4E71-B2BD-FC4FA08FA180}" presName="rootComposite" presStyleCnt="0"/>
      <dgm:spPr/>
    </dgm:pt>
    <dgm:pt modelId="{92176A77-0D1A-4E0D-8FB0-A414264AFF7E}" type="pres">
      <dgm:prSet presAssocID="{AC9C3649-86EF-4E71-B2BD-FC4FA08FA180}" presName="rootText" presStyleLbl="node2" presStyleIdx="1" presStyleCnt="6">
        <dgm:presLayoutVars>
          <dgm:chPref val="3"/>
        </dgm:presLayoutVars>
      </dgm:prSet>
      <dgm:spPr/>
    </dgm:pt>
    <dgm:pt modelId="{566D6680-3B6C-44B7-96FB-8713F8FE2002}" type="pres">
      <dgm:prSet presAssocID="{AC9C3649-86EF-4E71-B2BD-FC4FA08FA180}" presName="rootConnector" presStyleLbl="node2" presStyleIdx="1" presStyleCnt="6"/>
      <dgm:spPr/>
    </dgm:pt>
    <dgm:pt modelId="{4B5F5084-75E0-450E-9ED2-8F407D36E4E3}" type="pres">
      <dgm:prSet presAssocID="{AC9C3649-86EF-4E71-B2BD-FC4FA08FA180}" presName="hierChild4" presStyleCnt="0"/>
      <dgm:spPr/>
    </dgm:pt>
    <dgm:pt modelId="{BAF141C2-833B-491F-B0E9-30F83B1E4CEA}" type="pres">
      <dgm:prSet presAssocID="{AC9C3649-86EF-4E71-B2BD-FC4FA08FA180}" presName="hierChild5" presStyleCnt="0"/>
      <dgm:spPr/>
    </dgm:pt>
    <dgm:pt modelId="{8B1E0574-BE4E-48B0-B900-CF9AB33E4613}" type="pres">
      <dgm:prSet presAssocID="{507F5733-90A8-4943-B958-3E5ECEC747A1}" presName="Name37" presStyleLbl="parChTrans1D2" presStyleIdx="2" presStyleCnt="6"/>
      <dgm:spPr/>
    </dgm:pt>
    <dgm:pt modelId="{59E10309-36CE-4B5A-AFF8-893FA6935BB1}" type="pres">
      <dgm:prSet presAssocID="{B6003DBD-ACDE-40C7-B4B0-CC996284231F}" presName="hierRoot2" presStyleCnt="0">
        <dgm:presLayoutVars>
          <dgm:hierBranch val="init"/>
        </dgm:presLayoutVars>
      </dgm:prSet>
      <dgm:spPr/>
    </dgm:pt>
    <dgm:pt modelId="{0B5E37BA-7456-4458-B66C-0E9686A38233}" type="pres">
      <dgm:prSet presAssocID="{B6003DBD-ACDE-40C7-B4B0-CC996284231F}" presName="rootComposite" presStyleCnt="0"/>
      <dgm:spPr/>
    </dgm:pt>
    <dgm:pt modelId="{E5D3CA7D-0CBD-4CF9-B9CD-96D6C260CF7D}" type="pres">
      <dgm:prSet presAssocID="{B6003DBD-ACDE-40C7-B4B0-CC996284231F}" presName="rootText" presStyleLbl="node2" presStyleIdx="2" presStyleCnt="6">
        <dgm:presLayoutVars>
          <dgm:chPref val="3"/>
        </dgm:presLayoutVars>
      </dgm:prSet>
      <dgm:spPr/>
    </dgm:pt>
    <dgm:pt modelId="{51F06BE6-B370-43BF-ACCC-B1ECF4A37D2F}" type="pres">
      <dgm:prSet presAssocID="{B6003DBD-ACDE-40C7-B4B0-CC996284231F}" presName="rootConnector" presStyleLbl="node2" presStyleIdx="2" presStyleCnt="6"/>
      <dgm:spPr/>
    </dgm:pt>
    <dgm:pt modelId="{2C6D761E-2D34-4828-ABE4-0FD2633B2A55}" type="pres">
      <dgm:prSet presAssocID="{B6003DBD-ACDE-40C7-B4B0-CC996284231F}" presName="hierChild4" presStyleCnt="0"/>
      <dgm:spPr/>
    </dgm:pt>
    <dgm:pt modelId="{B7914BA9-3BBF-41BD-9E8A-0DC87A421FD8}" type="pres">
      <dgm:prSet presAssocID="{B6003DBD-ACDE-40C7-B4B0-CC996284231F}" presName="hierChild5" presStyleCnt="0"/>
      <dgm:spPr/>
    </dgm:pt>
    <dgm:pt modelId="{628654C2-B6BB-41FC-8487-FF0A6857AAFD}" type="pres">
      <dgm:prSet presAssocID="{3AEF4567-A193-443A-AA62-7858D894B4A6}" presName="Name37" presStyleLbl="parChTrans1D2" presStyleIdx="3" presStyleCnt="6"/>
      <dgm:spPr/>
    </dgm:pt>
    <dgm:pt modelId="{D1805D4E-0846-489F-8F49-741B86C0C01F}" type="pres">
      <dgm:prSet presAssocID="{8D2860B2-9CA2-4182-9860-D55E166771C3}" presName="hierRoot2" presStyleCnt="0">
        <dgm:presLayoutVars>
          <dgm:hierBranch val="init"/>
        </dgm:presLayoutVars>
      </dgm:prSet>
      <dgm:spPr/>
    </dgm:pt>
    <dgm:pt modelId="{A8358537-CA9D-4A74-A749-581DDAD070EA}" type="pres">
      <dgm:prSet presAssocID="{8D2860B2-9CA2-4182-9860-D55E166771C3}" presName="rootComposite" presStyleCnt="0"/>
      <dgm:spPr/>
    </dgm:pt>
    <dgm:pt modelId="{2237149B-80DC-4650-806F-7148AB0DC0A2}" type="pres">
      <dgm:prSet presAssocID="{8D2860B2-9CA2-4182-9860-D55E166771C3}" presName="rootText" presStyleLbl="node2" presStyleIdx="3" presStyleCnt="6">
        <dgm:presLayoutVars>
          <dgm:chPref val="3"/>
        </dgm:presLayoutVars>
      </dgm:prSet>
      <dgm:spPr/>
    </dgm:pt>
    <dgm:pt modelId="{7EBF548A-0704-46DA-AAE8-6FC65D1E6954}" type="pres">
      <dgm:prSet presAssocID="{8D2860B2-9CA2-4182-9860-D55E166771C3}" presName="rootConnector" presStyleLbl="node2" presStyleIdx="3" presStyleCnt="6"/>
      <dgm:spPr/>
    </dgm:pt>
    <dgm:pt modelId="{A4D09DA9-B936-4944-9459-FD9FCA7A11B1}" type="pres">
      <dgm:prSet presAssocID="{8D2860B2-9CA2-4182-9860-D55E166771C3}" presName="hierChild4" presStyleCnt="0"/>
      <dgm:spPr/>
    </dgm:pt>
    <dgm:pt modelId="{2664045A-8086-408D-A5AC-3DFC64E856C7}" type="pres">
      <dgm:prSet presAssocID="{8D2860B2-9CA2-4182-9860-D55E166771C3}" presName="hierChild5" presStyleCnt="0"/>
      <dgm:spPr/>
    </dgm:pt>
    <dgm:pt modelId="{903F0C60-58EE-44CF-AD9D-28738F7610C7}" type="pres">
      <dgm:prSet presAssocID="{72D34A11-942F-4352-9018-6A04A7F1CCD9}" presName="Name37" presStyleLbl="parChTrans1D2" presStyleIdx="4" presStyleCnt="6"/>
      <dgm:spPr/>
    </dgm:pt>
    <dgm:pt modelId="{CA329D73-6896-4A52-98E1-9C312AAECEAB}" type="pres">
      <dgm:prSet presAssocID="{91DB867C-7185-41EF-92B6-17B95C19291D}" presName="hierRoot2" presStyleCnt="0">
        <dgm:presLayoutVars>
          <dgm:hierBranch val="init"/>
        </dgm:presLayoutVars>
      </dgm:prSet>
      <dgm:spPr/>
    </dgm:pt>
    <dgm:pt modelId="{1A687368-171E-4844-AB6D-6058B84B8406}" type="pres">
      <dgm:prSet presAssocID="{91DB867C-7185-41EF-92B6-17B95C19291D}" presName="rootComposite" presStyleCnt="0"/>
      <dgm:spPr/>
    </dgm:pt>
    <dgm:pt modelId="{2BE6ACDC-2850-47D7-9674-C26FD4724E09}" type="pres">
      <dgm:prSet presAssocID="{91DB867C-7185-41EF-92B6-17B95C19291D}" presName="rootText" presStyleLbl="node2" presStyleIdx="4" presStyleCnt="6">
        <dgm:presLayoutVars>
          <dgm:chPref val="3"/>
        </dgm:presLayoutVars>
      </dgm:prSet>
      <dgm:spPr/>
    </dgm:pt>
    <dgm:pt modelId="{BE9B5662-4E97-46C4-969D-B152090CAC93}" type="pres">
      <dgm:prSet presAssocID="{91DB867C-7185-41EF-92B6-17B95C19291D}" presName="rootConnector" presStyleLbl="node2" presStyleIdx="4" presStyleCnt="6"/>
      <dgm:spPr/>
    </dgm:pt>
    <dgm:pt modelId="{B2E002E4-9B7C-4C33-B05B-53E062759BEB}" type="pres">
      <dgm:prSet presAssocID="{91DB867C-7185-41EF-92B6-17B95C19291D}" presName="hierChild4" presStyleCnt="0"/>
      <dgm:spPr/>
    </dgm:pt>
    <dgm:pt modelId="{37B0FAD6-9C1E-4A2D-BCBF-C269DA809B3C}" type="pres">
      <dgm:prSet presAssocID="{91DB867C-7185-41EF-92B6-17B95C19291D}" presName="hierChild5" presStyleCnt="0"/>
      <dgm:spPr/>
    </dgm:pt>
    <dgm:pt modelId="{F8379216-CF35-4D5A-AEC9-E4B16CE495E0}" type="pres">
      <dgm:prSet presAssocID="{58D6FCAE-C5B4-4567-9C2A-9B4F7E2CFEB9}" presName="Name37" presStyleLbl="parChTrans1D2" presStyleIdx="5" presStyleCnt="6"/>
      <dgm:spPr/>
    </dgm:pt>
    <dgm:pt modelId="{42EAC40E-DFA0-40B7-AC08-084100AA5A52}" type="pres">
      <dgm:prSet presAssocID="{E8556D4F-50BD-463C-8742-B9F8E10DEBEE}" presName="hierRoot2" presStyleCnt="0">
        <dgm:presLayoutVars>
          <dgm:hierBranch val="init"/>
        </dgm:presLayoutVars>
      </dgm:prSet>
      <dgm:spPr/>
    </dgm:pt>
    <dgm:pt modelId="{5ED40372-5167-471E-B18F-CD4EA51C0E73}" type="pres">
      <dgm:prSet presAssocID="{E8556D4F-50BD-463C-8742-B9F8E10DEBEE}" presName="rootComposite" presStyleCnt="0"/>
      <dgm:spPr/>
    </dgm:pt>
    <dgm:pt modelId="{B43F48EF-CDE2-447D-9EC2-29696A93F720}" type="pres">
      <dgm:prSet presAssocID="{E8556D4F-50BD-463C-8742-B9F8E10DEBEE}" presName="rootText" presStyleLbl="node2" presStyleIdx="5" presStyleCnt="6">
        <dgm:presLayoutVars>
          <dgm:chPref val="3"/>
        </dgm:presLayoutVars>
      </dgm:prSet>
      <dgm:spPr/>
    </dgm:pt>
    <dgm:pt modelId="{FAB4248F-F92A-46FE-8887-336490BBAC16}" type="pres">
      <dgm:prSet presAssocID="{E8556D4F-50BD-463C-8742-B9F8E10DEBEE}" presName="rootConnector" presStyleLbl="node2" presStyleIdx="5" presStyleCnt="6"/>
      <dgm:spPr/>
    </dgm:pt>
    <dgm:pt modelId="{6CD80D98-B659-4354-AE1F-0D7F18A82B38}" type="pres">
      <dgm:prSet presAssocID="{E8556D4F-50BD-463C-8742-B9F8E10DEBEE}" presName="hierChild4" presStyleCnt="0"/>
      <dgm:spPr/>
    </dgm:pt>
    <dgm:pt modelId="{0CC2E4F4-4143-4C47-B9DA-58451F22B4F2}" type="pres">
      <dgm:prSet presAssocID="{E8556D4F-50BD-463C-8742-B9F8E10DEBEE}" presName="hierChild5" presStyleCnt="0"/>
      <dgm:spPr/>
    </dgm:pt>
    <dgm:pt modelId="{B89F5C1B-19E2-4313-A766-18744AFE5653}" type="pres">
      <dgm:prSet presAssocID="{DA7315E3-62B9-4F3B-AD39-3B163FA464F1}" presName="hierChild3" presStyleCnt="0"/>
      <dgm:spPr/>
    </dgm:pt>
  </dgm:ptLst>
  <dgm:cxnLst>
    <dgm:cxn modelId="{F79EF31E-DFC3-4C1C-AF4D-310965CCA3B5}" type="presOf" srcId="{BA305905-33E5-4714-8A72-20DEF5DCF39D}" destId="{870D8D01-833A-4411-9BE8-27741C3B8B63}" srcOrd="0" destOrd="0" presId="urn:microsoft.com/office/officeart/2005/8/layout/orgChart1"/>
    <dgm:cxn modelId="{E5F6CD29-D107-4EE4-AE93-9C9558243DCD}" type="presOf" srcId="{58D6FCAE-C5B4-4567-9C2A-9B4F7E2CFEB9}" destId="{F8379216-CF35-4D5A-AEC9-E4B16CE495E0}" srcOrd="0" destOrd="0" presId="urn:microsoft.com/office/officeart/2005/8/layout/orgChart1"/>
    <dgm:cxn modelId="{975B982A-0ABE-4C7B-BD14-904F53EAD77C}" type="presOf" srcId="{8D2860B2-9CA2-4182-9860-D55E166771C3}" destId="{7EBF548A-0704-46DA-AAE8-6FC65D1E6954}" srcOrd="1" destOrd="0" presId="urn:microsoft.com/office/officeart/2005/8/layout/orgChart1"/>
    <dgm:cxn modelId="{63A0675D-82C7-49C5-AEEA-6E5280C41328}" type="presOf" srcId="{E8556D4F-50BD-463C-8742-B9F8E10DEBEE}" destId="{B43F48EF-CDE2-447D-9EC2-29696A93F720}" srcOrd="0" destOrd="0" presId="urn:microsoft.com/office/officeart/2005/8/layout/orgChart1"/>
    <dgm:cxn modelId="{EFE05B41-1FDC-48A0-B230-BC4C448C0A33}" type="presOf" srcId="{C020F027-59FD-45CC-B00C-3D5C168936B9}" destId="{F6AD1212-0374-4E3C-B7D1-307B322DE271}" srcOrd="1" destOrd="0" presId="urn:microsoft.com/office/officeart/2005/8/layout/orgChart1"/>
    <dgm:cxn modelId="{A1591D42-F154-4F44-9502-F87721EA04FA}" type="presOf" srcId="{DA7315E3-62B9-4F3B-AD39-3B163FA464F1}" destId="{06603799-DF50-4512-96ED-814244BAA16A}" srcOrd="1" destOrd="0" presId="urn:microsoft.com/office/officeart/2005/8/layout/orgChart1"/>
    <dgm:cxn modelId="{1F272B46-3889-475C-BE03-E79191BE8F24}" srcId="{DA7315E3-62B9-4F3B-AD39-3B163FA464F1}" destId="{C020F027-59FD-45CC-B00C-3D5C168936B9}" srcOrd="0" destOrd="0" parTransId="{C84188D4-375B-4A50-8E08-2A02309771FB}" sibTransId="{24F5EF68-54D8-45DD-86D0-9062B912D094}"/>
    <dgm:cxn modelId="{7EE99767-9B4F-4905-8A38-39BF18B5255B}" srcId="{DA7315E3-62B9-4F3B-AD39-3B163FA464F1}" destId="{8D2860B2-9CA2-4182-9860-D55E166771C3}" srcOrd="3" destOrd="0" parTransId="{3AEF4567-A193-443A-AA62-7858D894B4A6}" sibTransId="{3630B795-CD04-4559-AD31-EFBC7732B772}"/>
    <dgm:cxn modelId="{EDD55348-5C66-4608-9FDB-579797728579}" srcId="{DA7315E3-62B9-4F3B-AD39-3B163FA464F1}" destId="{AC9C3649-86EF-4E71-B2BD-FC4FA08FA180}" srcOrd="1" destOrd="0" parTransId="{BA305905-33E5-4714-8A72-20DEF5DCF39D}" sibTransId="{2161E421-27E9-448B-B273-6F8E4083CF3B}"/>
    <dgm:cxn modelId="{83514C6B-5A0C-48B2-B158-211E3FB3B439}" type="presOf" srcId="{E8556D4F-50BD-463C-8742-B9F8E10DEBEE}" destId="{FAB4248F-F92A-46FE-8887-336490BBAC16}" srcOrd="1" destOrd="0" presId="urn:microsoft.com/office/officeart/2005/8/layout/orgChart1"/>
    <dgm:cxn modelId="{82EF014C-441A-4AE6-8F9F-18C7FC95BDEA}" type="presOf" srcId="{AC9C3649-86EF-4E71-B2BD-FC4FA08FA180}" destId="{92176A77-0D1A-4E0D-8FB0-A414264AFF7E}" srcOrd="0" destOrd="0" presId="urn:microsoft.com/office/officeart/2005/8/layout/orgChart1"/>
    <dgm:cxn modelId="{63CFB84F-D9F5-4F50-B0E6-325A9D37B507}" type="presOf" srcId="{507F5733-90A8-4943-B958-3E5ECEC747A1}" destId="{8B1E0574-BE4E-48B0-B900-CF9AB33E4613}" srcOrd="0" destOrd="0" presId="urn:microsoft.com/office/officeart/2005/8/layout/orgChart1"/>
    <dgm:cxn modelId="{66E84A57-93A0-433D-A888-A9F096B4F385}" type="presOf" srcId="{DA7315E3-62B9-4F3B-AD39-3B163FA464F1}" destId="{13DBCCE0-72A0-406D-BB23-C102B9FF92FE}" srcOrd="0" destOrd="0" presId="urn:microsoft.com/office/officeart/2005/8/layout/orgChart1"/>
    <dgm:cxn modelId="{A7469B7F-BAA7-44B1-9E65-F51D97913F4C}" type="presOf" srcId="{C020F027-59FD-45CC-B00C-3D5C168936B9}" destId="{E226DEEC-3E6D-486B-83D2-5C87ECBBA70E}" srcOrd="0" destOrd="0" presId="urn:microsoft.com/office/officeart/2005/8/layout/orgChart1"/>
    <dgm:cxn modelId="{E0C71898-8C39-446A-90F2-942106EF4E0C}" type="presOf" srcId="{91DB867C-7185-41EF-92B6-17B95C19291D}" destId="{2BE6ACDC-2850-47D7-9674-C26FD4724E09}" srcOrd="0" destOrd="0" presId="urn:microsoft.com/office/officeart/2005/8/layout/orgChart1"/>
    <dgm:cxn modelId="{231CECA1-1A3E-41E8-9F9D-DB55CEC80DA7}" type="presOf" srcId="{3AEF4567-A193-443A-AA62-7858D894B4A6}" destId="{628654C2-B6BB-41FC-8487-FF0A6857AAFD}" srcOrd="0" destOrd="0" presId="urn:microsoft.com/office/officeart/2005/8/layout/orgChart1"/>
    <dgm:cxn modelId="{4BBBC3B5-8E22-4ADB-87BD-20329F076322}" type="presOf" srcId="{AC9C3649-86EF-4E71-B2BD-FC4FA08FA180}" destId="{566D6680-3B6C-44B7-96FB-8713F8FE2002}" srcOrd="1" destOrd="0" presId="urn:microsoft.com/office/officeart/2005/8/layout/orgChart1"/>
    <dgm:cxn modelId="{E73936BD-B972-4564-9DE5-3F71E90B3F2F}" type="presOf" srcId="{47CF147B-3D58-441F-8E95-E909A4F6D0D2}" destId="{06C78FDF-AD4B-4DD0-9B0D-776A2EA452B7}" srcOrd="0" destOrd="0" presId="urn:microsoft.com/office/officeart/2005/8/layout/orgChart1"/>
    <dgm:cxn modelId="{37BB85BE-0A11-474E-BA13-E8AAE2C0A5D3}" type="presOf" srcId="{B6003DBD-ACDE-40C7-B4B0-CC996284231F}" destId="{E5D3CA7D-0CBD-4CF9-B9CD-96D6C260CF7D}" srcOrd="0" destOrd="0" presId="urn:microsoft.com/office/officeart/2005/8/layout/orgChart1"/>
    <dgm:cxn modelId="{A5974AC4-E298-44E3-B45D-3C959AD6D9A8}" type="presOf" srcId="{8D2860B2-9CA2-4182-9860-D55E166771C3}" destId="{2237149B-80DC-4650-806F-7148AB0DC0A2}" srcOrd="0" destOrd="0" presId="urn:microsoft.com/office/officeart/2005/8/layout/orgChart1"/>
    <dgm:cxn modelId="{920CEFCB-6E20-480E-99D9-4EBFC90CBE92}" type="presOf" srcId="{72D34A11-942F-4352-9018-6A04A7F1CCD9}" destId="{903F0C60-58EE-44CF-AD9D-28738F7610C7}" srcOrd="0" destOrd="0" presId="urn:microsoft.com/office/officeart/2005/8/layout/orgChart1"/>
    <dgm:cxn modelId="{63280DE0-3861-4786-9A8B-5D8FA78D9B45}" srcId="{DA7315E3-62B9-4F3B-AD39-3B163FA464F1}" destId="{91DB867C-7185-41EF-92B6-17B95C19291D}" srcOrd="4" destOrd="0" parTransId="{72D34A11-942F-4352-9018-6A04A7F1CCD9}" sibTransId="{E85C7C1B-4E44-4B27-A1F7-2662D2D0733B}"/>
    <dgm:cxn modelId="{8F0036E3-776F-494A-9655-BE51BC03C923}" srcId="{DA7315E3-62B9-4F3B-AD39-3B163FA464F1}" destId="{B6003DBD-ACDE-40C7-B4B0-CC996284231F}" srcOrd="2" destOrd="0" parTransId="{507F5733-90A8-4943-B958-3E5ECEC747A1}" sibTransId="{27F396F9-F758-49AC-86C5-E83CD70CAF1D}"/>
    <dgm:cxn modelId="{FA7CAAE5-D870-46E7-ACEB-E3FFDD45951B}" type="presOf" srcId="{91DB867C-7185-41EF-92B6-17B95C19291D}" destId="{BE9B5662-4E97-46C4-969D-B152090CAC93}" srcOrd="1" destOrd="0" presId="urn:microsoft.com/office/officeart/2005/8/layout/orgChart1"/>
    <dgm:cxn modelId="{F62398EC-0B9F-4BF6-B488-4E1EAB836397}" srcId="{DA7315E3-62B9-4F3B-AD39-3B163FA464F1}" destId="{E8556D4F-50BD-463C-8742-B9F8E10DEBEE}" srcOrd="5" destOrd="0" parTransId="{58D6FCAE-C5B4-4567-9C2A-9B4F7E2CFEB9}" sibTransId="{112762BA-9273-4A44-822B-BA4051687EA3}"/>
    <dgm:cxn modelId="{5CD652F9-548E-4DC4-99C3-532C3FEEC896}" srcId="{47CF147B-3D58-441F-8E95-E909A4F6D0D2}" destId="{DA7315E3-62B9-4F3B-AD39-3B163FA464F1}" srcOrd="0" destOrd="0" parTransId="{61CB42A3-8459-4703-B40E-38FF96DCEAFE}" sibTransId="{715B8BC6-B125-4727-9C97-6E6741793128}"/>
    <dgm:cxn modelId="{CE1566FB-4E95-484B-88A5-E80DBE210FEB}" type="presOf" srcId="{C84188D4-375B-4A50-8E08-2A02309771FB}" destId="{EE876934-A93A-40CF-A9CF-ADFE46853471}" srcOrd="0" destOrd="0" presId="urn:microsoft.com/office/officeart/2005/8/layout/orgChart1"/>
    <dgm:cxn modelId="{99ADA5FB-E005-4F74-83C8-38AD7F445A2E}" type="presOf" srcId="{B6003DBD-ACDE-40C7-B4B0-CC996284231F}" destId="{51F06BE6-B370-43BF-ACCC-B1ECF4A37D2F}" srcOrd="1" destOrd="0" presId="urn:microsoft.com/office/officeart/2005/8/layout/orgChart1"/>
    <dgm:cxn modelId="{13C49649-94B3-4598-9CBF-10FF22B93F8F}" type="presParOf" srcId="{06C78FDF-AD4B-4DD0-9B0D-776A2EA452B7}" destId="{9C7402CA-E5C8-4960-AC28-5BB335059004}" srcOrd="0" destOrd="0" presId="urn:microsoft.com/office/officeart/2005/8/layout/orgChart1"/>
    <dgm:cxn modelId="{ABE9C901-AECE-4ACA-9FCF-E48402F01D27}" type="presParOf" srcId="{9C7402CA-E5C8-4960-AC28-5BB335059004}" destId="{ED30484F-EB9E-45BB-835E-AEE659272AF3}" srcOrd="0" destOrd="0" presId="urn:microsoft.com/office/officeart/2005/8/layout/orgChart1"/>
    <dgm:cxn modelId="{AC208CBE-02E4-4ADB-B6A4-20612C61353C}" type="presParOf" srcId="{ED30484F-EB9E-45BB-835E-AEE659272AF3}" destId="{13DBCCE0-72A0-406D-BB23-C102B9FF92FE}" srcOrd="0" destOrd="0" presId="urn:microsoft.com/office/officeart/2005/8/layout/orgChart1"/>
    <dgm:cxn modelId="{0E0B822B-BDC5-43A8-B534-DCB13761B60D}" type="presParOf" srcId="{ED30484F-EB9E-45BB-835E-AEE659272AF3}" destId="{06603799-DF50-4512-96ED-814244BAA16A}" srcOrd="1" destOrd="0" presId="urn:microsoft.com/office/officeart/2005/8/layout/orgChart1"/>
    <dgm:cxn modelId="{E8B92AF7-8150-4E58-A0B0-9E605ADDB948}" type="presParOf" srcId="{9C7402CA-E5C8-4960-AC28-5BB335059004}" destId="{D42BBE46-3FDC-4B8D-8D3A-01E4D8DAD4F4}" srcOrd="1" destOrd="0" presId="urn:microsoft.com/office/officeart/2005/8/layout/orgChart1"/>
    <dgm:cxn modelId="{5D65BBD9-BC38-4839-9BEA-A0738E63FE2A}" type="presParOf" srcId="{D42BBE46-3FDC-4B8D-8D3A-01E4D8DAD4F4}" destId="{EE876934-A93A-40CF-A9CF-ADFE46853471}" srcOrd="0" destOrd="0" presId="urn:microsoft.com/office/officeart/2005/8/layout/orgChart1"/>
    <dgm:cxn modelId="{27949B8E-B99E-4A97-B79B-066E056761E2}" type="presParOf" srcId="{D42BBE46-3FDC-4B8D-8D3A-01E4D8DAD4F4}" destId="{872BA182-8087-4089-A371-6D2C57A6F5E2}" srcOrd="1" destOrd="0" presId="urn:microsoft.com/office/officeart/2005/8/layout/orgChart1"/>
    <dgm:cxn modelId="{D97499DB-EFEE-4CF0-B2A0-3950969AB2C7}" type="presParOf" srcId="{872BA182-8087-4089-A371-6D2C57A6F5E2}" destId="{AA95771A-33F2-4519-AAF4-77FA6C81A589}" srcOrd="0" destOrd="0" presId="urn:microsoft.com/office/officeart/2005/8/layout/orgChart1"/>
    <dgm:cxn modelId="{E302FDD5-0F2C-412D-83AC-EF89C802D6A0}" type="presParOf" srcId="{AA95771A-33F2-4519-AAF4-77FA6C81A589}" destId="{E226DEEC-3E6D-486B-83D2-5C87ECBBA70E}" srcOrd="0" destOrd="0" presId="urn:microsoft.com/office/officeart/2005/8/layout/orgChart1"/>
    <dgm:cxn modelId="{315C6A8D-C818-471E-88B1-7C56B3BD4AD2}" type="presParOf" srcId="{AA95771A-33F2-4519-AAF4-77FA6C81A589}" destId="{F6AD1212-0374-4E3C-B7D1-307B322DE271}" srcOrd="1" destOrd="0" presId="urn:microsoft.com/office/officeart/2005/8/layout/orgChart1"/>
    <dgm:cxn modelId="{0E386FC4-9E35-4C3F-870C-52A5B3DBF68E}" type="presParOf" srcId="{872BA182-8087-4089-A371-6D2C57A6F5E2}" destId="{76AB6125-423B-4ED5-9960-C418783D150E}" srcOrd="1" destOrd="0" presId="urn:microsoft.com/office/officeart/2005/8/layout/orgChart1"/>
    <dgm:cxn modelId="{4B75AB2B-47B5-4A42-80A5-168D69D19F45}" type="presParOf" srcId="{872BA182-8087-4089-A371-6D2C57A6F5E2}" destId="{29D48B74-B66D-4F46-BB8D-022DDFB38396}" srcOrd="2" destOrd="0" presId="urn:microsoft.com/office/officeart/2005/8/layout/orgChart1"/>
    <dgm:cxn modelId="{2736FF83-3B63-442D-BDED-A5A4EEE77E18}" type="presParOf" srcId="{D42BBE46-3FDC-4B8D-8D3A-01E4D8DAD4F4}" destId="{870D8D01-833A-4411-9BE8-27741C3B8B63}" srcOrd="2" destOrd="0" presId="urn:microsoft.com/office/officeart/2005/8/layout/orgChart1"/>
    <dgm:cxn modelId="{0FAA4313-A398-4452-8281-E20EC94A7AAF}" type="presParOf" srcId="{D42BBE46-3FDC-4B8D-8D3A-01E4D8DAD4F4}" destId="{4E2F5ACA-CF2D-495F-9F0C-E6E000EB9AAB}" srcOrd="3" destOrd="0" presId="urn:microsoft.com/office/officeart/2005/8/layout/orgChart1"/>
    <dgm:cxn modelId="{4CD030FF-115F-4846-B049-45CA22F39CB8}" type="presParOf" srcId="{4E2F5ACA-CF2D-495F-9F0C-E6E000EB9AAB}" destId="{CD52C4FB-197D-4C25-BD6B-B000125E2253}" srcOrd="0" destOrd="0" presId="urn:microsoft.com/office/officeart/2005/8/layout/orgChart1"/>
    <dgm:cxn modelId="{79306C7E-4842-466B-A4D0-8BD99307B225}" type="presParOf" srcId="{CD52C4FB-197D-4C25-BD6B-B000125E2253}" destId="{92176A77-0D1A-4E0D-8FB0-A414264AFF7E}" srcOrd="0" destOrd="0" presId="urn:microsoft.com/office/officeart/2005/8/layout/orgChart1"/>
    <dgm:cxn modelId="{059B69EE-B366-4B0A-AAA4-E701A267348B}" type="presParOf" srcId="{CD52C4FB-197D-4C25-BD6B-B000125E2253}" destId="{566D6680-3B6C-44B7-96FB-8713F8FE2002}" srcOrd="1" destOrd="0" presId="urn:microsoft.com/office/officeart/2005/8/layout/orgChart1"/>
    <dgm:cxn modelId="{4BE26322-EE14-4D24-82A8-580C93DE6820}" type="presParOf" srcId="{4E2F5ACA-CF2D-495F-9F0C-E6E000EB9AAB}" destId="{4B5F5084-75E0-450E-9ED2-8F407D36E4E3}" srcOrd="1" destOrd="0" presId="urn:microsoft.com/office/officeart/2005/8/layout/orgChart1"/>
    <dgm:cxn modelId="{9EF5798C-04D1-4E35-AAD0-4352D04E1C45}" type="presParOf" srcId="{4E2F5ACA-CF2D-495F-9F0C-E6E000EB9AAB}" destId="{BAF141C2-833B-491F-B0E9-30F83B1E4CEA}" srcOrd="2" destOrd="0" presId="urn:microsoft.com/office/officeart/2005/8/layout/orgChart1"/>
    <dgm:cxn modelId="{41EA12DF-7709-4C5E-B9A7-57A670E72E7B}" type="presParOf" srcId="{D42BBE46-3FDC-4B8D-8D3A-01E4D8DAD4F4}" destId="{8B1E0574-BE4E-48B0-B900-CF9AB33E4613}" srcOrd="4" destOrd="0" presId="urn:microsoft.com/office/officeart/2005/8/layout/orgChart1"/>
    <dgm:cxn modelId="{5657E581-4EC0-405E-A78C-188E946E10EE}" type="presParOf" srcId="{D42BBE46-3FDC-4B8D-8D3A-01E4D8DAD4F4}" destId="{59E10309-36CE-4B5A-AFF8-893FA6935BB1}" srcOrd="5" destOrd="0" presId="urn:microsoft.com/office/officeart/2005/8/layout/orgChart1"/>
    <dgm:cxn modelId="{2660431B-E902-40E4-A7E6-EE5B2373F341}" type="presParOf" srcId="{59E10309-36CE-4B5A-AFF8-893FA6935BB1}" destId="{0B5E37BA-7456-4458-B66C-0E9686A38233}" srcOrd="0" destOrd="0" presId="urn:microsoft.com/office/officeart/2005/8/layout/orgChart1"/>
    <dgm:cxn modelId="{9148E2EC-6B44-4C82-A017-12B39A9C3EC9}" type="presParOf" srcId="{0B5E37BA-7456-4458-B66C-0E9686A38233}" destId="{E5D3CA7D-0CBD-4CF9-B9CD-96D6C260CF7D}" srcOrd="0" destOrd="0" presId="urn:microsoft.com/office/officeart/2005/8/layout/orgChart1"/>
    <dgm:cxn modelId="{BFA5689D-CB1B-4A88-969A-798D2F060506}" type="presParOf" srcId="{0B5E37BA-7456-4458-B66C-0E9686A38233}" destId="{51F06BE6-B370-43BF-ACCC-B1ECF4A37D2F}" srcOrd="1" destOrd="0" presId="urn:microsoft.com/office/officeart/2005/8/layout/orgChart1"/>
    <dgm:cxn modelId="{0221B697-A902-4115-A198-99613850E1A0}" type="presParOf" srcId="{59E10309-36CE-4B5A-AFF8-893FA6935BB1}" destId="{2C6D761E-2D34-4828-ABE4-0FD2633B2A55}" srcOrd="1" destOrd="0" presId="urn:microsoft.com/office/officeart/2005/8/layout/orgChart1"/>
    <dgm:cxn modelId="{9B2E49BE-43D9-4065-8DAF-A7916D3D15BA}" type="presParOf" srcId="{59E10309-36CE-4B5A-AFF8-893FA6935BB1}" destId="{B7914BA9-3BBF-41BD-9E8A-0DC87A421FD8}" srcOrd="2" destOrd="0" presId="urn:microsoft.com/office/officeart/2005/8/layout/orgChart1"/>
    <dgm:cxn modelId="{5A0480CA-EFB9-403E-9B9E-2D3A72440809}" type="presParOf" srcId="{D42BBE46-3FDC-4B8D-8D3A-01E4D8DAD4F4}" destId="{628654C2-B6BB-41FC-8487-FF0A6857AAFD}" srcOrd="6" destOrd="0" presId="urn:microsoft.com/office/officeart/2005/8/layout/orgChart1"/>
    <dgm:cxn modelId="{1064D5E5-6702-4EDB-AF80-E6D813CD39D7}" type="presParOf" srcId="{D42BBE46-3FDC-4B8D-8D3A-01E4D8DAD4F4}" destId="{D1805D4E-0846-489F-8F49-741B86C0C01F}" srcOrd="7" destOrd="0" presId="urn:microsoft.com/office/officeart/2005/8/layout/orgChart1"/>
    <dgm:cxn modelId="{FEC070AC-6543-40D2-91A1-4AABEBDD23EF}" type="presParOf" srcId="{D1805D4E-0846-489F-8F49-741B86C0C01F}" destId="{A8358537-CA9D-4A74-A749-581DDAD070EA}" srcOrd="0" destOrd="0" presId="urn:microsoft.com/office/officeart/2005/8/layout/orgChart1"/>
    <dgm:cxn modelId="{95E32F62-96E2-42F9-8ACE-56A49C3293C5}" type="presParOf" srcId="{A8358537-CA9D-4A74-A749-581DDAD070EA}" destId="{2237149B-80DC-4650-806F-7148AB0DC0A2}" srcOrd="0" destOrd="0" presId="urn:microsoft.com/office/officeart/2005/8/layout/orgChart1"/>
    <dgm:cxn modelId="{D5BDB3D6-4878-45F1-BE85-439852B6708D}" type="presParOf" srcId="{A8358537-CA9D-4A74-A749-581DDAD070EA}" destId="{7EBF548A-0704-46DA-AAE8-6FC65D1E6954}" srcOrd="1" destOrd="0" presId="urn:microsoft.com/office/officeart/2005/8/layout/orgChart1"/>
    <dgm:cxn modelId="{90EF18C9-324E-4745-A3B8-5AA007EEBF1C}" type="presParOf" srcId="{D1805D4E-0846-489F-8F49-741B86C0C01F}" destId="{A4D09DA9-B936-4944-9459-FD9FCA7A11B1}" srcOrd="1" destOrd="0" presId="urn:microsoft.com/office/officeart/2005/8/layout/orgChart1"/>
    <dgm:cxn modelId="{00E46B42-32E4-484A-B938-2F9BA278292E}" type="presParOf" srcId="{D1805D4E-0846-489F-8F49-741B86C0C01F}" destId="{2664045A-8086-408D-A5AC-3DFC64E856C7}" srcOrd="2" destOrd="0" presId="urn:microsoft.com/office/officeart/2005/8/layout/orgChart1"/>
    <dgm:cxn modelId="{0610D639-D261-46DA-95CF-FA62F874F7BD}" type="presParOf" srcId="{D42BBE46-3FDC-4B8D-8D3A-01E4D8DAD4F4}" destId="{903F0C60-58EE-44CF-AD9D-28738F7610C7}" srcOrd="8" destOrd="0" presId="urn:microsoft.com/office/officeart/2005/8/layout/orgChart1"/>
    <dgm:cxn modelId="{430C4BF2-5C9E-4839-BC09-536722049D53}" type="presParOf" srcId="{D42BBE46-3FDC-4B8D-8D3A-01E4D8DAD4F4}" destId="{CA329D73-6896-4A52-98E1-9C312AAECEAB}" srcOrd="9" destOrd="0" presId="urn:microsoft.com/office/officeart/2005/8/layout/orgChart1"/>
    <dgm:cxn modelId="{C422DEB3-0A0F-464A-9D77-A21291FB4409}" type="presParOf" srcId="{CA329D73-6896-4A52-98E1-9C312AAECEAB}" destId="{1A687368-171E-4844-AB6D-6058B84B8406}" srcOrd="0" destOrd="0" presId="urn:microsoft.com/office/officeart/2005/8/layout/orgChart1"/>
    <dgm:cxn modelId="{87BC58BE-825C-4F32-BBEE-5F1700B2FD62}" type="presParOf" srcId="{1A687368-171E-4844-AB6D-6058B84B8406}" destId="{2BE6ACDC-2850-47D7-9674-C26FD4724E09}" srcOrd="0" destOrd="0" presId="urn:microsoft.com/office/officeart/2005/8/layout/orgChart1"/>
    <dgm:cxn modelId="{270CF648-C5C4-41BF-A3D2-4612863C43CC}" type="presParOf" srcId="{1A687368-171E-4844-AB6D-6058B84B8406}" destId="{BE9B5662-4E97-46C4-969D-B152090CAC93}" srcOrd="1" destOrd="0" presId="urn:microsoft.com/office/officeart/2005/8/layout/orgChart1"/>
    <dgm:cxn modelId="{62714662-A097-4AC1-AB1B-B3881C947C02}" type="presParOf" srcId="{CA329D73-6896-4A52-98E1-9C312AAECEAB}" destId="{B2E002E4-9B7C-4C33-B05B-53E062759BEB}" srcOrd="1" destOrd="0" presId="urn:microsoft.com/office/officeart/2005/8/layout/orgChart1"/>
    <dgm:cxn modelId="{F70F7087-B621-4C6A-B6BE-B0DEF77B9981}" type="presParOf" srcId="{CA329D73-6896-4A52-98E1-9C312AAECEAB}" destId="{37B0FAD6-9C1E-4A2D-BCBF-C269DA809B3C}" srcOrd="2" destOrd="0" presId="urn:microsoft.com/office/officeart/2005/8/layout/orgChart1"/>
    <dgm:cxn modelId="{543C699A-D736-46EE-A4EF-DAC2DA48847B}" type="presParOf" srcId="{D42BBE46-3FDC-4B8D-8D3A-01E4D8DAD4F4}" destId="{F8379216-CF35-4D5A-AEC9-E4B16CE495E0}" srcOrd="10" destOrd="0" presId="urn:microsoft.com/office/officeart/2005/8/layout/orgChart1"/>
    <dgm:cxn modelId="{A086AB85-CB68-45D5-BE54-457182487C89}" type="presParOf" srcId="{D42BBE46-3FDC-4B8D-8D3A-01E4D8DAD4F4}" destId="{42EAC40E-DFA0-40B7-AC08-084100AA5A52}" srcOrd="11" destOrd="0" presId="urn:microsoft.com/office/officeart/2005/8/layout/orgChart1"/>
    <dgm:cxn modelId="{F08EB9FF-14E6-4DB9-AA15-E2272DD482DA}" type="presParOf" srcId="{42EAC40E-DFA0-40B7-AC08-084100AA5A52}" destId="{5ED40372-5167-471E-B18F-CD4EA51C0E73}" srcOrd="0" destOrd="0" presId="urn:microsoft.com/office/officeart/2005/8/layout/orgChart1"/>
    <dgm:cxn modelId="{2252E4C9-9AC2-48FC-8F70-CFA4AE67353F}" type="presParOf" srcId="{5ED40372-5167-471E-B18F-CD4EA51C0E73}" destId="{B43F48EF-CDE2-447D-9EC2-29696A93F720}" srcOrd="0" destOrd="0" presId="urn:microsoft.com/office/officeart/2005/8/layout/orgChart1"/>
    <dgm:cxn modelId="{1F5AE914-DB27-4380-B906-127749027429}" type="presParOf" srcId="{5ED40372-5167-471E-B18F-CD4EA51C0E73}" destId="{FAB4248F-F92A-46FE-8887-336490BBAC16}" srcOrd="1" destOrd="0" presId="urn:microsoft.com/office/officeart/2005/8/layout/orgChart1"/>
    <dgm:cxn modelId="{91EDDA05-197A-4511-848E-1BA169E09D27}" type="presParOf" srcId="{42EAC40E-DFA0-40B7-AC08-084100AA5A52}" destId="{6CD80D98-B659-4354-AE1F-0D7F18A82B38}" srcOrd="1" destOrd="0" presId="urn:microsoft.com/office/officeart/2005/8/layout/orgChart1"/>
    <dgm:cxn modelId="{CB4465F5-D7B6-4385-BDCF-AD890593F894}" type="presParOf" srcId="{42EAC40E-DFA0-40B7-AC08-084100AA5A52}" destId="{0CC2E4F4-4143-4C47-B9DA-58451F22B4F2}" srcOrd="2" destOrd="0" presId="urn:microsoft.com/office/officeart/2005/8/layout/orgChart1"/>
    <dgm:cxn modelId="{B58CDD03-A57F-41AF-A46B-4E4B015422D5}" type="presParOf" srcId="{9C7402CA-E5C8-4960-AC28-5BB335059004}" destId="{B89F5C1B-19E2-4313-A766-18744AFE5653}"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9093E4A-DCEF-4C4C-AB2A-F73E1B17E4F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6ECEBB86-F7D2-40EB-B009-E96C0A2418D6}">
      <dgm:prSet phldrT="[Tekst]"/>
      <dgm:spPr/>
      <dgm:t>
        <a:bodyPr/>
        <a:lstStyle/>
        <a:p>
          <a:r>
            <a:rPr lang="nb-NO"/>
            <a:t>Sportslig leder</a:t>
          </a:r>
        </a:p>
      </dgm:t>
    </dgm:pt>
    <dgm:pt modelId="{2E8127B7-007E-468C-A877-A4D2ADA369C6}" type="parTrans" cxnId="{8EC74445-A65B-4E6A-B6C5-5DA3F220A98D}">
      <dgm:prSet/>
      <dgm:spPr/>
      <dgm:t>
        <a:bodyPr/>
        <a:lstStyle/>
        <a:p>
          <a:endParaRPr lang="nb-NO"/>
        </a:p>
      </dgm:t>
    </dgm:pt>
    <dgm:pt modelId="{4807EA09-EF96-4D39-8069-B448A6547764}" type="sibTrans" cxnId="{8EC74445-A65B-4E6A-B6C5-5DA3F220A98D}">
      <dgm:prSet/>
      <dgm:spPr/>
    </dgm:pt>
    <dgm:pt modelId="{94BBF9D6-B327-40D0-A698-727B77E8B5F5}">
      <dgm:prSet phldrT="[Tekst]"/>
      <dgm:spPr>
        <a:solidFill>
          <a:schemeClr val="accent5"/>
        </a:solidFill>
      </dgm:spPr>
      <dgm:t>
        <a:bodyPr/>
        <a:lstStyle/>
        <a:p>
          <a:r>
            <a:rPr lang="nb-NO"/>
            <a:t>Dommeransvarlig</a:t>
          </a:r>
        </a:p>
      </dgm:t>
    </dgm:pt>
    <dgm:pt modelId="{F6837691-BAFB-4A7C-BE65-8B525A9FA732}" type="parTrans" cxnId="{86BBEE9B-27D1-4984-9944-3D6D0FDA15FB}">
      <dgm:prSet/>
      <dgm:spPr/>
      <dgm:t>
        <a:bodyPr/>
        <a:lstStyle/>
        <a:p>
          <a:endParaRPr lang="nb-NO"/>
        </a:p>
      </dgm:t>
    </dgm:pt>
    <dgm:pt modelId="{52BBAA6A-C6F3-4240-A3F7-8B8A8EB16581}" type="sibTrans" cxnId="{86BBEE9B-27D1-4984-9944-3D6D0FDA15FB}">
      <dgm:prSet/>
      <dgm:spPr/>
    </dgm:pt>
    <dgm:pt modelId="{89797CC5-06C7-4349-BF6B-19157FABEF88}">
      <dgm:prSet/>
      <dgm:spPr>
        <a:solidFill>
          <a:schemeClr val="accent5">
            <a:lumMod val="40000"/>
            <a:lumOff val="60000"/>
          </a:schemeClr>
        </a:solidFill>
      </dgm:spPr>
      <dgm:t>
        <a:bodyPr/>
        <a:lstStyle/>
        <a:p>
          <a:r>
            <a:rPr lang="nb-NO"/>
            <a:t>Gruppe for dommerutvikling</a:t>
          </a:r>
        </a:p>
      </dgm:t>
    </dgm:pt>
    <dgm:pt modelId="{98A48FBD-88AC-4F2D-8221-C4B98C75423B}" type="parTrans" cxnId="{7CD8A81D-858F-47E9-B1A9-5E0765E872FB}">
      <dgm:prSet/>
      <dgm:spPr/>
      <dgm:t>
        <a:bodyPr/>
        <a:lstStyle/>
        <a:p>
          <a:endParaRPr lang="nb-NO"/>
        </a:p>
      </dgm:t>
    </dgm:pt>
    <dgm:pt modelId="{35C5C578-03B0-4CD5-8EB2-95150B3A1B96}" type="sibTrans" cxnId="{7CD8A81D-858F-47E9-B1A9-5E0765E872FB}">
      <dgm:prSet/>
      <dgm:spPr/>
    </dgm:pt>
    <dgm:pt modelId="{D0A4E4E9-4E21-489A-9195-A88A4012FC5F}" type="pres">
      <dgm:prSet presAssocID="{19093E4A-DCEF-4C4C-AB2A-F73E1B17E4FD}" presName="hierChild1" presStyleCnt="0">
        <dgm:presLayoutVars>
          <dgm:orgChart val="1"/>
          <dgm:chPref val="1"/>
          <dgm:dir/>
          <dgm:animOne val="branch"/>
          <dgm:animLvl val="lvl"/>
          <dgm:resizeHandles/>
        </dgm:presLayoutVars>
      </dgm:prSet>
      <dgm:spPr/>
    </dgm:pt>
    <dgm:pt modelId="{AD846DA6-D62E-4CB0-B00A-512FA6249D30}" type="pres">
      <dgm:prSet presAssocID="{6ECEBB86-F7D2-40EB-B009-E96C0A2418D6}" presName="hierRoot1" presStyleCnt="0">
        <dgm:presLayoutVars>
          <dgm:hierBranch val="init"/>
        </dgm:presLayoutVars>
      </dgm:prSet>
      <dgm:spPr/>
    </dgm:pt>
    <dgm:pt modelId="{7FFC8151-F188-49EF-91AB-546ABCA071CA}" type="pres">
      <dgm:prSet presAssocID="{6ECEBB86-F7D2-40EB-B009-E96C0A2418D6}" presName="rootComposite1" presStyleCnt="0"/>
      <dgm:spPr/>
    </dgm:pt>
    <dgm:pt modelId="{99240FDA-627D-4E16-83D8-99E8CDC5D4EC}" type="pres">
      <dgm:prSet presAssocID="{6ECEBB86-F7D2-40EB-B009-E96C0A2418D6}" presName="rootText1" presStyleLbl="node0" presStyleIdx="0" presStyleCnt="1">
        <dgm:presLayoutVars>
          <dgm:chPref val="3"/>
        </dgm:presLayoutVars>
      </dgm:prSet>
      <dgm:spPr/>
    </dgm:pt>
    <dgm:pt modelId="{EC00CDE1-CA27-490A-B4C2-F88F0659BE45}" type="pres">
      <dgm:prSet presAssocID="{6ECEBB86-F7D2-40EB-B009-E96C0A2418D6}" presName="rootConnector1" presStyleLbl="node1" presStyleIdx="0" presStyleCnt="0"/>
      <dgm:spPr/>
    </dgm:pt>
    <dgm:pt modelId="{11EDCA9B-A03C-4A9E-B93C-81EB69CFE3CA}" type="pres">
      <dgm:prSet presAssocID="{6ECEBB86-F7D2-40EB-B009-E96C0A2418D6}" presName="hierChild2" presStyleCnt="0"/>
      <dgm:spPr/>
    </dgm:pt>
    <dgm:pt modelId="{1A17728A-60FE-46EB-B7E0-CA40FDC84ED7}" type="pres">
      <dgm:prSet presAssocID="{F6837691-BAFB-4A7C-BE65-8B525A9FA732}" presName="Name37" presStyleLbl="parChTrans1D2" presStyleIdx="0" presStyleCnt="1"/>
      <dgm:spPr/>
    </dgm:pt>
    <dgm:pt modelId="{56920097-DA51-4E10-8980-35E543138140}" type="pres">
      <dgm:prSet presAssocID="{94BBF9D6-B327-40D0-A698-727B77E8B5F5}" presName="hierRoot2" presStyleCnt="0">
        <dgm:presLayoutVars>
          <dgm:hierBranch val="init"/>
        </dgm:presLayoutVars>
      </dgm:prSet>
      <dgm:spPr/>
    </dgm:pt>
    <dgm:pt modelId="{F922BA47-F86F-4C9E-AD15-03ACE7233A7B}" type="pres">
      <dgm:prSet presAssocID="{94BBF9D6-B327-40D0-A698-727B77E8B5F5}" presName="rootComposite" presStyleCnt="0"/>
      <dgm:spPr/>
    </dgm:pt>
    <dgm:pt modelId="{ECFEFD2D-8216-4BDA-84E6-CB8ED7E87B0A}" type="pres">
      <dgm:prSet presAssocID="{94BBF9D6-B327-40D0-A698-727B77E8B5F5}" presName="rootText" presStyleLbl="node2" presStyleIdx="0" presStyleCnt="1">
        <dgm:presLayoutVars>
          <dgm:chPref val="3"/>
        </dgm:presLayoutVars>
      </dgm:prSet>
      <dgm:spPr/>
    </dgm:pt>
    <dgm:pt modelId="{A3F4D983-716B-47B2-9AAD-12CEBFEE1007}" type="pres">
      <dgm:prSet presAssocID="{94BBF9D6-B327-40D0-A698-727B77E8B5F5}" presName="rootConnector" presStyleLbl="node2" presStyleIdx="0" presStyleCnt="1"/>
      <dgm:spPr/>
    </dgm:pt>
    <dgm:pt modelId="{BB12D41C-3FEC-4CD2-B769-74CBA8D9E1B6}" type="pres">
      <dgm:prSet presAssocID="{94BBF9D6-B327-40D0-A698-727B77E8B5F5}" presName="hierChild4" presStyleCnt="0"/>
      <dgm:spPr/>
    </dgm:pt>
    <dgm:pt modelId="{B4E3E151-6553-4EC7-9A61-91CA8996E649}" type="pres">
      <dgm:prSet presAssocID="{98A48FBD-88AC-4F2D-8221-C4B98C75423B}" presName="Name37" presStyleLbl="parChTrans1D3" presStyleIdx="0" presStyleCnt="1"/>
      <dgm:spPr/>
    </dgm:pt>
    <dgm:pt modelId="{6CB6FB15-7DB2-41D5-9A2F-FABCBF8FCCE4}" type="pres">
      <dgm:prSet presAssocID="{89797CC5-06C7-4349-BF6B-19157FABEF88}" presName="hierRoot2" presStyleCnt="0">
        <dgm:presLayoutVars>
          <dgm:hierBranch val="init"/>
        </dgm:presLayoutVars>
      </dgm:prSet>
      <dgm:spPr/>
    </dgm:pt>
    <dgm:pt modelId="{4A5FB77C-368B-4FC9-9452-837FE3416231}" type="pres">
      <dgm:prSet presAssocID="{89797CC5-06C7-4349-BF6B-19157FABEF88}" presName="rootComposite" presStyleCnt="0"/>
      <dgm:spPr/>
    </dgm:pt>
    <dgm:pt modelId="{B56F2818-F91B-477E-BF0A-3A4BF89B0E21}" type="pres">
      <dgm:prSet presAssocID="{89797CC5-06C7-4349-BF6B-19157FABEF88}" presName="rootText" presStyleLbl="node3" presStyleIdx="0" presStyleCnt="1" custScaleX="97041">
        <dgm:presLayoutVars>
          <dgm:chPref val="3"/>
        </dgm:presLayoutVars>
      </dgm:prSet>
      <dgm:spPr/>
    </dgm:pt>
    <dgm:pt modelId="{1A57405C-6272-4812-AFE4-CC60CB772CBA}" type="pres">
      <dgm:prSet presAssocID="{89797CC5-06C7-4349-BF6B-19157FABEF88}" presName="rootConnector" presStyleLbl="node3" presStyleIdx="0" presStyleCnt="1"/>
      <dgm:spPr/>
    </dgm:pt>
    <dgm:pt modelId="{ADADC454-4AC0-44A1-80A5-B85650CA1012}" type="pres">
      <dgm:prSet presAssocID="{89797CC5-06C7-4349-BF6B-19157FABEF88}" presName="hierChild4" presStyleCnt="0"/>
      <dgm:spPr/>
    </dgm:pt>
    <dgm:pt modelId="{63195672-8A45-4570-8B3F-BB8D0DC6E568}" type="pres">
      <dgm:prSet presAssocID="{89797CC5-06C7-4349-BF6B-19157FABEF88}" presName="hierChild5" presStyleCnt="0"/>
      <dgm:spPr/>
    </dgm:pt>
    <dgm:pt modelId="{D537CE20-F769-43B4-8B2E-BC4424167916}" type="pres">
      <dgm:prSet presAssocID="{94BBF9D6-B327-40D0-A698-727B77E8B5F5}" presName="hierChild5" presStyleCnt="0"/>
      <dgm:spPr/>
    </dgm:pt>
    <dgm:pt modelId="{F525EEDC-8267-4428-A789-A84F644E8575}" type="pres">
      <dgm:prSet presAssocID="{6ECEBB86-F7D2-40EB-B009-E96C0A2418D6}" presName="hierChild3" presStyleCnt="0"/>
      <dgm:spPr/>
    </dgm:pt>
  </dgm:ptLst>
  <dgm:cxnLst>
    <dgm:cxn modelId="{7CD8A81D-858F-47E9-B1A9-5E0765E872FB}" srcId="{94BBF9D6-B327-40D0-A698-727B77E8B5F5}" destId="{89797CC5-06C7-4349-BF6B-19157FABEF88}" srcOrd="0" destOrd="0" parTransId="{98A48FBD-88AC-4F2D-8221-C4B98C75423B}" sibTransId="{35C5C578-03B0-4CD5-8EB2-95150B3A1B96}"/>
    <dgm:cxn modelId="{9DE07330-8971-4B46-8641-AF141BE632F9}" type="presOf" srcId="{6ECEBB86-F7D2-40EB-B009-E96C0A2418D6}" destId="{99240FDA-627D-4E16-83D8-99E8CDC5D4EC}" srcOrd="0" destOrd="0" presId="urn:microsoft.com/office/officeart/2005/8/layout/orgChart1"/>
    <dgm:cxn modelId="{C8DA9E39-E604-4592-BAFC-22DB5E28861F}" type="presOf" srcId="{98A48FBD-88AC-4F2D-8221-C4B98C75423B}" destId="{B4E3E151-6553-4EC7-9A61-91CA8996E649}" srcOrd="0" destOrd="0" presId="urn:microsoft.com/office/officeart/2005/8/layout/orgChart1"/>
    <dgm:cxn modelId="{09CEB25F-5B56-4BC9-B519-65CB24EADA88}" type="presOf" srcId="{89797CC5-06C7-4349-BF6B-19157FABEF88}" destId="{B56F2818-F91B-477E-BF0A-3A4BF89B0E21}" srcOrd="0" destOrd="0" presId="urn:microsoft.com/office/officeart/2005/8/layout/orgChart1"/>
    <dgm:cxn modelId="{8EC74445-A65B-4E6A-B6C5-5DA3F220A98D}" srcId="{19093E4A-DCEF-4C4C-AB2A-F73E1B17E4FD}" destId="{6ECEBB86-F7D2-40EB-B009-E96C0A2418D6}" srcOrd="0" destOrd="0" parTransId="{2E8127B7-007E-468C-A877-A4D2ADA369C6}" sibTransId="{4807EA09-EF96-4D39-8069-B448A6547764}"/>
    <dgm:cxn modelId="{9B20FD4B-3887-4BB7-861C-8425EE5E253B}" type="presOf" srcId="{94BBF9D6-B327-40D0-A698-727B77E8B5F5}" destId="{A3F4D983-716B-47B2-9AAD-12CEBFEE1007}" srcOrd="1" destOrd="0" presId="urn:microsoft.com/office/officeart/2005/8/layout/orgChart1"/>
    <dgm:cxn modelId="{0C222E82-CE23-4B0D-9A70-E951E5F66810}" type="presOf" srcId="{6ECEBB86-F7D2-40EB-B009-E96C0A2418D6}" destId="{EC00CDE1-CA27-490A-B4C2-F88F0659BE45}" srcOrd="1" destOrd="0" presId="urn:microsoft.com/office/officeart/2005/8/layout/orgChart1"/>
    <dgm:cxn modelId="{6C1BA78A-CFBC-442C-80CE-E2753870C501}" type="presOf" srcId="{F6837691-BAFB-4A7C-BE65-8B525A9FA732}" destId="{1A17728A-60FE-46EB-B7E0-CA40FDC84ED7}" srcOrd="0" destOrd="0" presId="urn:microsoft.com/office/officeart/2005/8/layout/orgChart1"/>
    <dgm:cxn modelId="{86BBEE9B-27D1-4984-9944-3D6D0FDA15FB}" srcId="{6ECEBB86-F7D2-40EB-B009-E96C0A2418D6}" destId="{94BBF9D6-B327-40D0-A698-727B77E8B5F5}" srcOrd="0" destOrd="0" parTransId="{F6837691-BAFB-4A7C-BE65-8B525A9FA732}" sibTransId="{52BBAA6A-C6F3-4240-A3F7-8B8A8EB16581}"/>
    <dgm:cxn modelId="{9C11E2B4-75EE-4528-9988-5C57089B48D9}" type="presOf" srcId="{94BBF9D6-B327-40D0-A698-727B77E8B5F5}" destId="{ECFEFD2D-8216-4BDA-84E6-CB8ED7E87B0A}" srcOrd="0" destOrd="0" presId="urn:microsoft.com/office/officeart/2005/8/layout/orgChart1"/>
    <dgm:cxn modelId="{704797F2-4878-457D-A0B4-D2484632ABBD}" type="presOf" srcId="{19093E4A-DCEF-4C4C-AB2A-F73E1B17E4FD}" destId="{D0A4E4E9-4E21-489A-9195-A88A4012FC5F}" srcOrd="0" destOrd="0" presId="urn:microsoft.com/office/officeart/2005/8/layout/orgChart1"/>
    <dgm:cxn modelId="{E1BD40F3-9DCD-47EB-9062-F4E06BE8E4AB}" type="presOf" srcId="{89797CC5-06C7-4349-BF6B-19157FABEF88}" destId="{1A57405C-6272-4812-AFE4-CC60CB772CBA}" srcOrd="1" destOrd="0" presId="urn:microsoft.com/office/officeart/2005/8/layout/orgChart1"/>
    <dgm:cxn modelId="{8C39DB23-25C4-4382-BCFC-99A9063A0097}" type="presParOf" srcId="{D0A4E4E9-4E21-489A-9195-A88A4012FC5F}" destId="{AD846DA6-D62E-4CB0-B00A-512FA6249D30}" srcOrd="0" destOrd="0" presId="urn:microsoft.com/office/officeart/2005/8/layout/orgChart1"/>
    <dgm:cxn modelId="{3AEF71E3-1307-4719-B5C8-577DECFB6755}" type="presParOf" srcId="{AD846DA6-D62E-4CB0-B00A-512FA6249D30}" destId="{7FFC8151-F188-49EF-91AB-546ABCA071CA}" srcOrd="0" destOrd="0" presId="urn:microsoft.com/office/officeart/2005/8/layout/orgChart1"/>
    <dgm:cxn modelId="{D4EA53EF-9238-44D8-BB7D-427BB49ADAE6}" type="presParOf" srcId="{7FFC8151-F188-49EF-91AB-546ABCA071CA}" destId="{99240FDA-627D-4E16-83D8-99E8CDC5D4EC}" srcOrd="0" destOrd="0" presId="urn:microsoft.com/office/officeart/2005/8/layout/orgChart1"/>
    <dgm:cxn modelId="{73BF8B32-DB14-4A93-937F-D96B4B05906F}" type="presParOf" srcId="{7FFC8151-F188-49EF-91AB-546ABCA071CA}" destId="{EC00CDE1-CA27-490A-B4C2-F88F0659BE45}" srcOrd="1" destOrd="0" presId="urn:microsoft.com/office/officeart/2005/8/layout/orgChart1"/>
    <dgm:cxn modelId="{D6391B9B-6EDF-4DDB-AE97-308A12B23BC7}" type="presParOf" srcId="{AD846DA6-D62E-4CB0-B00A-512FA6249D30}" destId="{11EDCA9B-A03C-4A9E-B93C-81EB69CFE3CA}" srcOrd="1" destOrd="0" presId="urn:microsoft.com/office/officeart/2005/8/layout/orgChart1"/>
    <dgm:cxn modelId="{5A89A97E-6F55-418E-B6E2-29FCA729D619}" type="presParOf" srcId="{11EDCA9B-A03C-4A9E-B93C-81EB69CFE3CA}" destId="{1A17728A-60FE-46EB-B7E0-CA40FDC84ED7}" srcOrd="0" destOrd="0" presId="urn:microsoft.com/office/officeart/2005/8/layout/orgChart1"/>
    <dgm:cxn modelId="{2C024C1A-96FA-4432-93C8-E2C003DC3A66}" type="presParOf" srcId="{11EDCA9B-A03C-4A9E-B93C-81EB69CFE3CA}" destId="{56920097-DA51-4E10-8980-35E543138140}" srcOrd="1" destOrd="0" presId="urn:microsoft.com/office/officeart/2005/8/layout/orgChart1"/>
    <dgm:cxn modelId="{59C588EE-6CFA-45AA-9712-1446198E9430}" type="presParOf" srcId="{56920097-DA51-4E10-8980-35E543138140}" destId="{F922BA47-F86F-4C9E-AD15-03ACE7233A7B}" srcOrd="0" destOrd="0" presId="urn:microsoft.com/office/officeart/2005/8/layout/orgChart1"/>
    <dgm:cxn modelId="{F93E424F-E7E9-4E3E-BE61-ADAC77B276BD}" type="presParOf" srcId="{F922BA47-F86F-4C9E-AD15-03ACE7233A7B}" destId="{ECFEFD2D-8216-4BDA-84E6-CB8ED7E87B0A}" srcOrd="0" destOrd="0" presId="urn:microsoft.com/office/officeart/2005/8/layout/orgChart1"/>
    <dgm:cxn modelId="{492DC76C-502B-4824-AF4B-AEE5634DC5D0}" type="presParOf" srcId="{F922BA47-F86F-4C9E-AD15-03ACE7233A7B}" destId="{A3F4D983-716B-47B2-9AAD-12CEBFEE1007}" srcOrd="1" destOrd="0" presId="urn:microsoft.com/office/officeart/2005/8/layout/orgChart1"/>
    <dgm:cxn modelId="{C72E752C-B95A-4A0E-AE58-8322CC43F425}" type="presParOf" srcId="{56920097-DA51-4E10-8980-35E543138140}" destId="{BB12D41C-3FEC-4CD2-B769-74CBA8D9E1B6}" srcOrd="1" destOrd="0" presId="urn:microsoft.com/office/officeart/2005/8/layout/orgChart1"/>
    <dgm:cxn modelId="{1F5DD360-9244-40B5-A44C-CD2C3A3BD510}" type="presParOf" srcId="{BB12D41C-3FEC-4CD2-B769-74CBA8D9E1B6}" destId="{B4E3E151-6553-4EC7-9A61-91CA8996E649}" srcOrd="0" destOrd="0" presId="urn:microsoft.com/office/officeart/2005/8/layout/orgChart1"/>
    <dgm:cxn modelId="{6C9B6FA7-8F0C-4B31-A69F-FE88F6E05DCD}" type="presParOf" srcId="{BB12D41C-3FEC-4CD2-B769-74CBA8D9E1B6}" destId="{6CB6FB15-7DB2-41D5-9A2F-FABCBF8FCCE4}" srcOrd="1" destOrd="0" presId="urn:microsoft.com/office/officeart/2005/8/layout/orgChart1"/>
    <dgm:cxn modelId="{392DFC47-BBED-4F81-9CC3-B928B7E5A304}" type="presParOf" srcId="{6CB6FB15-7DB2-41D5-9A2F-FABCBF8FCCE4}" destId="{4A5FB77C-368B-4FC9-9452-837FE3416231}" srcOrd="0" destOrd="0" presId="urn:microsoft.com/office/officeart/2005/8/layout/orgChart1"/>
    <dgm:cxn modelId="{256705F6-4C9C-40E2-82F4-404F6123CAC3}" type="presParOf" srcId="{4A5FB77C-368B-4FC9-9452-837FE3416231}" destId="{B56F2818-F91B-477E-BF0A-3A4BF89B0E21}" srcOrd="0" destOrd="0" presId="urn:microsoft.com/office/officeart/2005/8/layout/orgChart1"/>
    <dgm:cxn modelId="{146D7D83-DD1E-4E8C-98BA-66BA9D2CA83C}" type="presParOf" srcId="{4A5FB77C-368B-4FC9-9452-837FE3416231}" destId="{1A57405C-6272-4812-AFE4-CC60CB772CBA}" srcOrd="1" destOrd="0" presId="urn:microsoft.com/office/officeart/2005/8/layout/orgChart1"/>
    <dgm:cxn modelId="{F537B5E1-DF74-4649-A930-54B771EB89DE}" type="presParOf" srcId="{6CB6FB15-7DB2-41D5-9A2F-FABCBF8FCCE4}" destId="{ADADC454-4AC0-44A1-80A5-B85650CA1012}" srcOrd="1" destOrd="0" presId="urn:microsoft.com/office/officeart/2005/8/layout/orgChart1"/>
    <dgm:cxn modelId="{C3982DD7-0B94-4B7A-9936-9A401B77BFB2}" type="presParOf" srcId="{6CB6FB15-7DB2-41D5-9A2F-FABCBF8FCCE4}" destId="{63195672-8A45-4570-8B3F-BB8D0DC6E568}" srcOrd="2" destOrd="0" presId="urn:microsoft.com/office/officeart/2005/8/layout/orgChart1"/>
    <dgm:cxn modelId="{88F6FF3B-C619-4077-9873-E24BE45F401B}" type="presParOf" srcId="{56920097-DA51-4E10-8980-35E543138140}" destId="{D537CE20-F769-43B4-8B2E-BC4424167916}" srcOrd="2" destOrd="0" presId="urn:microsoft.com/office/officeart/2005/8/layout/orgChart1"/>
    <dgm:cxn modelId="{E29958C0-FBAF-4CB8-B199-71DDEE8430F8}" type="presParOf" srcId="{AD846DA6-D62E-4CB0-B00A-512FA6249D30}" destId="{F525EEDC-8267-4428-A789-A84F644E8575}"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3EE6135-7277-4862-A3C6-7F26148FF62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981B45A4-9E97-4599-B7A4-E9E5C1A04DE3}">
      <dgm:prSet phldrT="[Tekst]"/>
      <dgm:spPr/>
      <dgm:t>
        <a:bodyPr/>
        <a:lstStyle/>
        <a:p>
          <a:r>
            <a:rPr lang="nb-NO"/>
            <a:t>Økonomi</a:t>
          </a:r>
        </a:p>
      </dgm:t>
    </dgm:pt>
    <dgm:pt modelId="{B5563F96-3AB9-45E4-A1D4-6A805C0E76AA}" type="parTrans" cxnId="{61C2B038-737F-4A65-8943-05B8860F286B}">
      <dgm:prSet/>
      <dgm:spPr/>
      <dgm:t>
        <a:bodyPr/>
        <a:lstStyle/>
        <a:p>
          <a:endParaRPr lang="nb-NO"/>
        </a:p>
      </dgm:t>
    </dgm:pt>
    <dgm:pt modelId="{91876BCD-7113-4C86-B558-B226CB0A695B}" type="sibTrans" cxnId="{61C2B038-737F-4A65-8943-05B8860F286B}">
      <dgm:prSet/>
      <dgm:spPr/>
    </dgm:pt>
    <dgm:pt modelId="{C85B196E-430F-4A76-94CC-56E8785220DD}">
      <dgm:prSet phldrT="[Tekst]"/>
      <dgm:spPr>
        <a:solidFill>
          <a:schemeClr val="accent5"/>
        </a:solidFill>
      </dgm:spPr>
      <dgm:t>
        <a:bodyPr/>
        <a:lstStyle/>
        <a:p>
          <a:r>
            <a:rPr lang="nb-NO"/>
            <a:t>Fiks-ansvarlig</a:t>
          </a:r>
        </a:p>
      </dgm:t>
    </dgm:pt>
    <dgm:pt modelId="{667D9A2C-724E-40A5-A2D1-E767DF480FC2}" type="parTrans" cxnId="{B933947A-223D-4E8C-8E8D-FA4A73EF017C}">
      <dgm:prSet/>
      <dgm:spPr/>
      <dgm:t>
        <a:bodyPr/>
        <a:lstStyle/>
        <a:p>
          <a:endParaRPr lang="nb-NO"/>
        </a:p>
      </dgm:t>
    </dgm:pt>
    <dgm:pt modelId="{A2E8FE82-A1FD-4875-9DBD-0C434CA761EA}" type="sibTrans" cxnId="{B933947A-223D-4E8C-8E8D-FA4A73EF017C}">
      <dgm:prSet/>
      <dgm:spPr/>
    </dgm:pt>
    <dgm:pt modelId="{DD253B0B-9C15-40A2-9368-178977DB25D5}">
      <dgm:prSet phldrT="[Tekst]"/>
      <dgm:spPr>
        <a:solidFill>
          <a:schemeClr val="accent5"/>
        </a:solidFill>
      </dgm:spPr>
      <dgm:t>
        <a:bodyPr/>
        <a:lstStyle/>
        <a:p>
          <a:r>
            <a:rPr lang="nb-NO"/>
            <a:t>Ansvarlig for spilleroverganger</a:t>
          </a:r>
        </a:p>
      </dgm:t>
    </dgm:pt>
    <dgm:pt modelId="{451332C3-6742-4F17-8A0D-B3D4063F2B3F}" type="parTrans" cxnId="{007842C5-BA8B-49C9-B1EC-77A40E307D7F}">
      <dgm:prSet/>
      <dgm:spPr/>
      <dgm:t>
        <a:bodyPr/>
        <a:lstStyle/>
        <a:p>
          <a:endParaRPr lang="nb-NO"/>
        </a:p>
      </dgm:t>
    </dgm:pt>
    <dgm:pt modelId="{22077FC8-B7D5-44D4-93FA-FFD3B1569D24}" type="sibTrans" cxnId="{007842C5-BA8B-49C9-B1EC-77A40E307D7F}">
      <dgm:prSet/>
      <dgm:spPr/>
    </dgm:pt>
    <dgm:pt modelId="{0C74B02A-8AFF-4DBA-8F08-364D14AA8649}" type="pres">
      <dgm:prSet presAssocID="{23EE6135-7277-4862-A3C6-7F26148FF622}" presName="hierChild1" presStyleCnt="0">
        <dgm:presLayoutVars>
          <dgm:orgChart val="1"/>
          <dgm:chPref val="1"/>
          <dgm:dir/>
          <dgm:animOne val="branch"/>
          <dgm:animLvl val="lvl"/>
          <dgm:resizeHandles/>
        </dgm:presLayoutVars>
      </dgm:prSet>
      <dgm:spPr/>
    </dgm:pt>
    <dgm:pt modelId="{77E44B44-5E1D-4A3A-B738-8E1B942B25BA}" type="pres">
      <dgm:prSet presAssocID="{981B45A4-9E97-4599-B7A4-E9E5C1A04DE3}" presName="hierRoot1" presStyleCnt="0">
        <dgm:presLayoutVars>
          <dgm:hierBranch val="init"/>
        </dgm:presLayoutVars>
      </dgm:prSet>
      <dgm:spPr/>
    </dgm:pt>
    <dgm:pt modelId="{18CD1748-9C25-4278-9FAC-67AEA8698346}" type="pres">
      <dgm:prSet presAssocID="{981B45A4-9E97-4599-B7A4-E9E5C1A04DE3}" presName="rootComposite1" presStyleCnt="0"/>
      <dgm:spPr/>
    </dgm:pt>
    <dgm:pt modelId="{BCC6B132-9791-46A7-B823-ECB526535B75}" type="pres">
      <dgm:prSet presAssocID="{981B45A4-9E97-4599-B7A4-E9E5C1A04DE3}" presName="rootText1" presStyleLbl="node0" presStyleIdx="0" presStyleCnt="1">
        <dgm:presLayoutVars>
          <dgm:chPref val="3"/>
        </dgm:presLayoutVars>
      </dgm:prSet>
      <dgm:spPr/>
    </dgm:pt>
    <dgm:pt modelId="{340EF2F6-B0AB-4EBF-B24A-A0134EBD9F01}" type="pres">
      <dgm:prSet presAssocID="{981B45A4-9E97-4599-B7A4-E9E5C1A04DE3}" presName="rootConnector1" presStyleLbl="node1" presStyleIdx="0" presStyleCnt="0"/>
      <dgm:spPr/>
    </dgm:pt>
    <dgm:pt modelId="{4EC7D912-EC7E-4FAE-86FA-D06FFB892399}" type="pres">
      <dgm:prSet presAssocID="{981B45A4-9E97-4599-B7A4-E9E5C1A04DE3}" presName="hierChild2" presStyleCnt="0"/>
      <dgm:spPr/>
    </dgm:pt>
    <dgm:pt modelId="{6175A298-1CBC-4F0C-9908-6F536A7E81C2}" type="pres">
      <dgm:prSet presAssocID="{667D9A2C-724E-40A5-A2D1-E767DF480FC2}" presName="Name37" presStyleLbl="parChTrans1D2" presStyleIdx="0" presStyleCnt="2"/>
      <dgm:spPr/>
    </dgm:pt>
    <dgm:pt modelId="{693620AC-10D1-4561-ABB4-B55D9EB5FB7D}" type="pres">
      <dgm:prSet presAssocID="{C85B196E-430F-4A76-94CC-56E8785220DD}" presName="hierRoot2" presStyleCnt="0">
        <dgm:presLayoutVars>
          <dgm:hierBranch val="init"/>
        </dgm:presLayoutVars>
      </dgm:prSet>
      <dgm:spPr/>
    </dgm:pt>
    <dgm:pt modelId="{8015E5A6-6BF6-4156-BFB7-6DDEBCEA2E0C}" type="pres">
      <dgm:prSet presAssocID="{C85B196E-430F-4A76-94CC-56E8785220DD}" presName="rootComposite" presStyleCnt="0"/>
      <dgm:spPr/>
    </dgm:pt>
    <dgm:pt modelId="{749D5A4F-0A5D-4503-B976-7879DC5E73DD}" type="pres">
      <dgm:prSet presAssocID="{C85B196E-430F-4A76-94CC-56E8785220DD}" presName="rootText" presStyleLbl="node2" presStyleIdx="0" presStyleCnt="2">
        <dgm:presLayoutVars>
          <dgm:chPref val="3"/>
        </dgm:presLayoutVars>
      </dgm:prSet>
      <dgm:spPr/>
    </dgm:pt>
    <dgm:pt modelId="{82881A25-C229-491B-9EB1-4E46ED8DDD36}" type="pres">
      <dgm:prSet presAssocID="{C85B196E-430F-4A76-94CC-56E8785220DD}" presName="rootConnector" presStyleLbl="node2" presStyleIdx="0" presStyleCnt="2"/>
      <dgm:spPr/>
    </dgm:pt>
    <dgm:pt modelId="{FA157F18-F976-4989-8B69-8AFEDD7E0F30}" type="pres">
      <dgm:prSet presAssocID="{C85B196E-430F-4A76-94CC-56E8785220DD}" presName="hierChild4" presStyleCnt="0"/>
      <dgm:spPr/>
    </dgm:pt>
    <dgm:pt modelId="{9E8D08B5-4157-42BB-B08F-058A8A054319}" type="pres">
      <dgm:prSet presAssocID="{C85B196E-430F-4A76-94CC-56E8785220DD}" presName="hierChild5" presStyleCnt="0"/>
      <dgm:spPr/>
    </dgm:pt>
    <dgm:pt modelId="{F6725C5D-FE7F-4727-AB0B-5E7D2437C2DA}" type="pres">
      <dgm:prSet presAssocID="{451332C3-6742-4F17-8A0D-B3D4063F2B3F}" presName="Name37" presStyleLbl="parChTrans1D2" presStyleIdx="1" presStyleCnt="2"/>
      <dgm:spPr/>
    </dgm:pt>
    <dgm:pt modelId="{68C55521-D959-4B3B-A745-FCF32322CAAE}" type="pres">
      <dgm:prSet presAssocID="{DD253B0B-9C15-40A2-9368-178977DB25D5}" presName="hierRoot2" presStyleCnt="0">
        <dgm:presLayoutVars>
          <dgm:hierBranch val="init"/>
        </dgm:presLayoutVars>
      </dgm:prSet>
      <dgm:spPr/>
    </dgm:pt>
    <dgm:pt modelId="{B1F12386-B1AD-4195-9808-DEA7983B9C91}" type="pres">
      <dgm:prSet presAssocID="{DD253B0B-9C15-40A2-9368-178977DB25D5}" presName="rootComposite" presStyleCnt="0"/>
      <dgm:spPr/>
    </dgm:pt>
    <dgm:pt modelId="{E4FE66E4-A903-41CF-8B12-8E1C70C72973}" type="pres">
      <dgm:prSet presAssocID="{DD253B0B-9C15-40A2-9368-178977DB25D5}" presName="rootText" presStyleLbl="node2" presStyleIdx="1" presStyleCnt="2">
        <dgm:presLayoutVars>
          <dgm:chPref val="3"/>
        </dgm:presLayoutVars>
      </dgm:prSet>
      <dgm:spPr/>
    </dgm:pt>
    <dgm:pt modelId="{AF76E61A-E232-4C9A-9FB5-AFA807614A39}" type="pres">
      <dgm:prSet presAssocID="{DD253B0B-9C15-40A2-9368-178977DB25D5}" presName="rootConnector" presStyleLbl="node2" presStyleIdx="1" presStyleCnt="2"/>
      <dgm:spPr/>
    </dgm:pt>
    <dgm:pt modelId="{F834C8BD-F8E2-45B8-84B7-8A1AECD7E597}" type="pres">
      <dgm:prSet presAssocID="{DD253B0B-9C15-40A2-9368-178977DB25D5}" presName="hierChild4" presStyleCnt="0"/>
      <dgm:spPr/>
    </dgm:pt>
    <dgm:pt modelId="{FD0EFD82-00A0-47CF-8C2A-3FCD859F4EA4}" type="pres">
      <dgm:prSet presAssocID="{DD253B0B-9C15-40A2-9368-178977DB25D5}" presName="hierChild5" presStyleCnt="0"/>
      <dgm:spPr/>
    </dgm:pt>
    <dgm:pt modelId="{D3F1DFAE-3C73-4EF5-83B8-A9E842D1D0CC}" type="pres">
      <dgm:prSet presAssocID="{981B45A4-9E97-4599-B7A4-E9E5C1A04DE3}" presName="hierChild3" presStyleCnt="0"/>
      <dgm:spPr/>
    </dgm:pt>
  </dgm:ptLst>
  <dgm:cxnLst>
    <dgm:cxn modelId="{E3C99A07-2B59-4FD4-8635-627676DB0BE5}" type="presOf" srcId="{DD253B0B-9C15-40A2-9368-178977DB25D5}" destId="{AF76E61A-E232-4C9A-9FB5-AFA807614A39}" srcOrd="1" destOrd="0" presId="urn:microsoft.com/office/officeart/2005/8/layout/orgChart1"/>
    <dgm:cxn modelId="{73355B0B-5777-4B2B-B8BB-FE926E912C85}" type="presOf" srcId="{981B45A4-9E97-4599-B7A4-E9E5C1A04DE3}" destId="{BCC6B132-9791-46A7-B823-ECB526535B75}" srcOrd="0" destOrd="0" presId="urn:microsoft.com/office/officeart/2005/8/layout/orgChart1"/>
    <dgm:cxn modelId="{803BCE0B-8DAF-4CEF-9311-D6131DED5B2D}" type="presOf" srcId="{981B45A4-9E97-4599-B7A4-E9E5C1A04DE3}" destId="{340EF2F6-B0AB-4EBF-B24A-A0134EBD9F01}" srcOrd="1" destOrd="0" presId="urn:microsoft.com/office/officeart/2005/8/layout/orgChart1"/>
    <dgm:cxn modelId="{56C75B13-71C4-4733-BB5D-199F5BA284E4}" type="presOf" srcId="{DD253B0B-9C15-40A2-9368-178977DB25D5}" destId="{E4FE66E4-A903-41CF-8B12-8E1C70C72973}" srcOrd="0" destOrd="0" presId="urn:microsoft.com/office/officeart/2005/8/layout/orgChart1"/>
    <dgm:cxn modelId="{4C2B1A1F-F64F-4126-A17E-689ED4FEDB53}" type="presOf" srcId="{C85B196E-430F-4A76-94CC-56E8785220DD}" destId="{82881A25-C229-491B-9EB1-4E46ED8DDD36}" srcOrd="1" destOrd="0" presId="urn:microsoft.com/office/officeart/2005/8/layout/orgChart1"/>
    <dgm:cxn modelId="{84729635-0A95-4203-8806-8306B97E86D5}" type="presOf" srcId="{23EE6135-7277-4862-A3C6-7F26148FF622}" destId="{0C74B02A-8AFF-4DBA-8F08-364D14AA8649}" srcOrd="0" destOrd="0" presId="urn:microsoft.com/office/officeart/2005/8/layout/orgChart1"/>
    <dgm:cxn modelId="{61C2B038-737F-4A65-8943-05B8860F286B}" srcId="{23EE6135-7277-4862-A3C6-7F26148FF622}" destId="{981B45A4-9E97-4599-B7A4-E9E5C1A04DE3}" srcOrd="0" destOrd="0" parTransId="{B5563F96-3AB9-45E4-A1D4-6A805C0E76AA}" sibTransId="{91876BCD-7113-4C86-B558-B226CB0A695B}"/>
    <dgm:cxn modelId="{64282D6C-0ADC-4063-B162-FDBDFF01A537}" type="presOf" srcId="{451332C3-6742-4F17-8A0D-B3D4063F2B3F}" destId="{F6725C5D-FE7F-4727-AB0B-5E7D2437C2DA}" srcOrd="0" destOrd="0" presId="urn:microsoft.com/office/officeart/2005/8/layout/orgChart1"/>
    <dgm:cxn modelId="{B933947A-223D-4E8C-8E8D-FA4A73EF017C}" srcId="{981B45A4-9E97-4599-B7A4-E9E5C1A04DE3}" destId="{C85B196E-430F-4A76-94CC-56E8785220DD}" srcOrd="0" destOrd="0" parTransId="{667D9A2C-724E-40A5-A2D1-E767DF480FC2}" sibTransId="{A2E8FE82-A1FD-4875-9DBD-0C434CA761EA}"/>
    <dgm:cxn modelId="{B9BFF695-A9D0-40C0-A671-BA937D1F8B9B}" type="presOf" srcId="{C85B196E-430F-4A76-94CC-56E8785220DD}" destId="{749D5A4F-0A5D-4503-B976-7879DC5E73DD}" srcOrd="0" destOrd="0" presId="urn:microsoft.com/office/officeart/2005/8/layout/orgChart1"/>
    <dgm:cxn modelId="{007842C5-BA8B-49C9-B1EC-77A40E307D7F}" srcId="{981B45A4-9E97-4599-B7A4-E9E5C1A04DE3}" destId="{DD253B0B-9C15-40A2-9368-178977DB25D5}" srcOrd="1" destOrd="0" parTransId="{451332C3-6742-4F17-8A0D-B3D4063F2B3F}" sibTransId="{22077FC8-B7D5-44D4-93FA-FFD3B1569D24}"/>
    <dgm:cxn modelId="{5D2360C9-CFB8-43B4-A719-D3B612780D35}" type="presOf" srcId="{667D9A2C-724E-40A5-A2D1-E767DF480FC2}" destId="{6175A298-1CBC-4F0C-9908-6F536A7E81C2}" srcOrd="0" destOrd="0" presId="urn:microsoft.com/office/officeart/2005/8/layout/orgChart1"/>
    <dgm:cxn modelId="{1A894F59-6819-4273-B077-0ECD07CD6700}" type="presParOf" srcId="{0C74B02A-8AFF-4DBA-8F08-364D14AA8649}" destId="{77E44B44-5E1D-4A3A-B738-8E1B942B25BA}" srcOrd="0" destOrd="0" presId="urn:microsoft.com/office/officeart/2005/8/layout/orgChart1"/>
    <dgm:cxn modelId="{251C07D7-B6F9-451D-862B-12C5A762A065}" type="presParOf" srcId="{77E44B44-5E1D-4A3A-B738-8E1B942B25BA}" destId="{18CD1748-9C25-4278-9FAC-67AEA8698346}" srcOrd="0" destOrd="0" presId="urn:microsoft.com/office/officeart/2005/8/layout/orgChart1"/>
    <dgm:cxn modelId="{0D75792F-E080-42E9-A48E-0DEA4780723A}" type="presParOf" srcId="{18CD1748-9C25-4278-9FAC-67AEA8698346}" destId="{BCC6B132-9791-46A7-B823-ECB526535B75}" srcOrd="0" destOrd="0" presId="urn:microsoft.com/office/officeart/2005/8/layout/orgChart1"/>
    <dgm:cxn modelId="{DD02170E-EF9E-47A0-B51E-11A59DE878A5}" type="presParOf" srcId="{18CD1748-9C25-4278-9FAC-67AEA8698346}" destId="{340EF2F6-B0AB-4EBF-B24A-A0134EBD9F01}" srcOrd="1" destOrd="0" presId="urn:microsoft.com/office/officeart/2005/8/layout/orgChart1"/>
    <dgm:cxn modelId="{56185E61-6E28-4259-868A-50701E776BD1}" type="presParOf" srcId="{77E44B44-5E1D-4A3A-B738-8E1B942B25BA}" destId="{4EC7D912-EC7E-4FAE-86FA-D06FFB892399}" srcOrd="1" destOrd="0" presId="urn:microsoft.com/office/officeart/2005/8/layout/orgChart1"/>
    <dgm:cxn modelId="{3C9CA3BC-8F45-46F4-952D-8B2BD1A3D799}" type="presParOf" srcId="{4EC7D912-EC7E-4FAE-86FA-D06FFB892399}" destId="{6175A298-1CBC-4F0C-9908-6F536A7E81C2}" srcOrd="0" destOrd="0" presId="urn:microsoft.com/office/officeart/2005/8/layout/orgChart1"/>
    <dgm:cxn modelId="{C6A3D053-ABAA-47AF-854D-A5BC5A044BED}" type="presParOf" srcId="{4EC7D912-EC7E-4FAE-86FA-D06FFB892399}" destId="{693620AC-10D1-4561-ABB4-B55D9EB5FB7D}" srcOrd="1" destOrd="0" presId="urn:microsoft.com/office/officeart/2005/8/layout/orgChart1"/>
    <dgm:cxn modelId="{A89537C2-1077-45B5-BCB8-5C9D2974EB9A}" type="presParOf" srcId="{693620AC-10D1-4561-ABB4-B55D9EB5FB7D}" destId="{8015E5A6-6BF6-4156-BFB7-6DDEBCEA2E0C}" srcOrd="0" destOrd="0" presId="urn:microsoft.com/office/officeart/2005/8/layout/orgChart1"/>
    <dgm:cxn modelId="{D86BD0DF-DE10-443B-AAD0-30DAF8401412}" type="presParOf" srcId="{8015E5A6-6BF6-4156-BFB7-6DDEBCEA2E0C}" destId="{749D5A4F-0A5D-4503-B976-7879DC5E73DD}" srcOrd="0" destOrd="0" presId="urn:microsoft.com/office/officeart/2005/8/layout/orgChart1"/>
    <dgm:cxn modelId="{EFA542C0-7E84-41CD-B1D9-BF122AE4B74F}" type="presParOf" srcId="{8015E5A6-6BF6-4156-BFB7-6DDEBCEA2E0C}" destId="{82881A25-C229-491B-9EB1-4E46ED8DDD36}" srcOrd="1" destOrd="0" presId="urn:microsoft.com/office/officeart/2005/8/layout/orgChart1"/>
    <dgm:cxn modelId="{7A42608C-7370-41BA-8BE1-74DEED06F386}" type="presParOf" srcId="{693620AC-10D1-4561-ABB4-B55D9EB5FB7D}" destId="{FA157F18-F976-4989-8B69-8AFEDD7E0F30}" srcOrd="1" destOrd="0" presId="urn:microsoft.com/office/officeart/2005/8/layout/orgChart1"/>
    <dgm:cxn modelId="{1820B197-1FDC-4AFB-BCE1-863412851949}" type="presParOf" srcId="{693620AC-10D1-4561-ABB4-B55D9EB5FB7D}" destId="{9E8D08B5-4157-42BB-B08F-058A8A054319}" srcOrd="2" destOrd="0" presId="urn:microsoft.com/office/officeart/2005/8/layout/orgChart1"/>
    <dgm:cxn modelId="{F5E171C6-29E2-4345-A54B-2680E458D1BB}" type="presParOf" srcId="{4EC7D912-EC7E-4FAE-86FA-D06FFB892399}" destId="{F6725C5D-FE7F-4727-AB0B-5E7D2437C2DA}" srcOrd="2" destOrd="0" presId="urn:microsoft.com/office/officeart/2005/8/layout/orgChart1"/>
    <dgm:cxn modelId="{332BB768-F96E-41C2-BE0B-98470EEF4119}" type="presParOf" srcId="{4EC7D912-EC7E-4FAE-86FA-D06FFB892399}" destId="{68C55521-D959-4B3B-A745-FCF32322CAAE}" srcOrd="3" destOrd="0" presId="urn:microsoft.com/office/officeart/2005/8/layout/orgChart1"/>
    <dgm:cxn modelId="{84B09E64-A919-4B21-A44B-631ABC523E29}" type="presParOf" srcId="{68C55521-D959-4B3B-A745-FCF32322CAAE}" destId="{B1F12386-B1AD-4195-9808-DEA7983B9C91}" srcOrd="0" destOrd="0" presId="urn:microsoft.com/office/officeart/2005/8/layout/orgChart1"/>
    <dgm:cxn modelId="{3BE67DD0-6BC1-4EF3-B671-B4B2DA84E1E9}" type="presParOf" srcId="{B1F12386-B1AD-4195-9808-DEA7983B9C91}" destId="{E4FE66E4-A903-41CF-8B12-8E1C70C72973}" srcOrd="0" destOrd="0" presId="urn:microsoft.com/office/officeart/2005/8/layout/orgChart1"/>
    <dgm:cxn modelId="{BD042BE9-88F6-45DE-996A-631D3C659F46}" type="presParOf" srcId="{B1F12386-B1AD-4195-9808-DEA7983B9C91}" destId="{AF76E61A-E232-4C9A-9FB5-AFA807614A39}" srcOrd="1" destOrd="0" presId="urn:microsoft.com/office/officeart/2005/8/layout/orgChart1"/>
    <dgm:cxn modelId="{BEEAA8F9-3A14-4C86-A67E-AB7D3045993A}" type="presParOf" srcId="{68C55521-D959-4B3B-A745-FCF32322CAAE}" destId="{F834C8BD-F8E2-45B8-84B7-8A1AECD7E597}" srcOrd="1" destOrd="0" presId="urn:microsoft.com/office/officeart/2005/8/layout/orgChart1"/>
    <dgm:cxn modelId="{3B833A98-168C-4CAA-A7A9-DFE2048DB925}" type="presParOf" srcId="{68C55521-D959-4B3B-A745-FCF32322CAAE}" destId="{FD0EFD82-00A0-47CF-8C2A-3FCD859F4EA4}" srcOrd="2" destOrd="0" presId="urn:microsoft.com/office/officeart/2005/8/layout/orgChart1"/>
    <dgm:cxn modelId="{21499B6E-5F95-43B5-8CAC-8CD897D4D9A0}" type="presParOf" srcId="{77E44B44-5E1D-4A3A-B738-8E1B942B25BA}" destId="{D3F1DFAE-3C73-4EF5-83B8-A9E842D1D0CC}"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98CB0A9-EBD6-42C7-9BDE-CED11E6A650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7D0AF461-C80F-4E52-B25D-B1FECE690701}">
      <dgm:prSet phldrT="[Tekst]"/>
      <dgm:spPr>
        <a:solidFill>
          <a:schemeClr val="accent5"/>
        </a:solidFill>
      </dgm:spPr>
      <dgm:t>
        <a:bodyPr/>
        <a:lstStyle/>
        <a:p>
          <a:r>
            <a:rPr lang="nb-NO"/>
            <a:t>Dugnadsansvarlig</a:t>
          </a:r>
        </a:p>
      </dgm:t>
    </dgm:pt>
    <dgm:pt modelId="{ECC420B8-4B64-43BF-9A66-E769B8F4797A}" type="parTrans" cxnId="{75BF6D6E-82F8-4A63-8553-CA3CC2B822DE}">
      <dgm:prSet/>
      <dgm:spPr/>
      <dgm:t>
        <a:bodyPr/>
        <a:lstStyle/>
        <a:p>
          <a:endParaRPr lang="nb-NO"/>
        </a:p>
      </dgm:t>
    </dgm:pt>
    <dgm:pt modelId="{EE9E732A-C13B-4FE4-B9C5-3EC2B9437E64}" type="sibTrans" cxnId="{75BF6D6E-82F8-4A63-8553-CA3CC2B822DE}">
      <dgm:prSet/>
      <dgm:spPr/>
      <dgm:t>
        <a:bodyPr/>
        <a:lstStyle/>
        <a:p>
          <a:endParaRPr lang="nb-NO"/>
        </a:p>
      </dgm:t>
    </dgm:pt>
    <dgm:pt modelId="{E7009BA9-18B0-41C6-818C-2315BCB2F67A}">
      <dgm:prSet phldrT="[Tekst]"/>
      <dgm:spPr>
        <a:solidFill>
          <a:schemeClr val="accent5"/>
        </a:solidFill>
      </dgm:spPr>
      <dgm:t>
        <a:bodyPr/>
        <a:lstStyle/>
        <a:p>
          <a:r>
            <a:rPr lang="nb-NO"/>
            <a:t>Ansvarlig for andre dugnader</a:t>
          </a:r>
        </a:p>
      </dgm:t>
    </dgm:pt>
    <dgm:pt modelId="{3C17540E-363F-489F-967F-A659EE6336A3}" type="parTrans" cxnId="{EEB4E617-FFC9-4B7E-AB08-082F23C981D1}">
      <dgm:prSet/>
      <dgm:spPr/>
      <dgm:t>
        <a:bodyPr/>
        <a:lstStyle/>
        <a:p>
          <a:endParaRPr lang="nb-NO"/>
        </a:p>
      </dgm:t>
    </dgm:pt>
    <dgm:pt modelId="{643B4C6D-5560-44A5-93DC-C07C55C18321}" type="sibTrans" cxnId="{EEB4E617-FFC9-4B7E-AB08-082F23C981D1}">
      <dgm:prSet/>
      <dgm:spPr/>
      <dgm:t>
        <a:bodyPr/>
        <a:lstStyle/>
        <a:p>
          <a:endParaRPr lang="nb-NO"/>
        </a:p>
      </dgm:t>
    </dgm:pt>
    <dgm:pt modelId="{C3125906-F2D7-4CF4-B946-000CADE50ADD}">
      <dgm:prSet phldrT="[Tekst]"/>
      <dgm:spPr>
        <a:solidFill>
          <a:schemeClr val="accent5"/>
        </a:solidFill>
      </dgm:spPr>
      <dgm:t>
        <a:bodyPr/>
        <a:lstStyle/>
        <a:p>
          <a:r>
            <a:rPr lang="nb-NO"/>
            <a:t>Kioskutvalg</a:t>
          </a:r>
        </a:p>
      </dgm:t>
    </dgm:pt>
    <dgm:pt modelId="{5B593208-626E-40EC-8D3C-175417321A7D}" type="parTrans" cxnId="{859392A6-25DC-4E70-B1D7-72B059D0E5AB}">
      <dgm:prSet/>
      <dgm:spPr/>
      <dgm:t>
        <a:bodyPr/>
        <a:lstStyle/>
        <a:p>
          <a:endParaRPr lang="nb-NO"/>
        </a:p>
      </dgm:t>
    </dgm:pt>
    <dgm:pt modelId="{8E95BE05-4241-4A58-9842-4DD873B286C6}" type="sibTrans" cxnId="{859392A6-25DC-4E70-B1D7-72B059D0E5AB}">
      <dgm:prSet/>
      <dgm:spPr/>
      <dgm:t>
        <a:bodyPr/>
        <a:lstStyle/>
        <a:p>
          <a:endParaRPr lang="nb-NO"/>
        </a:p>
      </dgm:t>
    </dgm:pt>
    <dgm:pt modelId="{9DFBD2FE-7BE9-4A17-92FF-F8EE91CC1B4D}">
      <dgm:prSet/>
      <dgm:spPr>
        <a:solidFill>
          <a:schemeClr val="accent5"/>
        </a:solidFill>
      </dgm:spPr>
      <dgm:t>
        <a:bodyPr/>
        <a:lstStyle/>
        <a:p>
          <a:r>
            <a:rPr lang="nb-NO"/>
            <a:t>Ansvarlig for fotball-lotteriet</a:t>
          </a:r>
        </a:p>
      </dgm:t>
    </dgm:pt>
    <dgm:pt modelId="{2C4D09C1-8033-44ED-A318-1B3EB451E48F}" type="parTrans" cxnId="{7C9B7FD5-10A3-4E26-812E-B279365538DF}">
      <dgm:prSet/>
      <dgm:spPr/>
      <dgm:t>
        <a:bodyPr/>
        <a:lstStyle/>
        <a:p>
          <a:endParaRPr lang="nb-NO"/>
        </a:p>
      </dgm:t>
    </dgm:pt>
    <dgm:pt modelId="{03E3CE1C-8E6A-4C1E-88DE-92686A1E8339}" type="sibTrans" cxnId="{7C9B7FD5-10A3-4E26-812E-B279365538DF}">
      <dgm:prSet/>
      <dgm:spPr/>
      <dgm:t>
        <a:bodyPr/>
        <a:lstStyle/>
        <a:p>
          <a:endParaRPr lang="nb-NO"/>
        </a:p>
      </dgm:t>
    </dgm:pt>
    <dgm:pt modelId="{289CF96D-9657-4137-87BD-A1570516E9E9}">
      <dgm:prSet/>
      <dgm:spPr>
        <a:solidFill>
          <a:schemeClr val="accent5"/>
        </a:solidFill>
      </dgm:spPr>
      <dgm:t>
        <a:bodyPr/>
        <a:lstStyle/>
        <a:p>
          <a:r>
            <a:rPr lang="nb-NO"/>
            <a:t>Ansvarlig for julekalenderdugnaden</a:t>
          </a:r>
        </a:p>
      </dgm:t>
    </dgm:pt>
    <dgm:pt modelId="{35A33A3B-BF60-47C5-8BD5-A9650BD99D2B}" type="parTrans" cxnId="{78E569CA-F71E-4842-8C58-098B59E6F3DB}">
      <dgm:prSet/>
      <dgm:spPr/>
      <dgm:t>
        <a:bodyPr/>
        <a:lstStyle/>
        <a:p>
          <a:endParaRPr lang="nb-NO"/>
        </a:p>
      </dgm:t>
    </dgm:pt>
    <dgm:pt modelId="{195FD096-C08B-4601-B828-8EB3F494F500}" type="sibTrans" cxnId="{78E569CA-F71E-4842-8C58-098B59E6F3DB}">
      <dgm:prSet/>
      <dgm:spPr/>
    </dgm:pt>
    <dgm:pt modelId="{B52354F6-6CC7-46DA-80CE-B1BEE3AB0F65}">
      <dgm:prSet/>
      <dgm:spPr>
        <a:solidFill>
          <a:schemeClr val="accent5">
            <a:lumMod val="40000"/>
            <a:lumOff val="60000"/>
          </a:schemeClr>
        </a:solidFill>
      </dgm:spPr>
      <dgm:t>
        <a:bodyPr/>
        <a:lstStyle/>
        <a:p>
          <a:r>
            <a:rPr lang="nb-NO"/>
            <a:t>Kioskansvarlig Dyegata</a:t>
          </a:r>
        </a:p>
      </dgm:t>
    </dgm:pt>
    <dgm:pt modelId="{6374003D-5C94-41B1-BF96-0272AE42D6A3}" type="parTrans" cxnId="{0A7B1072-6C1B-43D8-A80A-FA2D485F060E}">
      <dgm:prSet/>
      <dgm:spPr/>
      <dgm:t>
        <a:bodyPr/>
        <a:lstStyle/>
        <a:p>
          <a:endParaRPr lang="nb-NO"/>
        </a:p>
      </dgm:t>
    </dgm:pt>
    <dgm:pt modelId="{43DB0F91-33C4-4965-AFAF-43E6976CC7C7}" type="sibTrans" cxnId="{0A7B1072-6C1B-43D8-A80A-FA2D485F060E}">
      <dgm:prSet/>
      <dgm:spPr/>
      <dgm:t>
        <a:bodyPr/>
        <a:lstStyle/>
        <a:p>
          <a:endParaRPr lang="nb-NO"/>
        </a:p>
      </dgm:t>
    </dgm:pt>
    <dgm:pt modelId="{18378AC9-BCCD-4E0A-99EA-E3C5DB66A950}">
      <dgm:prSet/>
      <dgm:spPr>
        <a:solidFill>
          <a:schemeClr val="accent5">
            <a:lumMod val="40000"/>
            <a:lumOff val="60000"/>
          </a:schemeClr>
        </a:solidFill>
      </dgm:spPr>
      <dgm:t>
        <a:bodyPr/>
        <a:lstStyle/>
        <a:p>
          <a:r>
            <a:rPr lang="nb-NO"/>
            <a:t>Kioskansvarlig Lersbrygga</a:t>
          </a:r>
        </a:p>
      </dgm:t>
    </dgm:pt>
    <dgm:pt modelId="{EC35832B-9A5B-409E-B87C-1F151A84D9DC}" type="parTrans" cxnId="{64AA9C1D-D754-4C56-AEE6-DF462419A1F6}">
      <dgm:prSet/>
      <dgm:spPr/>
      <dgm:t>
        <a:bodyPr/>
        <a:lstStyle/>
        <a:p>
          <a:endParaRPr lang="nb-NO"/>
        </a:p>
      </dgm:t>
    </dgm:pt>
    <dgm:pt modelId="{02996832-682C-4038-B597-BEFAF0D8450B}" type="sibTrans" cxnId="{64AA9C1D-D754-4C56-AEE6-DF462419A1F6}">
      <dgm:prSet/>
      <dgm:spPr/>
      <dgm:t>
        <a:bodyPr/>
        <a:lstStyle/>
        <a:p>
          <a:endParaRPr lang="nb-NO"/>
        </a:p>
      </dgm:t>
    </dgm:pt>
    <dgm:pt modelId="{9915460A-47F0-4CC4-8E3F-F15B23B550C4}">
      <dgm:prSet/>
      <dgm:spPr/>
      <dgm:t>
        <a:bodyPr/>
        <a:lstStyle/>
        <a:p>
          <a:r>
            <a:rPr lang="nb-NO"/>
            <a:t>Økonomi</a:t>
          </a:r>
        </a:p>
      </dgm:t>
    </dgm:pt>
    <dgm:pt modelId="{61C20082-2E2A-47A2-90E5-52C414CFE8F4}" type="parTrans" cxnId="{8178E5AA-2CFC-45C1-A15C-578CAC097050}">
      <dgm:prSet/>
      <dgm:spPr/>
      <dgm:t>
        <a:bodyPr/>
        <a:lstStyle/>
        <a:p>
          <a:endParaRPr lang="nb-NO"/>
        </a:p>
      </dgm:t>
    </dgm:pt>
    <dgm:pt modelId="{8084A57B-BA6E-4906-B50B-E5C0FC63DE93}" type="sibTrans" cxnId="{8178E5AA-2CFC-45C1-A15C-578CAC097050}">
      <dgm:prSet/>
      <dgm:spPr/>
      <dgm:t>
        <a:bodyPr/>
        <a:lstStyle/>
        <a:p>
          <a:endParaRPr lang="nb-NO"/>
        </a:p>
      </dgm:t>
    </dgm:pt>
    <dgm:pt modelId="{F555D691-4C4F-4608-8D09-3247FAAB4EA8}" type="pres">
      <dgm:prSet presAssocID="{C98CB0A9-EBD6-42C7-9BDE-CED11E6A6508}" presName="hierChild1" presStyleCnt="0">
        <dgm:presLayoutVars>
          <dgm:orgChart val="1"/>
          <dgm:chPref val="1"/>
          <dgm:dir/>
          <dgm:animOne val="branch"/>
          <dgm:animLvl val="lvl"/>
          <dgm:resizeHandles/>
        </dgm:presLayoutVars>
      </dgm:prSet>
      <dgm:spPr/>
    </dgm:pt>
    <dgm:pt modelId="{47CCC955-C15B-4E10-9391-AB499FEE2620}" type="pres">
      <dgm:prSet presAssocID="{9915460A-47F0-4CC4-8E3F-F15B23B550C4}" presName="hierRoot1" presStyleCnt="0">
        <dgm:presLayoutVars>
          <dgm:hierBranch val="init"/>
        </dgm:presLayoutVars>
      </dgm:prSet>
      <dgm:spPr/>
    </dgm:pt>
    <dgm:pt modelId="{A4D5A22D-18C4-45C3-AAFC-81AA7E2984AE}" type="pres">
      <dgm:prSet presAssocID="{9915460A-47F0-4CC4-8E3F-F15B23B550C4}" presName="rootComposite1" presStyleCnt="0"/>
      <dgm:spPr/>
    </dgm:pt>
    <dgm:pt modelId="{FC5401C3-9E4C-42B0-B8C2-FF784CFA40D2}" type="pres">
      <dgm:prSet presAssocID="{9915460A-47F0-4CC4-8E3F-F15B23B550C4}" presName="rootText1" presStyleLbl="node0" presStyleIdx="0" presStyleCnt="1">
        <dgm:presLayoutVars>
          <dgm:chPref val="3"/>
        </dgm:presLayoutVars>
      </dgm:prSet>
      <dgm:spPr/>
    </dgm:pt>
    <dgm:pt modelId="{A6AD36CE-8B0F-436F-B1E1-CD928C15EFE0}" type="pres">
      <dgm:prSet presAssocID="{9915460A-47F0-4CC4-8E3F-F15B23B550C4}" presName="rootConnector1" presStyleLbl="node1" presStyleIdx="0" presStyleCnt="0"/>
      <dgm:spPr/>
    </dgm:pt>
    <dgm:pt modelId="{DEBBAB68-DFC7-4F90-9308-8F777D09ACAD}" type="pres">
      <dgm:prSet presAssocID="{9915460A-47F0-4CC4-8E3F-F15B23B550C4}" presName="hierChild2" presStyleCnt="0"/>
      <dgm:spPr/>
    </dgm:pt>
    <dgm:pt modelId="{0AB7A466-4FE5-4088-9A1B-5C9858664B6A}" type="pres">
      <dgm:prSet presAssocID="{ECC420B8-4B64-43BF-9A66-E769B8F4797A}" presName="Name37" presStyleLbl="parChTrans1D2" presStyleIdx="0" presStyleCnt="1"/>
      <dgm:spPr/>
    </dgm:pt>
    <dgm:pt modelId="{3A6AAC45-50B3-4579-98DC-36FFDC0E1604}" type="pres">
      <dgm:prSet presAssocID="{7D0AF461-C80F-4E52-B25D-B1FECE690701}" presName="hierRoot2" presStyleCnt="0">
        <dgm:presLayoutVars>
          <dgm:hierBranch val="init"/>
        </dgm:presLayoutVars>
      </dgm:prSet>
      <dgm:spPr/>
    </dgm:pt>
    <dgm:pt modelId="{FAFC82F4-3F04-47CB-B600-1B021E9A4AB1}" type="pres">
      <dgm:prSet presAssocID="{7D0AF461-C80F-4E52-B25D-B1FECE690701}" presName="rootComposite" presStyleCnt="0"/>
      <dgm:spPr/>
    </dgm:pt>
    <dgm:pt modelId="{C2089D15-52DD-49DF-B6FA-E7DD1D39B89F}" type="pres">
      <dgm:prSet presAssocID="{7D0AF461-C80F-4E52-B25D-B1FECE690701}" presName="rootText" presStyleLbl="node2" presStyleIdx="0" presStyleCnt="1">
        <dgm:presLayoutVars>
          <dgm:chPref val="3"/>
        </dgm:presLayoutVars>
      </dgm:prSet>
      <dgm:spPr/>
    </dgm:pt>
    <dgm:pt modelId="{A6F96C2B-C6E9-4767-8CFB-848DF0727996}" type="pres">
      <dgm:prSet presAssocID="{7D0AF461-C80F-4E52-B25D-B1FECE690701}" presName="rootConnector" presStyleLbl="node2" presStyleIdx="0" presStyleCnt="1"/>
      <dgm:spPr/>
    </dgm:pt>
    <dgm:pt modelId="{7F05E02A-9659-4F1A-A88F-EE50402C0725}" type="pres">
      <dgm:prSet presAssocID="{7D0AF461-C80F-4E52-B25D-B1FECE690701}" presName="hierChild4" presStyleCnt="0"/>
      <dgm:spPr/>
    </dgm:pt>
    <dgm:pt modelId="{F65BE4D1-AF2E-4C04-BA7E-02C176AA5D5E}" type="pres">
      <dgm:prSet presAssocID="{3C17540E-363F-489F-967F-A659EE6336A3}" presName="Name37" presStyleLbl="parChTrans1D3" presStyleIdx="0" presStyleCnt="4"/>
      <dgm:spPr/>
    </dgm:pt>
    <dgm:pt modelId="{03D594C2-B017-4131-9B21-71B3C3A5C364}" type="pres">
      <dgm:prSet presAssocID="{E7009BA9-18B0-41C6-818C-2315BCB2F67A}" presName="hierRoot2" presStyleCnt="0">
        <dgm:presLayoutVars>
          <dgm:hierBranch val="init"/>
        </dgm:presLayoutVars>
      </dgm:prSet>
      <dgm:spPr/>
    </dgm:pt>
    <dgm:pt modelId="{E6C52EB5-890B-4729-B653-6ABE9B9DC689}" type="pres">
      <dgm:prSet presAssocID="{E7009BA9-18B0-41C6-818C-2315BCB2F67A}" presName="rootComposite" presStyleCnt="0"/>
      <dgm:spPr/>
    </dgm:pt>
    <dgm:pt modelId="{9AF68EC9-9931-41F1-A2F4-6DFD3E01FA32}" type="pres">
      <dgm:prSet presAssocID="{E7009BA9-18B0-41C6-818C-2315BCB2F67A}" presName="rootText" presStyleLbl="node3" presStyleIdx="0" presStyleCnt="4">
        <dgm:presLayoutVars>
          <dgm:chPref val="3"/>
        </dgm:presLayoutVars>
      </dgm:prSet>
      <dgm:spPr/>
    </dgm:pt>
    <dgm:pt modelId="{FA72319F-A8C5-4763-8AC0-DDA2477181D3}" type="pres">
      <dgm:prSet presAssocID="{E7009BA9-18B0-41C6-818C-2315BCB2F67A}" presName="rootConnector" presStyleLbl="node3" presStyleIdx="0" presStyleCnt="4"/>
      <dgm:spPr/>
    </dgm:pt>
    <dgm:pt modelId="{F79D49D8-783B-40AB-B0AC-13FC0AD1BB1D}" type="pres">
      <dgm:prSet presAssocID="{E7009BA9-18B0-41C6-818C-2315BCB2F67A}" presName="hierChild4" presStyleCnt="0"/>
      <dgm:spPr/>
    </dgm:pt>
    <dgm:pt modelId="{71C7A292-F9EB-42BC-B5A9-D36434BECA94}" type="pres">
      <dgm:prSet presAssocID="{E7009BA9-18B0-41C6-818C-2315BCB2F67A}" presName="hierChild5" presStyleCnt="0"/>
      <dgm:spPr/>
    </dgm:pt>
    <dgm:pt modelId="{6E647C5B-F373-44B0-A68B-31E0963FA4D1}" type="pres">
      <dgm:prSet presAssocID="{5B593208-626E-40EC-8D3C-175417321A7D}" presName="Name37" presStyleLbl="parChTrans1D3" presStyleIdx="1" presStyleCnt="4"/>
      <dgm:spPr/>
    </dgm:pt>
    <dgm:pt modelId="{F0857C01-1652-4410-AFD0-44C8D606AFCD}" type="pres">
      <dgm:prSet presAssocID="{C3125906-F2D7-4CF4-B946-000CADE50ADD}" presName="hierRoot2" presStyleCnt="0">
        <dgm:presLayoutVars>
          <dgm:hierBranch val="init"/>
        </dgm:presLayoutVars>
      </dgm:prSet>
      <dgm:spPr/>
    </dgm:pt>
    <dgm:pt modelId="{52C61B2D-0B84-41A9-907A-9CACB797CE34}" type="pres">
      <dgm:prSet presAssocID="{C3125906-F2D7-4CF4-B946-000CADE50ADD}" presName="rootComposite" presStyleCnt="0"/>
      <dgm:spPr/>
    </dgm:pt>
    <dgm:pt modelId="{6C0A16E1-5F70-45AB-A2F2-EC0ADA6ACB5B}" type="pres">
      <dgm:prSet presAssocID="{C3125906-F2D7-4CF4-B946-000CADE50ADD}" presName="rootText" presStyleLbl="node3" presStyleIdx="1" presStyleCnt="4">
        <dgm:presLayoutVars>
          <dgm:chPref val="3"/>
        </dgm:presLayoutVars>
      </dgm:prSet>
      <dgm:spPr/>
    </dgm:pt>
    <dgm:pt modelId="{2C1A93F9-7943-4295-80FD-42C13FCEE88D}" type="pres">
      <dgm:prSet presAssocID="{C3125906-F2D7-4CF4-B946-000CADE50ADD}" presName="rootConnector" presStyleLbl="node3" presStyleIdx="1" presStyleCnt="4"/>
      <dgm:spPr/>
    </dgm:pt>
    <dgm:pt modelId="{D4F14351-8FB5-4352-BD6D-4E8366016CB5}" type="pres">
      <dgm:prSet presAssocID="{C3125906-F2D7-4CF4-B946-000CADE50ADD}" presName="hierChild4" presStyleCnt="0"/>
      <dgm:spPr/>
    </dgm:pt>
    <dgm:pt modelId="{5BABB28B-513A-4F8E-9F1B-6A1471F34371}" type="pres">
      <dgm:prSet presAssocID="{6374003D-5C94-41B1-BF96-0272AE42D6A3}" presName="Name37" presStyleLbl="parChTrans1D4" presStyleIdx="0" presStyleCnt="2"/>
      <dgm:spPr/>
    </dgm:pt>
    <dgm:pt modelId="{DEC7F4EF-0237-41C4-B963-FF3C19DAB4A2}" type="pres">
      <dgm:prSet presAssocID="{B52354F6-6CC7-46DA-80CE-B1BEE3AB0F65}" presName="hierRoot2" presStyleCnt="0">
        <dgm:presLayoutVars>
          <dgm:hierBranch val="init"/>
        </dgm:presLayoutVars>
      </dgm:prSet>
      <dgm:spPr/>
    </dgm:pt>
    <dgm:pt modelId="{B3E5E0F9-29D4-4A1D-8BD9-45EE130C9AC0}" type="pres">
      <dgm:prSet presAssocID="{B52354F6-6CC7-46DA-80CE-B1BEE3AB0F65}" presName="rootComposite" presStyleCnt="0"/>
      <dgm:spPr/>
    </dgm:pt>
    <dgm:pt modelId="{748555F2-CE91-4931-A015-12A0763AC82C}" type="pres">
      <dgm:prSet presAssocID="{B52354F6-6CC7-46DA-80CE-B1BEE3AB0F65}" presName="rootText" presStyleLbl="node4" presStyleIdx="0" presStyleCnt="2">
        <dgm:presLayoutVars>
          <dgm:chPref val="3"/>
        </dgm:presLayoutVars>
      </dgm:prSet>
      <dgm:spPr/>
    </dgm:pt>
    <dgm:pt modelId="{C58E7987-0762-4278-8FE3-DDDBD995712B}" type="pres">
      <dgm:prSet presAssocID="{B52354F6-6CC7-46DA-80CE-B1BEE3AB0F65}" presName="rootConnector" presStyleLbl="node4" presStyleIdx="0" presStyleCnt="2"/>
      <dgm:spPr/>
    </dgm:pt>
    <dgm:pt modelId="{97F7946F-B9E5-4EB8-9396-5066EF96C8DB}" type="pres">
      <dgm:prSet presAssocID="{B52354F6-6CC7-46DA-80CE-B1BEE3AB0F65}" presName="hierChild4" presStyleCnt="0"/>
      <dgm:spPr/>
    </dgm:pt>
    <dgm:pt modelId="{B853753F-43AD-4ED2-B904-EF69F4139953}" type="pres">
      <dgm:prSet presAssocID="{B52354F6-6CC7-46DA-80CE-B1BEE3AB0F65}" presName="hierChild5" presStyleCnt="0"/>
      <dgm:spPr/>
    </dgm:pt>
    <dgm:pt modelId="{083D2EC4-0CA1-4D71-8E13-4374906D1B2F}" type="pres">
      <dgm:prSet presAssocID="{EC35832B-9A5B-409E-B87C-1F151A84D9DC}" presName="Name37" presStyleLbl="parChTrans1D4" presStyleIdx="1" presStyleCnt="2"/>
      <dgm:spPr/>
    </dgm:pt>
    <dgm:pt modelId="{2ABB9B77-6808-407F-B31D-3C4BFAF6962D}" type="pres">
      <dgm:prSet presAssocID="{18378AC9-BCCD-4E0A-99EA-E3C5DB66A950}" presName="hierRoot2" presStyleCnt="0">
        <dgm:presLayoutVars>
          <dgm:hierBranch val="init"/>
        </dgm:presLayoutVars>
      </dgm:prSet>
      <dgm:spPr/>
    </dgm:pt>
    <dgm:pt modelId="{AFB2C31D-5B14-4A99-B62B-909685C2EA82}" type="pres">
      <dgm:prSet presAssocID="{18378AC9-BCCD-4E0A-99EA-E3C5DB66A950}" presName="rootComposite" presStyleCnt="0"/>
      <dgm:spPr/>
    </dgm:pt>
    <dgm:pt modelId="{90BFE955-9F17-4231-A1E8-6569C7BB851D}" type="pres">
      <dgm:prSet presAssocID="{18378AC9-BCCD-4E0A-99EA-E3C5DB66A950}" presName="rootText" presStyleLbl="node4" presStyleIdx="1" presStyleCnt="2">
        <dgm:presLayoutVars>
          <dgm:chPref val="3"/>
        </dgm:presLayoutVars>
      </dgm:prSet>
      <dgm:spPr/>
    </dgm:pt>
    <dgm:pt modelId="{7C8D7F77-A586-463C-96C3-124938726EBF}" type="pres">
      <dgm:prSet presAssocID="{18378AC9-BCCD-4E0A-99EA-E3C5DB66A950}" presName="rootConnector" presStyleLbl="node4" presStyleIdx="1" presStyleCnt="2"/>
      <dgm:spPr/>
    </dgm:pt>
    <dgm:pt modelId="{45C528CA-F7D2-4DD2-BB2E-701CBFB2BF0A}" type="pres">
      <dgm:prSet presAssocID="{18378AC9-BCCD-4E0A-99EA-E3C5DB66A950}" presName="hierChild4" presStyleCnt="0"/>
      <dgm:spPr/>
    </dgm:pt>
    <dgm:pt modelId="{2798144F-6EA7-480D-B4F1-AADCB60A8F71}" type="pres">
      <dgm:prSet presAssocID="{18378AC9-BCCD-4E0A-99EA-E3C5DB66A950}" presName="hierChild5" presStyleCnt="0"/>
      <dgm:spPr/>
    </dgm:pt>
    <dgm:pt modelId="{2111A1A6-3D72-4F65-9611-0980ACE396A3}" type="pres">
      <dgm:prSet presAssocID="{C3125906-F2D7-4CF4-B946-000CADE50ADD}" presName="hierChild5" presStyleCnt="0"/>
      <dgm:spPr/>
    </dgm:pt>
    <dgm:pt modelId="{BC5EC596-2CF1-4D7B-BF8C-2B1EAA425F58}" type="pres">
      <dgm:prSet presAssocID="{2C4D09C1-8033-44ED-A318-1B3EB451E48F}" presName="Name37" presStyleLbl="parChTrans1D3" presStyleIdx="2" presStyleCnt="4"/>
      <dgm:spPr/>
    </dgm:pt>
    <dgm:pt modelId="{85AAD9AA-84BC-4A26-B917-F878580E944B}" type="pres">
      <dgm:prSet presAssocID="{9DFBD2FE-7BE9-4A17-92FF-F8EE91CC1B4D}" presName="hierRoot2" presStyleCnt="0">
        <dgm:presLayoutVars>
          <dgm:hierBranch val="init"/>
        </dgm:presLayoutVars>
      </dgm:prSet>
      <dgm:spPr/>
    </dgm:pt>
    <dgm:pt modelId="{6AE7A353-847B-4D73-A243-0F5859C6C91C}" type="pres">
      <dgm:prSet presAssocID="{9DFBD2FE-7BE9-4A17-92FF-F8EE91CC1B4D}" presName="rootComposite" presStyleCnt="0"/>
      <dgm:spPr/>
    </dgm:pt>
    <dgm:pt modelId="{ABDFAF2D-3F8D-4A85-B6D5-FB0A18A5C1E1}" type="pres">
      <dgm:prSet presAssocID="{9DFBD2FE-7BE9-4A17-92FF-F8EE91CC1B4D}" presName="rootText" presStyleLbl="node3" presStyleIdx="2" presStyleCnt="4">
        <dgm:presLayoutVars>
          <dgm:chPref val="3"/>
        </dgm:presLayoutVars>
      </dgm:prSet>
      <dgm:spPr/>
    </dgm:pt>
    <dgm:pt modelId="{28FD3017-B884-452D-9DA7-507AA5C62101}" type="pres">
      <dgm:prSet presAssocID="{9DFBD2FE-7BE9-4A17-92FF-F8EE91CC1B4D}" presName="rootConnector" presStyleLbl="node3" presStyleIdx="2" presStyleCnt="4"/>
      <dgm:spPr/>
    </dgm:pt>
    <dgm:pt modelId="{55E4B5AC-EDBC-4128-ABBD-92F676B5131A}" type="pres">
      <dgm:prSet presAssocID="{9DFBD2FE-7BE9-4A17-92FF-F8EE91CC1B4D}" presName="hierChild4" presStyleCnt="0"/>
      <dgm:spPr/>
    </dgm:pt>
    <dgm:pt modelId="{369A1F3E-5EBE-49C7-8344-02E4135636F9}" type="pres">
      <dgm:prSet presAssocID="{9DFBD2FE-7BE9-4A17-92FF-F8EE91CC1B4D}" presName="hierChild5" presStyleCnt="0"/>
      <dgm:spPr/>
    </dgm:pt>
    <dgm:pt modelId="{0C57B78B-70C1-47F1-AD12-2108163ED5D8}" type="pres">
      <dgm:prSet presAssocID="{35A33A3B-BF60-47C5-8BD5-A9650BD99D2B}" presName="Name37" presStyleLbl="parChTrans1D3" presStyleIdx="3" presStyleCnt="4"/>
      <dgm:spPr/>
    </dgm:pt>
    <dgm:pt modelId="{0EDD1D7A-98EB-4D45-A036-7C50E50C9F64}" type="pres">
      <dgm:prSet presAssocID="{289CF96D-9657-4137-87BD-A1570516E9E9}" presName="hierRoot2" presStyleCnt="0">
        <dgm:presLayoutVars>
          <dgm:hierBranch val="init"/>
        </dgm:presLayoutVars>
      </dgm:prSet>
      <dgm:spPr/>
    </dgm:pt>
    <dgm:pt modelId="{C525221C-6A1E-459A-964B-82C89DDBF84B}" type="pres">
      <dgm:prSet presAssocID="{289CF96D-9657-4137-87BD-A1570516E9E9}" presName="rootComposite" presStyleCnt="0"/>
      <dgm:spPr/>
    </dgm:pt>
    <dgm:pt modelId="{01BEE7B7-6D82-41B0-9ABE-AA3F7E255BEA}" type="pres">
      <dgm:prSet presAssocID="{289CF96D-9657-4137-87BD-A1570516E9E9}" presName="rootText" presStyleLbl="node3" presStyleIdx="3" presStyleCnt="4">
        <dgm:presLayoutVars>
          <dgm:chPref val="3"/>
        </dgm:presLayoutVars>
      </dgm:prSet>
      <dgm:spPr/>
    </dgm:pt>
    <dgm:pt modelId="{87456A87-C00A-4F44-BBCA-5BD0ADC46DAF}" type="pres">
      <dgm:prSet presAssocID="{289CF96D-9657-4137-87BD-A1570516E9E9}" presName="rootConnector" presStyleLbl="node3" presStyleIdx="3" presStyleCnt="4"/>
      <dgm:spPr/>
    </dgm:pt>
    <dgm:pt modelId="{8839FE8A-7078-4D75-949A-4372A12D2F43}" type="pres">
      <dgm:prSet presAssocID="{289CF96D-9657-4137-87BD-A1570516E9E9}" presName="hierChild4" presStyleCnt="0"/>
      <dgm:spPr/>
    </dgm:pt>
    <dgm:pt modelId="{11EA1E4B-C1F1-4103-B6E5-44EC45FCAB64}" type="pres">
      <dgm:prSet presAssocID="{289CF96D-9657-4137-87BD-A1570516E9E9}" presName="hierChild5" presStyleCnt="0"/>
      <dgm:spPr/>
    </dgm:pt>
    <dgm:pt modelId="{047417A2-D599-4332-8AA6-49E9E20AC504}" type="pres">
      <dgm:prSet presAssocID="{7D0AF461-C80F-4E52-B25D-B1FECE690701}" presName="hierChild5" presStyleCnt="0"/>
      <dgm:spPr/>
    </dgm:pt>
    <dgm:pt modelId="{4C308BFC-69DF-4846-A3AF-3754D8B489E1}" type="pres">
      <dgm:prSet presAssocID="{9915460A-47F0-4CC4-8E3F-F15B23B550C4}" presName="hierChild3" presStyleCnt="0"/>
      <dgm:spPr/>
    </dgm:pt>
  </dgm:ptLst>
  <dgm:cxnLst>
    <dgm:cxn modelId="{49991700-E614-45F8-84F7-3FB1632888E6}" type="presOf" srcId="{C3125906-F2D7-4CF4-B946-000CADE50ADD}" destId="{6C0A16E1-5F70-45AB-A2F2-EC0ADA6ACB5B}" srcOrd="0" destOrd="0" presId="urn:microsoft.com/office/officeart/2005/8/layout/orgChart1"/>
    <dgm:cxn modelId="{E54F9C0F-F3F6-41F9-9A4D-B047A9DE4CC2}" type="presOf" srcId="{18378AC9-BCCD-4E0A-99EA-E3C5DB66A950}" destId="{90BFE955-9F17-4231-A1E8-6569C7BB851D}" srcOrd="0" destOrd="0" presId="urn:microsoft.com/office/officeart/2005/8/layout/orgChart1"/>
    <dgm:cxn modelId="{EEB4E617-FFC9-4B7E-AB08-082F23C981D1}" srcId="{7D0AF461-C80F-4E52-B25D-B1FECE690701}" destId="{E7009BA9-18B0-41C6-818C-2315BCB2F67A}" srcOrd="0" destOrd="0" parTransId="{3C17540E-363F-489F-967F-A659EE6336A3}" sibTransId="{643B4C6D-5560-44A5-93DC-C07C55C18321}"/>
    <dgm:cxn modelId="{64AA9C1D-D754-4C56-AEE6-DF462419A1F6}" srcId="{C3125906-F2D7-4CF4-B946-000CADE50ADD}" destId="{18378AC9-BCCD-4E0A-99EA-E3C5DB66A950}" srcOrd="1" destOrd="0" parTransId="{EC35832B-9A5B-409E-B87C-1F151A84D9DC}" sibTransId="{02996832-682C-4038-B597-BEFAF0D8450B}"/>
    <dgm:cxn modelId="{82582F21-B96E-431E-A9AB-8327FCCEFDDE}" type="presOf" srcId="{289CF96D-9657-4137-87BD-A1570516E9E9}" destId="{87456A87-C00A-4F44-BBCA-5BD0ADC46DAF}" srcOrd="1" destOrd="0" presId="urn:microsoft.com/office/officeart/2005/8/layout/orgChart1"/>
    <dgm:cxn modelId="{A6B7F922-77E9-40F4-A268-DE938F2B9334}" type="presOf" srcId="{E7009BA9-18B0-41C6-818C-2315BCB2F67A}" destId="{FA72319F-A8C5-4763-8AC0-DDA2477181D3}" srcOrd="1" destOrd="0" presId="urn:microsoft.com/office/officeart/2005/8/layout/orgChart1"/>
    <dgm:cxn modelId="{8FA75C28-66B3-48BB-A51B-6B976024A03B}" type="presOf" srcId="{35A33A3B-BF60-47C5-8BD5-A9650BD99D2B}" destId="{0C57B78B-70C1-47F1-AD12-2108163ED5D8}" srcOrd="0" destOrd="0" presId="urn:microsoft.com/office/officeart/2005/8/layout/orgChart1"/>
    <dgm:cxn modelId="{6138AB35-9EAF-4FEC-9753-689EC7619DD3}" type="presOf" srcId="{18378AC9-BCCD-4E0A-99EA-E3C5DB66A950}" destId="{7C8D7F77-A586-463C-96C3-124938726EBF}" srcOrd="1" destOrd="0" presId="urn:microsoft.com/office/officeart/2005/8/layout/orgChart1"/>
    <dgm:cxn modelId="{D58C8B37-C5F3-40B0-9C55-A16BDCE930D7}" type="presOf" srcId="{B52354F6-6CC7-46DA-80CE-B1BEE3AB0F65}" destId="{C58E7987-0762-4278-8FE3-DDDBD995712B}" srcOrd="1" destOrd="0" presId="urn:microsoft.com/office/officeart/2005/8/layout/orgChart1"/>
    <dgm:cxn modelId="{D3A7495D-94DF-4FB9-A032-4E8D60FB4313}" type="presOf" srcId="{7D0AF461-C80F-4E52-B25D-B1FECE690701}" destId="{A6F96C2B-C6E9-4767-8CFB-848DF0727996}" srcOrd="1" destOrd="0" presId="urn:microsoft.com/office/officeart/2005/8/layout/orgChart1"/>
    <dgm:cxn modelId="{6E911360-C4BE-4B9D-93CE-CFE24CE9520B}" type="presOf" srcId="{2C4D09C1-8033-44ED-A318-1B3EB451E48F}" destId="{BC5EC596-2CF1-4D7B-BF8C-2B1EAA425F58}" srcOrd="0" destOrd="0" presId="urn:microsoft.com/office/officeart/2005/8/layout/orgChart1"/>
    <dgm:cxn modelId="{0CF9E663-7024-481B-8FE3-CE068C5D1EA4}" type="presOf" srcId="{6374003D-5C94-41B1-BF96-0272AE42D6A3}" destId="{5BABB28B-513A-4F8E-9F1B-6A1471F34371}" srcOrd="0" destOrd="0" presId="urn:microsoft.com/office/officeart/2005/8/layout/orgChart1"/>
    <dgm:cxn modelId="{525E7664-3D9E-4162-B2F7-5628EED8D931}" type="presOf" srcId="{3C17540E-363F-489F-967F-A659EE6336A3}" destId="{F65BE4D1-AF2E-4C04-BA7E-02C176AA5D5E}" srcOrd="0" destOrd="0" presId="urn:microsoft.com/office/officeart/2005/8/layout/orgChart1"/>
    <dgm:cxn modelId="{75BF6D6E-82F8-4A63-8553-CA3CC2B822DE}" srcId="{9915460A-47F0-4CC4-8E3F-F15B23B550C4}" destId="{7D0AF461-C80F-4E52-B25D-B1FECE690701}" srcOrd="0" destOrd="0" parTransId="{ECC420B8-4B64-43BF-9A66-E769B8F4797A}" sibTransId="{EE9E732A-C13B-4FE4-B9C5-3EC2B9437E64}"/>
    <dgm:cxn modelId="{5F79A56E-27DC-41CD-A127-A67F405BFD9F}" type="presOf" srcId="{ECC420B8-4B64-43BF-9A66-E769B8F4797A}" destId="{0AB7A466-4FE5-4088-9A1B-5C9858664B6A}" srcOrd="0" destOrd="0" presId="urn:microsoft.com/office/officeart/2005/8/layout/orgChart1"/>
    <dgm:cxn modelId="{13B6FF50-E8DF-4B51-A309-1AA3947F22EB}" type="presOf" srcId="{B52354F6-6CC7-46DA-80CE-B1BEE3AB0F65}" destId="{748555F2-CE91-4931-A015-12A0763AC82C}" srcOrd="0" destOrd="0" presId="urn:microsoft.com/office/officeart/2005/8/layout/orgChart1"/>
    <dgm:cxn modelId="{0A7B1072-6C1B-43D8-A80A-FA2D485F060E}" srcId="{C3125906-F2D7-4CF4-B946-000CADE50ADD}" destId="{B52354F6-6CC7-46DA-80CE-B1BEE3AB0F65}" srcOrd="0" destOrd="0" parTransId="{6374003D-5C94-41B1-BF96-0272AE42D6A3}" sibTransId="{43DB0F91-33C4-4965-AFAF-43E6976CC7C7}"/>
    <dgm:cxn modelId="{C3491C73-80E1-499A-A7E9-322D5C015EF4}" type="presOf" srcId="{EC35832B-9A5B-409E-B87C-1F151A84D9DC}" destId="{083D2EC4-0CA1-4D71-8E13-4374906D1B2F}" srcOrd="0" destOrd="0" presId="urn:microsoft.com/office/officeart/2005/8/layout/orgChart1"/>
    <dgm:cxn modelId="{599EAF7A-CFEF-4680-9BE4-189B323D4CB3}" type="presOf" srcId="{5B593208-626E-40EC-8D3C-175417321A7D}" destId="{6E647C5B-F373-44B0-A68B-31E0963FA4D1}" srcOrd="0" destOrd="0" presId="urn:microsoft.com/office/officeart/2005/8/layout/orgChart1"/>
    <dgm:cxn modelId="{E9BF137C-7EB9-4400-93A5-DC0A3599359C}" type="presOf" srcId="{9915460A-47F0-4CC4-8E3F-F15B23B550C4}" destId="{FC5401C3-9E4C-42B0-B8C2-FF784CFA40D2}" srcOrd="0" destOrd="0" presId="urn:microsoft.com/office/officeart/2005/8/layout/orgChart1"/>
    <dgm:cxn modelId="{A2F75098-4277-4289-A8BF-96382529D6E0}" type="presOf" srcId="{289CF96D-9657-4137-87BD-A1570516E9E9}" destId="{01BEE7B7-6D82-41B0-9ABE-AA3F7E255BEA}" srcOrd="0" destOrd="0" presId="urn:microsoft.com/office/officeart/2005/8/layout/orgChart1"/>
    <dgm:cxn modelId="{859392A6-25DC-4E70-B1D7-72B059D0E5AB}" srcId="{7D0AF461-C80F-4E52-B25D-B1FECE690701}" destId="{C3125906-F2D7-4CF4-B946-000CADE50ADD}" srcOrd="1" destOrd="0" parTransId="{5B593208-626E-40EC-8D3C-175417321A7D}" sibTransId="{8E95BE05-4241-4A58-9842-4DD873B286C6}"/>
    <dgm:cxn modelId="{C80236AA-F464-4144-B2E9-C99EE62C59FC}" type="presOf" srcId="{E7009BA9-18B0-41C6-818C-2315BCB2F67A}" destId="{9AF68EC9-9931-41F1-A2F4-6DFD3E01FA32}" srcOrd="0" destOrd="0" presId="urn:microsoft.com/office/officeart/2005/8/layout/orgChart1"/>
    <dgm:cxn modelId="{8178E5AA-2CFC-45C1-A15C-578CAC097050}" srcId="{C98CB0A9-EBD6-42C7-9BDE-CED11E6A6508}" destId="{9915460A-47F0-4CC4-8E3F-F15B23B550C4}" srcOrd="0" destOrd="0" parTransId="{61C20082-2E2A-47A2-90E5-52C414CFE8F4}" sibTransId="{8084A57B-BA6E-4906-B50B-E5C0FC63DE93}"/>
    <dgm:cxn modelId="{C8D7CEAC-0667-4F6D-A696-0D2C5689C3EF}" type="presOf" srcId="{9915460A-47F0-4CC4-8E3F-F15B23B550C4}" destId="{A6AD36CE-8B0F-436F-B1E1-CD928C15EFE0}" srcOrd="1" destOrd="0" presId="urn:microsoft.com/office/officeart/2005/8/layout/orgChart1"/>
    <dgm:cxn modelId="{ABB883B1-8B06-4C8B-96A0-76BC4B952D2F}" type="presOf" srcId="{7D0AF461-C80F-4E52-B25D-B1FECE690701}" destId="{C2089D15-52DD-49DF-B6FA-E7DD1D39B89F}" srcOrd="0" destOrd="0" presId="urn:microsoft.com/office/officeart/2005/8/layout/orgChart1"/>
    <dgm:cxn modelId="{78E569CA-F71E-4842-8C58-098B59E6F3DB}" srcId="{7D0AF461-C80F-4E52-B25D-B1FECE690701}" destId="{289CF96D-9657-4137-87BD-A1570516E9E9}" srcOrd="3" destOrd="0" parTransId="{35A33A3B-BF60-47C5-8BD5-A9650BD99D2B}" sibTransId="{195FD096-C08B-4601-B828-8EB3F494F500}"/>
    <dgm:cxn modelId="{39EB34D0-B5BB-439E-BAAA-F96BD5A04050}" type="presOf" srcId="{C98CB0A9-EBD6-42C7-9BDE-CED11E6A6508}" destId="{F555D691-4C4F-4608-8D09-3247FAAB4EA8}" srcOrd="0" destOrd="0" presId="urn:microsoft.com/office/officeart/2005/8/layout/orgChart1"/>
    <dgm:cxn modelId="{A5CF90D1-120D-4044-A2FA-EC363B30A9B0}" type="presOf" srcId="{C3125906-F2D7-4CF4-B946-000CADE50ADD}" destId="{2C1A93F9-7943-4295-80FD-42C13FCEE88D}" srcOrd="1" destOrd="0" presId="urn:microsoft.com/office/officeart/2005/8/layout/orgChart1"/>
    <dgm:cxn modelId="{7C9B7FD5-10A3-4E26-812E-B279365538DF}" srcId="{7D0AF461-C80F-4E52-B25D-B1FECE690701}" destId="{9DFBD2FE-7BE9-4A17-92FF-F8EE91CC1B4D}" srcOrd="2" destOrd="0" parTransId="{2C4D09C1-8033-44ED-A318-1B3EB451E48F}" sibTransId="{03E3CE1C-8E6A-4C1E-88DE-92686A1E8339}"/>
    <dgm:cxn modelId="{4C7DBEE8-B748-4DA1-AE5D-2B6767B5DE16}" type="presOf" srcId="{9DFBD2FE-7BE9-4A17-92FF-F8EE91CC1B4D}" destId="{ABDFAF2D-3F8D-4A85-B6D5-FB0A18A5C1E1}" srcOrd="0" destOrd="0" presId="urn:microsoft.com/office/officeart/2005/8/layout/orgChart1"/>
    <dgm:cxn modelId="{1A0CA5F1-C214-48CE-A3D6-067714376C53}" type="presOf" srcId="{9DFBD2FE-7BE9-4A17-92FF-F8EE91CC1B4D}" destId="{28FD3017-B884-452D-9DA7-507AA5C62101}" srcOrd="1" destOrd="0" presId="urn:microsoft.com/office/officeart/2005/8/layout/orgChart1"/>
    <dgm:cxn modelId="{FED03580-DA0D-4CD8-B6B7-8DA5DE32BA8A}" type="presParOf" srcId="{F555D691-4C4F-4608-8D09-3247FAAB4EA8}" destId="{47CCC955-C15B-4E10-9391-AB499FEE2620}" srcOrd="0" destOrd="0" presId="urn:microsoft.com/office/officeart/2005/8/layout/orgChart1"/>
    <dgm:cxn modelId="{881EB052-EA6B-41C3-9317-51BFA3A0D127}" type="presParOf" srcId="{47CCC955-C15B-4E10-9391-AB499FEE2620}" destId="{A4D5A22D-18C4-45C3-AAFC-81AA7E2984AE}" srcOrd="0" destOrd="0" presId="urn:microsoft.com/office/officeart/2005/8/layout/orgChart1"/>
    <dgm:cxn modelId="{79119ED7-32F7-4110-8A12-203A8C86D6F3}" type="presParOf" srcId="{A4D5A22D-18C4-45C3-AAFC-81AA7E2984AE}" destId="{FC5401C3-9E4C-42B0-B8C2-FF784CFA40D2}" srcOrd="0" destOrd="0" presId="urn:microsoft.com/office/officeart/2005/8/layout/orgChart1"/>
    <dgm:cxn modelId="{EFDEF13E-031C-47A9-A5E6-2DEBF59872D6}" type="presParOf" srcId="{A4D5A22D-18C4-45C3-AAFC-81AA7E2984AE}" destId="{A6AD36CE-8B0F-436F-B1E1-CD928C15EFE0}" srcOrd="1" destOrd="0" presId="urn:microsoft.com/office/officeart/2005/8/layout/orgChart1"/>
    <dgm:cxn modelId="{BC34371D-FDFC-4632-8B0E-0402B7766E43}" type="presParOf" srcId="{47CCC955-C15B-4E10-9391-AB499FEE2620}" destId="{DEBBAB68-DFC7-4F90-9308-8F777D09ACAD}" srcOrd="1" destOrd="0" presId="urn:microsoft.com/office/officeart/2005/8/layout/orgChart1"/>
    <dgm:cxn modelId="{A6F5809E-CEE1-4DDE-A040-D9C80E1C65BD}" type="presParOf" srcId="{DEBBAB68-DFC7-4F90-9308-8F777D09ACAD}" destId="{0AB7A466-4FE5-4088-9A1B-5C9858664B6A}" srcOrd="0" destOrd="0" presId="urn:microsoft.com/office/officeart/2005/8/layout/orgChart1"/>
    <dgm:cxn modelId="{DA9F42AE-78B7-4E47-9A54-94B68DDAEAD8}" type="presParOf" srcId="{DEBBAB68-DFC7-4F90-9308-8F777D09ACAD}" destId="{3A6AAC45-50B3-4579-98DC-36FFDC0E1604}" srcOrd="1" destOrd="0" presId="urn:microsoft.com/office/officeart/2005/8/layout/orgChart1"/>
    <dgm:cxn modelId="{541D49D1-618A-4E01-8D29-212EC5732DB9}" type="presParOf" srcId="{3A6AAC45-50B3-4579-98DC-36FFDC0E1604}" destId="{FAFC82F4-3F04-47CB-B600-1B021E9A4AB1}" srcOrd="0" destOrd="0" presId="urn:microsoft.com/office/officeart/2005/8/layout/orgChart1"/>
    <dgm:cxn modelId="{7CECBC65-6D9A-4D27-8605-9692845370FE}" type="presParOf" srcId="{FAFC82F4-3F04-47CB-B600-1B021E9A4AB1}" destId="{C2089D15-52DD-49DF-B6FA-E7DD1D39B89F}" srcOrd="0" destOrd="0" presId="urn:microsoft.com/office/officeart/2005/8/layout/orgChart1"/>
    <dgm:cxn modelId="{B34FB959-D3BC-4AA1-958A-01B58E1C895D}" type="presParOf" srcId="{FAFC82F4-3F04-47CB-B600-1B021E9A4AB1}" destId="{A6F96C2B-C6E9-4767-8CFB-848DF0727996}" srcOrd="1" destOrd="0" presId="urn:microsoft.com/office/officeart/2005/8/layout/orgChart1"/>
    <dgm:cxn modelId="{A071BCE8-7E0D-434C-800B-F9F56FFFFE86}" type="presParOf" srcId="{3A6AAC45-50B3-4579-98DC-36FFDC0E1604}" destId="{7F05E02A-9659-4F1A-A88F-EE50402C0725}" srcOrd="1" destOrd="0" presId="urn:microsoft.com/office/officeart/2005/8/layout/orgChart1"/>
    <dgm:cxn modelId="{C377B747-9E40-4CDD-9CFF-1E371C3B25FF}" type="presParOf" srcId="{7F05E02A-9659-4F1A-A88F-EE50402C0725}" destId="{F65BE4D1-AF2E-4C04-BA7E-02C176AA5D5E}" srcOrd="0" destOrd="0" presId="urn:microsoft.com/office/officeart/2005/8/layout/orgChart1"/>
    <dgm:cxn modelId="{38A84B3A-7377-4471-A0F6-A8B6C0FDB450}" type="presParOf" srcId="{7F05E02A-9659-4F1A-A88F-EE50402C0725}" destId="{03D594C2-B017-4131-9B21-71B3C3A5C364}" srcOrd="1" destOrd="0" presId="urn:microsoft.com/office/officeart/2005/8/layout/orgChart1"/>
    <dgm:cxn modelId="{AFE2C6E0-9B97-44D4-AC82-D9C4C280EA86}" type="presParOf" srcId="{03D594C2-B017-4131-9B21-71B3C3A5C364}" destId="{E6C52EB5-890B-4729-B653-6ABE9B9DC689}" srcOrd="0" destOrd="0" presId="urn:microsoft.com/office/officeart/2005/8/layout/orgChart1"/>
    <dgm:cxn modelId="{B9580D35-3C87-4A63-B378-835475E766D1}" type="presParOf" srcId="{E6C52EB5-890B-4729-B653-6ABE9B9DC689}" destId="{9AF68EC9-9931-41F1-A2F4-6DFD3E01FA32}" srcOrd="0" destOrd="0" presId="urn:microsoft.com/office/officeart/2005/8/layout/orgChart1"/>
    <dgm:cxn modelId="{46C9A625-B73B-40A5-8297-C57B5126FAE5}" type="presParOf" srcId="{E6C52EB5-890B-4729-B653-6ABE9B9DC689}" destId="{FA72319F-A8C5-4763-8AC0-DDA2477181D3}" srcOrd="1" destOrd="0" presId="urn:microsoft.com/office/officeart/2005/8/layout/orgChart1"/>
    <dgm:cxn modelId="{DCBEFBB0-0399-405A-A0AF-96A32C1D0B7D}" type="presParOf" srcId="{03D594C2-B017-4131-9B21-71B3C3A5C364}" destId="{F79D49D8-783B-40AB-B0AC-13FC0AD1BB1D}" srcOrd="1" destOrd="0" presId="urn:microsoft.com/office/officeart/2005/8/layout/orgChart1"/>
    <dgm:cxn modelId="{80000994-DF81-4CF2-BA73-CA649FE5FF49}" type="presParOf" srcId="{03D594C2-B017-4131-9B21-71B3C3A5C364}" destId="{71C7A292-F9EB-42BC-B5A9-D36434BECA94}" srcOrd="2" destOrd="0" presId="urn:microsoft.com/office/officeart/2005/8/layout/orgChart1"/>
    <dgm:cxn modelId="{093AA3BF-92CD-4BFC-BF12-861621A30624}" type="presParOf" srcId="{7F05E02A-9659-4F1A-A88F-EE50402C0725}" destId="{6E647C5B-F373-44B0-A68B-31E0963FA4D1}" srcOrd="2" destOrd="0" presId="urn:microsoft.com/office/officeart/2005/8/layout/orgChart1"/>
    <dgm:cxn modelId="{44D41375-62D8-4BEF-8E40-C5BB41A8A462}" type="presParOf" srcId="{7F05E02A-9659-4F1A-A88F-EE50402C0725}" destId="{F0857C01-1652-4410-AFD0-44C8D606AFCD}" srcOrd="3" destOrd="0" presId="urn:microsoft.com/office/officeart/2005/8/layout/orgChart1"/>
    <dgm:cxn modelId="{CE78AD00-7CAC-4819-8D81-E20AFF963F49}" type="presParOf" srcId="{F0857C01-1652-4410-AFD0-44C8D606AFCD}" destId="{52C61B2D-0B84-41A9-907A-9CACB797CE34}" srcOrd="0" destOrd="0" presId="urn:microsoft.com/office/officeart/2005/8/layout/orgChart1"/>
    <dgm:cxn modelId="{6B4081B4-2A26-4FED-B0EB-2C1FD8F264B3}" type="presParOf" srcId="{52C61B2D-0B84-41A9-907A-9CACB797CE34}" destId="{6C0A16E1-5F70-45AB-A2F2-EC0ADA6ACB5B}" srcOrd="0" destOrd="0" presId="urn:microsoft.com/office/officeart/2005/8/layout/orgChart1"/>
    <dgm:cxn modelId="{F7B5EA31-9F13-4B3A-8BD9-BB58DD9099D4}" type="presParOf" srcId="{52C61B2D-0B84-41A9-907A-9CACB797CE34}" destId="{2C1A93F9-7943-4295-80FD-42C13FCEE88D}" srcOrd="1" destOrd="0" presId="urn:microsoft.com/office/officeart/2005/8/layout/orgChart1"/>
    <dgm:cxn modelId="{73AD4B4C-7F95-443E-8979-CE910B9857A1}" type="presParOf" srcId="{F0857C01-1652-4410-AFD0-44C8D606AFCD}" destId="{D4F14351-8FB5-4352-BD6D-4E8366016CB5}" srcOrd="1" destOrd="0" presId="urn:microsoft.com/office/officeart/2005/8/layout/orgChart1"/>
    <dgm:cxn modelId="{0DCFE41A-D715-4C6C-8270-6BB6CE19CC17}" type="presParOf" srcId="{D4F14351-8FB5-4352-BD6D-4E8366016CB5}" destId="{5BABB28B-513A-4F8E-9F1B-6A1471F34371}" srcOrd="0" destOrd="0" presId="urn:microsoft.com/office/officeart/2005/8/layout/orgChart1"/>
    <dgm:cxn modelId="{96305BBF-7076-467A-8885-36B5AE0652D5}" type="presParOf" srcId="{D4F14351-8FB5-4352-BD6D-4E8366016CB5}" destId="{DEC7F4EF-0237-41C4-B963-FF3C19DAB4A2}" srcOrd="1" destOrd="0" presId="urn:microsoft.com/office/officeart/2005/8/layout/orgChart1"/>
    <dgm:cxn modelId="{C537C656-116D-4C8D-89E3-0BA9ABE00765}" type="presParOf" srcId="{DEC7F4EF-0237-41C4-B963-FF3C19DAB4A2}" destId="{B3E5E0F9-29D4-4A1D-8BD9-45EE130C9AC0}" srcOrd="0" destOrd="0" presId="urn:microsoft.com/office/officeart/2005/8/layout/orgChart1"/>
    <dgm:cxn modelId="{5D182FA8-51DF-4814-92C7-ADD2A9B1B184}" type="presParOf" srcId="{B3E5E0F9-29D4-4A1D-8BD9-45EE130C9AC0}" destId="{748555F2-CE91-4931-A015-12A0763AC82C}" srcOrd="0" destOrd="0" presId="urn:microsoft.com/office/officeart/2005/8/layout/orgChart1"/>
    <dgm:cxn modelId="{150C2BFE-DC41-48DF-9321-07797153FDE7}" type="presParOf" srcId="{B3E5E0F9-29D4-4A1D-8BD9-45EE130C9AC0}" destId="{C58E7987-0762-4278-8FE3-DDDBD995712B}" srcOrd="1" destOrd="0" presId="urn:microsoft.com/office/officeart/2005/8/layout/orgChart1"/>
    <dgm:cxn modelId="{C073B8A3-CE2F-4863-86E3-9D641AA3A265}" type="presParOf" srcId="{DEC7F4EF-0237-41C4-B963-FF3C19DAB4A2}" destId="{97F7946F-B9E5-4EB8-9396-5066EF96C8DB}" srcOrd="1" destOrd="0" presId="urn:microsoft.com/office/officeart/2005/8/layout/orgChart1"/>
    <dgm:cxn modelId="{6B8D2471-3190-4B76-8D60-A1580C0D805A}" type="presParOf" srcId="{DEC7F4EF-0237-41C4-B963-FF3C19DAB4A2}" destId="{B853753F-43AD-4ED2-B904-EF69F4139953}" srcOrd="2" destOrd="0" presId="urn:microsoft.com/office/officeart/2005/8/layout/orgChart1"/>
    <dgm:cxn modelId="{9F877B55-45F5-4E0C-BA97-607AB566D97C}" type="presParOf" srcId="{D4F14351-8FB5-4352-BD6D-4E8366016CB5}" destId="{083D2EC4-0CA1-4D71-8E13-4374906D1B2F}" srcOrd="2" destOrd="0" presId="urn:microsoft.com/office/officeart/2005/8/layout/orgChart1"/>
    <dgm:cxn modelId="{27F6861A-3B67-49A9-B41B-40DA28AC99DF}" type="presParOf" srcId="{D4F14351-8FB5-4352-BD6D-4E8366016CB5}" destId="{2ABB9B77-6808-407F-B31D-3C4BFAF6962D}" srcOrd="3" destOrd="0" presId="urn:microsoft.com/office/officeart/2005/8/layout/orgChart1"/>
    <dgm:cxn modelId="{BC4648D0-942E-48B7-9E70-9720D4F444CC}" type="presParOf" srcId="{2ABB9B77-6808-407F-B31D-3C4BFAF6962D}" destId="{AFB2C31D-5B14-4A99-B62B-909685C2EA82}" srcOrd="0" destOrd="0" presId="urn:microsoft.com/office/officeart/2005/8/layout/orgChart1"/>
    <dgm:cxn modelId="{8BA13053-F321-4AC1-AE01-26DC2B343728}" type="presParOf" srcId="{AFB2C31D-5B14-4A99-B62B-909685C2EA82}" destId="{90BFE955-9F17-4231-A1E8-6569C7BB851D}" srcOrd="0" destOrd="0" presId="urn:microsoft.com/office/officeart/2005/8/layout/orgChart1"/>
    <dgm:cxn modelId="{99041FB0-FA58-4B8D-A0DC-7A67126B24A7}" type="presParOf" srcId="{AFB2C31D-5B14-4A99-B62B-909685C2EA82}" destId="{7C8D7F77-A586-463C-96C3-124938726EBF}" srcOrd="1" destOrd="0" presId="urn:microsoft.com/office/officeart/2005/8/layout/orgChart1"/>
    <dgm:cxn modelId="{2870A5DF-F5EE-4EF7-BD6D-EEA77697E747}" type="presParOf" srcId="{2ABB9B77-6808-407F-B31D-3C4BFAF6962D}" destId="{45C528CA-F7D2-4DD2-BB2E-701CBFB2BF0A}" srcOrd="1" destOrd="0" presId="urn:microsoft.com/office/officeart/2005/8/layout/orgChart1"/>
    <dgm:cxn modelId="{72444DC5-1281-45BF-9B60-1F1130583EE7}" type="presParOf" srcId="{2ABB9B77-6808-407F-B31D-3C4BFAF6962D}" destId="{2798144F-6EA7-480D-B4F1-AADCB60A8F71}" srcOrd="2" destOrd="0" presId="urn:microsoft.com/office/officeart/2005/8/layout/orgChart1"/>
    <dgm:cxn modelId="{83C7D232-A785-4766-B6EA-BE02E7934F78}" type="presParOf" srcId="{F0857C01-1652-4410-AFD0-44C8D606AFCD}" destId="{2111A1A6-3D72-4F65-9611-0980ACE396A3}" srcOrd="2" destOrd="0" presId="urn:microsoft.com/office/officeart/2005/8/layout/orgChart1"/>
    <dgm:cxn modelId="{A8470890-B426-4FA0-A36E-64BBA926CAC8}" type="presParOf" srcId="{7F05E02A-9659-4F1A-A88F-EE50402C0725}" destId="{BC5EC596-2CF1-4D7B-BF8C-2B1EAA425F58}" srcOrd="4" destOrd="0" presId="urn:microsoft.com/office/officeart/2005/8/layout/orgChart1"/>
    <dgm:cxn modelId="{389C8F3C-C137-405E-9A29-3C3B1BE41666}" type="presParOf" srcId="{7F05E02A-9659-4F1A-A88F-EE50402C0725}" destId="{85AAD9AA-84BC-4A26-B917-F878580E944B}" srcOrd="5" destOrd="0" presId="urn:microsoft.com/office/officeart/2005/8/layout/orgChart1"/>
    <dgm:cxn modelId="{5989CA35-9704-4F0E-BA88-636D8C9BCEE5}" type="presParOf" srcId="{85AAD9AA-84BC-4A26-B917-F878580E944B}" destId="{6AE7A353-847B-4D73-A243-0F5859C6C91C}" srcOrd="0" destOrd="0" presId="urn:microsoft.com/office/officeart/2005/8/layout/orgChart1"/>
    <dgm:cxn modelId="{1470A56A-7DF2-4712-9426-41E4B47812CA}" type="presParOf" srcId="{6AE7A353-847B-4D73-A243-0F5859C6C91C}" destId="{ABDFAF2D-3F8D-4A85-B6D5-FB0A18A5C1E1}" srcOrd="0" destOrd="0" presId="urn:microsoft.com/office/officeart/2005/8/layout/orgChart1"/>
    <dgm:cxn modelId="{38840EA0-6F9D-4A3B-B49A-A8E3DC0DCF34}" type="presParOf" srcId="{6AE7A353-847B-4D73-A243-0F5859C6C91C}" destId="{28FD3017-B884-452D-9DA7-507AA5C62101}" srcOrd="1" destOrd="0" presId="urn:microsoft.com/office/officeart/2005/8/layout/orgChart1"/>
    <dgm:cxn modelId="{7E2E8ACF-127D-4DE9-B5CF-79759C7DFA1E}" type="presParOf" srcId="{85AAD9AA-84BC-4A26-B917-F878580E944B}" destId="{55E4B5AC-EDBC-4128-ABBD-92F676B5131A}" srcOrd="1" destOrd="0" presId="urn:microsoft.com/office/officeart/2005/8/layout/orgChart1"/>
    <dgm:cxn modelId="{01665EC6-66DA-41C8-BE67-83DFF00315D3}" type="presParOf" srcId="{85AAD9AA-84BC-4A26-B917-F878580E944B}" destId="{369A1F3E-5EBE-49C7-8344-02E4135636F9}" srcOrd="2" destOrd="0" presId="urn:microsoft.com/office/officeart/2005/8/layout/orgChart1"/>
    <dgm:cxn modelId="{844893AD-6F43-403C-AF05-BE637B09764B}" type="presParOf" srcId="{7F05E02A-9659-4F1A-A88F-EE50402C0725}" destId="{0C57B78B-70C1-47F1-AD12-2108163ED5D8}" srcOrd="6" destOrd="0" presId="urn:microsoft.com/office/officeart/2005/8/layout/orgChart1"/>
    <dgm:cxn modelId="{01547479-E525-484F-AAC6-BCC186E31065}" type="presParOf" srcId="{7F05E02A-9659-4F1A-A88F-EE50402C0725}" destId="{0EDD1D7A-98EB-4D45-A036-7C50E50C9F64}" srcOrd="7" destOrd="0" presId="urn:microsoft.com/office/officeart/2005/8/layout/orgChart1"/>
    <dgm:cxn modelId="{0005F233-49AC-4EE0-9F7C-3F19B7C75E1E}" type="presParOf" srcId="{0EDD1D7A-98EB-4D45-A036-7C50E50C9F64}" destId="{C525221C-6A1E-459A-964B-82C89DDBF84B}" srcOrd="0" destOrd="0" presId="urn:microsoft.com/office/officeart/2005/8/layout/orgChart1"/>
    <dgm:cxn modelId="{74BF7552-9C13-487F-9E34-10CA117E7A6F}" type="presParOf" srcId="{C525221C-6A1E-459A-964B-82C89DDBF84B}" destId="{01BEE7B7-6D82-41B0-9ABE-AA3F7E255BEA}" srcOrd="0" destOrd="0" presId="urn:microsoft.com/office/officeart/2005/8/layout/orgChart1"/>
    <dgm:cxn modelId="{D96DC842-B81F-4A6D-8834-6BBB2EEBB74E}" type="presParOf" srcId="{C525221C-6A1E-459A-964B-82C89DDBF84B}" destId="{87456A87-C00A-4F44-BBCA-5BD0ADC46DAF}" srcOrd="1" destOrd="0" presId="urn:microsoft.com/office/officeart/2005/8/layout/orgChart1"/>
    <dgm:cxn modelId="{C5C2D5DB-8CBC-41D2-A344-63A907DD24F2}" type="presParOf" srcId="{0EDD1D7A-98EB-4D45-A036-7C50E50C9F64}" destId="{8839FE8A-7078-4D75-949A-4372A12D2F43}" srcOrd="1" destOrd="0" presId="urn:microsoft.com/office/officeart/2005/8/layout/orgChart1"/>
    <dgm:cxn modelId="{34462C2D-D7E6-4F19-9EF1-CA3811849D15}" type="presParOf" srcId="{0EDD1D7A-98EB-4D45-A036-7C50E50C9F64}" destId="{11EA1E4B-C1F1-4103-B6E5-44EC45FCAB64}" srcOrd="2" destOrd="0" presId="urn:microsoft.com/office/officeart/2005/8/layout/orgChart1"/>
    <dgm:cxn modelId="{DD002C7C-BB36-447D-A376-841A532CB782}" type="presParOf" srcId="{3A6AAC45-50B3-4579-98DC-36FFDC0E1604}" destId="{047417A2-D599-4332-8AA6-49E9E20AC504}" srcOrd="2" destOrd="0" presId="urn:microsoft.com/office/officeart/2005/8/layout/orgChart1"/>
    <dgm:cxn modelId="{4A036429-5A39-42AB-A4F1-20200B7C1280}" type="presParOf" srcId="{47CCC955-C15B-4E10-9391-AB499FEE2620}" destId="{4C308BFC-69DF-4846-A3AF-3754D8B489E1}"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A364CE0-09C8-4C2F-BF6A-882E3925ECE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B5A5FF90-994C-4781-A574-A03939CEA045}">
      <dgm:prSet phldrT="[Tekst]"/>
      <dgm:spPr/>
      <dgm:t>
        <a:bodyPr/>
        <a:lstStyle/>
        <a:p>
          <a:r>
            <a:rPr lang="nb-NO"/>
            <a:t>Økonomi ansvarlig</a:t>
          </a:r>
        </a:p>
      </dgm:t>
    </dgm:pt>
    <dgm:pt modelId="{80C3B561-C9DB-4BBD-B606-A0A95EA9C6EF}" type="parTrans" cxnId="{02E67C0E-0B41-4195-8C22-B7394A6DED87}">
      <dgm:prSet/>
      <dgm:spPr/>
      <dgm:t>
        <a:bodyPr/>
        <a:lstStyle/>
        <a:p>
          <a:endParaRPr lang="nb-NO"/>
        </a:p>
      </dgm:t>
    </dgm:pt>
    <dgm:pt modelId="{3754573A-F8A5-4015-BD47-EEE5CAFBF9C9}" type="sibTrans" cxnId="{02E67C0E-0B41-4195-8C22-B7394A6DED87}">
      <dgm:prSet/>
      <dgm:spPr/>
    </dgm:pt>
    <dgm:pt modelId="{860D6B17-B766-4DC5-A701-35ECF653122B}">
      <dgm:prSet phldrT="[Tekst]"/>
      <dgm:spPr>
        <a:solidFill>
          <a:schemeClr val="accent5"/>
        </a:solidFill>
      </dgm:spPr>
      <dgm:t>
        <a:bodyPr/>
        <a:lstStyle/>
        <a:p>
          <a:r>
            <a:rPr lang="nb-NO"/>
            <a:t>Sponsoransvarlig</a:t>
          </a:r>
        </a:p>
      </dgm:t>
    </dgm:pt>
    <dgm:pt modelId="{B025895C-62F1-457D-AE1C-846DCA9C9D40}" type="parTrans" cxnId="{515E3656-4197-4DF6-9055-608A2606F816}">
      <dgm:prSet/>
      <dgm:spPr/>
      <dgm:t>
        <a:bodyPr/>
        <a:lstStyle/>
        <a:p>
          <a:endParaRPr lang="nb-NO"/>
        </a:p>
      </dgm:t>
    </dgm:pt>
    <dgm:pt modelId="{0D05D931-D4FF-42A6-8237-419736B583BC}" type="sibTrans" cxnId="{515E3656-4197-4DF6-9055-608A2606F816}">
      <dgm:prSet/>
      <dgm:spPr/>
      <dgm:t>
        <a:bodyPr/>
        <a:lstStyle/>
        <a:p>
          <a:endParaRPr lang="nb-NO"/>
        </a:p>
      </dgm:t>
    </dgm:pt>
    <dgm:pt modelId="{76ECE3C7-78EE-4D36-9137-49581ED4014D}">
      <dgm:prSet/>
      <dgm:spPr>
        <a:solidFill>
          <a:schemeClr val="accent5">
            <a:lumMod val="40000"/>
            <a:lumOff val="60000"/>
          </a:schemeClr>
        </a:solidFill>
      </dgm:spPr>
      <dgm:t>
        <a:bodyPr/>
        <a:lstStyle/>
        <a:p>
          <a:r>
            <a:rPr lang="nb-NO"/>
            <a:t>Sponsorgruppe</a:t>
          </a:r>
        </a:p>
      </dgm:t>
    </dgm:pt>
    <dgm:pt modelId="{B6204A4F-849D-4338-8214-F7AF5AD1BA02}" type="parTrans" cxnId="{3A2B4F84-5737-43FE-885D-00825C3022AD}">
      <dgm:prSet/>
      <dgm:spPr/>
      <dgm:t>
        <a:bodyPr/>
        <a:lstStyle/>
        <a:p>
          <a:endParaRPr lang="nb-NO"/>
        </a:p>
      </dgm:t>
    </dgm:pt>
    <dgm:pt modelId="{64E850D9-290B-412A-9383-A86432393CCF}" type="sibTrans" cxnId="{3A2B4F84-5737-43FE-885D-00825C3022AD}">
      <dgm:prSet/>
      <dgm:spPr/>
      <dgm:t>
        <a:bodyPr/>
        <a:lstStyle/>
        <a:p>
          <a:endParaRPr lang="nb-NO"/>
        </a:p>
      </dgm:t>
    </dgm:pt>
    <dgm:pt modelId="{B41A285D-7C7E-41BD-91C2-39826F461527}">
      <dgm:prSet/>
      <dgm:spPr>
        <a:solidFill>
          <a:schemeClr val="accent5"/>
        </a:solidFill>
      </dgm:spPr>
      <dgm:t>
        <a:bodyPr/>
        <a:lstStyle/>
        <a:p>
          <a:r>
            <a:rPr lang="nb-NO"/>
            <a:t>Media/ Informasjonsansvarlig</a:t>
          </a:r>
        </a:p>
      </dgm:t>
    </dgm:pt>
    <dgm:pt modelId="{C39872B2-D778-433E-A500-DE0DC0E53335}" type="parTrans" cxnId="{05B9101F-6461-49D1-B27E-1663604D1F82}">
      <dgm:prSet/>
      <dgm:spPr/>
      <dgm:t>
        <a:bodyPr/>
        <a:lstStyle/>
        <a:p>
          <a:endParaRPr lang="nb-NO"/>
        </a:p>
      </dgm:t>
    </dgm:pt>
    <dgm:pt modelId="{09B06B2C-ACE9-4626-9B0B-21038B5DE742}" type="sibTrans" cxnId="{05B9101F-6461-49D1-B27E-1663604D1F82}">
      <dgm:prSet/>
      <dgm:spPr/>
    </dgm:pt>
    <dgm:pt modelId="{D665BA89-789C-442C-8658-8C5FBEDDB524}" type="pres">
      <dgm:prSet presAssocID="{3A364CE0-09C8-4C2F-BF6A-882E3925ECE4}" presName="hierChild1" presStyleCnt="0">
        <dgm:presLayoutVars>
          <dgm:orgChart val="1"/>
          <dgm:chPref val="1"/>
          <dgm:dir/>
          <dgm:animOne val="branch"/>
          <dgm:animLvl val="lvl"/>
          <dgm:resizeHandles/>
        </dgm:presLayoutVars>
      </dgm:prSet>
      <dgm:spPr/>
    </dgm:pt>
    <dgm:pt modelId="{D3D3413A-1EE3-430E-8F25-9A5BA70B2B7F}" type="pres">
      <dgm:prSet presAssocID="{B5A5FF90-994C-4781-A574-A03939CEA045}" presName="hierRoot1" presStyleCnt="0">
        <dgm:presLayoutVars>
          <dgm:hierBranch val="init"/>
        </dgm:presLayoutVars>
      </dgm:prSet>
      <dgm:spPr/>
    </dgm:pt>
    <dgm:pt modelId="{D56FCDBF-4330-4CFF-9FD8-C73160EDF768}" type="pres">
      <dgm:prSet presAssocID="{B5A5FF90-994C-4781-A574-A03939CEA045}" presName="rootComposite1" presStyleCnt="0"/>
      <dgm:spPr/>
    </dgm:pt>
    <dgm:pt modelId="{93CC293F-29C5-4A36-A1FD-8DC07EABC864}" type="pres">
      <dgm:prSet presAssocID="{B5A5FF90-994C-4781-A574-A03939CEA045}" presName="rootText1" presStyleLbl="node0" presStyleIdx="0" presStyleCnt="1">
        <dgm:presLayoutVars>
          <dgm:chPref val="3"/>
        </dgm:presLayoutVars>
      </dgm:prSet>
      <dgm:spPr/>
    </dgm:pt>
    <dgm:pt modelId="{1BAD0BF2-CEAC-4934-9639-02F62579369F}" type="pres">
      <dgm:prSet presAssocID="{B5A5FF90-994C-4781-A574-A03939CEA045}" presName="rootConnector1" presStyleLbl="node1" presStyleIdx="0" presStyleCnt="0"/>
      <dgm:spPr/>
    </dgm:pt>
    <dgm:pt modelId="{944EE63B-210E-474A-BF2F-02CC53B1C437}" type="pres">
      <dgm:prSet presAssocID="{B5A5FF90-994C-4781-A574-A03939CEA045}" presName="hierChild2" presStyleCnt="0"/>
      <dgm:spPr/>
    </dgm:pt>
    <dgm:pt modelId="{27620A54-84D2-497E-BFB3-F561536635BA}" type="pres">
      <dgm:prSet presAssocID="{B025895C-62F1-457D-AE1C-846DCA9C9D40}" presName="Name37" presStyleLbl="parChTrans1D2" presStyleIdx="0" presStyleCnt="2"/>
      <dgm:spPr/>
    </dgm:pt>
    <dgm:pt modelId="{4F3F3D7C-4C18-40C6-B055-DB56238D70DF}" type="pres">
      <dgm:prSet presAssocID="{860D6B17-B766-4DC5-A701-35ECF653122B}" presName="hierRoot2" presStyleCnt="0">
        <dgm:presLayoutVars>
          <dgm:hierBranch val="init"/>
        </dgm:presLayoutVars>
      </dgm:prSet>
      <dgm:spPr/>
    </dgm:pt>
    <dgm:pt modelId="{19CAD0D8-C412-4445-BEB5-0BF512DB3F4F}" type="pres">
      <dgm:prSet presAssocID="{860D6B17-B766-4DC5-A701-35ECF653122B}" presName="rootComposite" presStyleCnt="0"/>
      <dgm:spPr/>
    </dgm:pt>
    <dgm:pt modelId="{146D2622-4B10-403E-9238-701EB25B79C8}" type="pres">
      <dgm:prSet presAssocID="{860D6B17-B766-4DC5-A701-35ECF653122B}" presName="rootText" presStyleLbl="node2" presStyleIdx="0" presStyleCnt="2">
        <dgm:presLayoutVars>
          <dgm:chPref val="3"/>
        </dgm:presLayoutVars>
      </dgm:prSet>
      <dgm:spPr/>
    </dgm:pt>
    <dgm:pt modelId="{F92FA86B-F3FB-498E-91D0-A10B9F5ACCC4}" type="pres">
      <dgm:prSet presAssocID="{860D6B17-B766-4DC5-A701-35ECF653122B}" presName="rootConnector" presStyleLbl="node2" presStyleIdx="0" presStyleCnt="2"/>
      <dgm:spPr/>
    </dgm:pt>
    <dgm:pt modelId="{3933B9BF-C488-43C1-9322-F6367B68365A}" type="pres">
      <dgm:prSet presAssocID="{860D6B17-B766-4DC5-A701-35ECF653122B}" presName="hierChild4" presStyleCnt="0"/>
      <dgm:spPr/>
    </dgm:pt>
    <dgm:pt modelId="{2D75A7F0-6977-45C7-9D26-9CC086640E19}" type="pres">
      <dgm:prSet presAssocID="{B6204A4F-849D-4338-8214-F7AF5AD1BA02}" presName="Name37" presStyleLbl="parChTrans1D3" presStyleIdx="0" presStyleCnt="1"/>
      <dgm:spPr/>
    </dgm:pt>
    <dgm:pt modelId="{90C493B1-A6BB-46E8-A5E0-5DCDBAC37E53}" type="pres">
      <dgm:prSet presAssocID="{76ECE3C7-78EE-4D36-9137-49581ED4014D}" presName="hierRoot2" presStyleCnt="0">
        <dgm:presLayoutVars>
          <dgm:hierBranch val="init"/>
        </dgm:presLayoutVars>
      </dgm:prSet>
      <dgm:spPr/>
    </dgm:pt>
    <dgm:pt modelId="{4D4AB5EB-4B56-4769-AE0C-F8E3D35C856D}" type="pres">
      <dgm:prSet presAssocID="{76ECE3C7-78EE-4D36-9137-49581ED4014D}" presName="rootComposite" presStyleCnt="0"/>
      <dgm:spPr/>
    </dgm:pt>
    <dgm:pt modelId="{B163BBC4-D6EF-4995-BE47-97D69705C129}" type="pres">
      <dgm:prSet presAssocID="{76ECE3C7-78EE-4D36-9137-49581ED4014D}" presName="rootText" presStyleLbl="node3" presStyleIdx="0" presStyleCnt="1">
        <dgm:presLayoutVars>
          <dgm:chPref val="3"/>
        </dgm:presLayoutVars>
      </dgm:prSet>
      <dgm:spPr/>
    </dgm:pt>
    <dgm:pt modelId="{B0EC53EC-6F26-4C0F-90FC-D9695288D213}" type="pres">
      <dgm:prSet presAssocID="{76ECE3C7-78EE-4D36-9137-49581ED4014D}" presName="rootConnector" presStyleLbl="node3" presStyleIdx="0" presStyleCnt="1"/>
      <dgm:spPr/>
    </dgm:pt>
    <dgm:pt modelId="{9F37A347-5E8D-4299-8DAE-5450C9F32322}" type="pres">
      <dgm:prSet presAssocID="{76ECE3C7-78EE-4D36-9137-49581ED4014D}" presName="hierChild4" presStyleCnt="0"/>
      <dgm:spPr/>
    </dgm:pt>
    <dgm:pt modelId="{A926D80E-DC96-4EBE-8905-4D7C967532BC}" type="pres">
      <dgm:prSet presAssocID="{76ECE3C7-78EE-4D36-9137-49581ED4014D}" presName="hierChild5" presStyleCnt="0"/>
      <dgm:spPr/>
    </dgm:pt>
    <dgm:pt modelId="{009C643E-BF5D-451C-BF1E-54EE4B881964}" type="pres">
      <dgm:prSet presAssocID="{860D6B17-B766-4DC5-A701-35ECF653122B}" presName="hierChild5" presStyleCnt="0"/>
      <dgm:spPr/>
    </dgm:pt>
    <dgm:pt modelId="{9B6B801E-239B-424D-BE55-4A8C662EEE00}" type="pres">
      <dgm:prSet presAssocID="{C39872B2-D778-433E-A500-DE0DC0E53335}" presName="Name37" presStyleLbl="parChTrans1D2" presStyleIdx="1" presStyleCnt="2"/>
      <dgm:spPr/>
    </dgm:pt>
    <dgm:pt modelId="{447C9558-A808-4414-8E20-EA03A742C894}" type="pres">
      <dgm:prSet presAssocID="{B41A285D-7C7E-41BD-91C2-39826F461527}" presName="hierRoot2" presStyleCnt="0">
        <dgm:presLayoutVars>
          <dgm:hierBranch val="init"/>
        </dgm:presLayoutVars>
      </dgm:prSet>
      <dgm:spPr/>
    </dgm:pt>
    <dgm:pt modelId="{58371A62-CE04-46E0-B7EF-0A50E0757C8D}" type="pres">
      <dgm:prSet presAssocID="{B41A285D-7C7E-41BD-91C2-39826F461527}" presName="rootComposite" presStyleCnt="0"/>
      <dgm:spPr/>
    </dgm:pt>
    <dgm:pt modelId="{8CABADFB-E702-4F99-9F1D-1BF9FC758EBC}" type="pres">
      <dgm:prSet presAssocID="{B41A285D-7C7E-41BD-91C2-39826F461527}" presName="rootText" presStyleLbl="node2" presStyleIdx="1" presStyleCnt="2">
        <dgm:presLayoutVars>
          <dgm:chPref val="3"/>
        </dgm:presLayoutVars>
      </dgm:prSet>
      <dgm:spPr/>
    </dgm:pt>
    <dgm:pt modelId="{08B29439-9859-416A-BECB-B7BE4B68BB41}" type="pres">
      <dgm:prSet presAssocID="{B41A285D-7C7E-41BD-91C2-39826F461527}" presName="rootConnector" presStyleLbl="node2" presStyleIdx="1" presStyleCnt="2"/>
      <dgm:spPr/>
    </dgm:pt>
    <dgm:pt modelId="{F103F3BD-7ADD-4D33-B28C-6CA5829F0674}" type="pres">
      <dgm:prSet presAssocID="{B41A285D-7C7E-41BD-91C2-39826F461527}" presName="hierChild4" presStyleCnt="0"/>
      <dgm:spPr/>
    </dgm:pt>
    <dgm:pt modelId="{F2B4B131-9695-4E5D-9F3A-D3FFBBE8425F}" type="pres">
      <dgm:prSet presAssocID="{B41A285D-7C7E-41BD-91C2-39826F461527}" presName="hierChild5" presStyleCnt="0"/>
      <dgm:spPr/>
    </dgm:pt>
    <dgm:pt modelId="{C656836A-5A79-4580-ADD2-1E9196FE9736}" type="pres">
      <dgm:prSet presAssocID="{B5A5FF90-994C-4781-A574-A03939CEA045}" presName="hierChild3" presStyleCnt="0"/>
      <dgm:spPr/>
    </dgm:pt>
  </dgm:ptLst>
  <dgm:cxnLst>
    <dgm:cxn modelId="{02E67C0E-0B41-4195-8C22-B7394A6DED87}" srcId="{3A364CE0-09C8-4C2F-BF6A-882E3925ECE4}" destId="{B5A5FF90-994C-4781-A574-A03939CEA045}" srcOrd="0" destOrd="0" parTransId="{80C3B561-C9DB-4BBD-B606-A0A95EA9C6EF}" sibTransId="{3754573A-F8A5-4015-BD47-EEE5CAFBF9C9}"/>
    <dgm:cxn modelId="{D45FAA1D-501A-4F1D-AFA7-925C46F98578}" type="presOf" srcId="{B5A5FF90-994C-4781-A574-A03939CEA045}" destId="{93CC293F-29C5-4A36-A1FD-8DC07EABC864}" srcOrd="0" destOrd="0" presId="urn:microsoft.com/office/officeart/2005/8/layout/orgChart1"/>
    <dgm:cxn modelId="{05B9101F-6461-49D1-B27E-1663604D1F82}" srcId="{B5A5FF90-994C-4781-A574-A03939CEA045}" destId="{B41A285D-7C7E-41BD-91C2-39826F461527}" srcOrd="1" destOrd="0" parTransId="{C39872B2-D778-433E-A500-DE0DC0E53335}" sibTransId="{09B06B2C-ACE9-4626-9B0B-21038B5DE742}"/>
    <dgm:cxn modelId="{A308FF3D-B194-48BE-99AF-746DE3437BB3}" type="presOf" srcId="{B41A285D-7C7E-41BD-91C2-39826F461527}" destId="{8CABADFB-E702-4F99-9F1D-1BF9FC758EBC}" srcOrd="0" destOrd="0" presId="urn:microsoft.com/office/officeart/2005/8/layout/orgChart1"/>
    <dgm:cxn modelId="{8DBD505B-4BF9-4A75-A1EE-53CFCF10E356}" type="presOf" srcId="{76ECE3C7-78EE-4D36-9137-49581ED4014D}" destId="{B0EC53EC-6F26-4C0F-90FC-D9695288D213}" srcOrd="1" destOrd="0" presId="urn:microsoft.com/office/officeart/2005/8/layout/orgChart1"/>
    <dgm:cxn modelId="{994F7243-79CC-4FBC-82E6-EE2DB7F514C0}" type="presOf" srcId="{860D6B17-B766-4DC5-A701-35ECF653122B}" destId="{F92FA86B-F3FB-498E-91D0-A10B9F5ACCC4}" srcOrd="1" destOrd="0" presId="urn:microsoft.com/office/officeart/2005/8/layout/orgChart1"/>
    <dgm:cxn modelId="{0289EA44-CAC1-4168-B4B7-2F84A19E65ED}" type="presOf" srcId="{B41A285D-7C7E-41BD-91C2-39826F461527}" destId="{08B29439-9859-416A-BECB-B7BE4B68BB41}" srcOrd="1" destOrd="0" presId="urn:microsoft.com/office/officeart/2005/8/layout/orgChart1"/>
    <dgm:cxn modelId="{515E3656-4197-4DF6-9055-608A2606F816}" srcId="{B5A5FF90-994C-4781-A574-A03939CEA045}" destId="{860D6B17-B766-4DC5-A701-35ECF653122B}" srcOrd="0" destOrd="0" parTransId="{B025895C-62F1-457D-AE1C-846DCA9C9D40}" sibTransId="{0D05D931-D4FF-42A6-8237-419736B583BC}"/>
    <dgm:cxn modelId="{8A528680-FBEE-4650-831B-5AEBD3CC67A4}" type="presOf" srcId="{C39872B2-D778-433E-A500-DE0DC0E53335}" destId="{9B6B801E-239B-424D-BE55-4A8C662EEE00}" srcOrd="0" destOrd="0" presId="urn:microsoft.com/office/officeart/2005/8/layout/orgChart1"/>
    <dgm:cxn modelId="{3A2B4F84-5737-43FE-885D-00825C3022AD}" srcId="{860D6B17-B766-4DC5-A701-35ECF653122B}" destId="{76ECE3C7-78EE-4D36-9137-49581ED4014D}" srcOrd="0" destOrd="0" parTransId="{B6204A4F-849D-4338-8214-F7AF5AD1BA02}" sibTransId="{64E850D9-290B-412A-9383-A86432393CCF}"/>
    <dgm:cxn modelId="{AB86628E-DF8E-40A6-AEE0-B34487284228}" type="presOf" srcId="{B025895C-62F1-457D-AE1C-846DCA9C9D40}" destId="{27620A54-84D2-497E-BFB3-F561536635BA}" srcOrd="0" destOrd="0" presId="urn:microsoft.com/office/officeart/2005/8/layout/orgChart1"/>
    <dgm:cxn modelId="{A5632BB5-D9E4-4AC7-97A0-8D716166DD24}" type="presOf" srcId="{3A364CE0-09C8-4C2F-BF6A-882E3925ECE4}" destId="{D665BA89-789C-442C-8658-8C5FBEDDB524}" srcOrd="0" destOrd="0" presId="urn:microsoft.com/office/officeart/2005/8/layout/orgChart1"/>
    <dgm:cxn modelId="{867E50BA-D140-4110-9AA6-705C61A8D8E0}" type="presOf" srcId="{B6204A4F-849D-4338-8214-F7AF5AD1BA02}" destId="{2D75A7F0-6977-45C7-9D26-9CC086640E19}" srcOrd="0" destOrd="0" presId="urn:microsoft.com/office/officeart/2005/8/layout/orgChart1"/>
    <dgm:cxn modelId="{C9994DBF-C2A4-4030-A5C8-A0A0DD28E3CD}" type="presOf" srcId="{B5A5FF90-994C-4781-A574-A03939CEA045}" destId="{1BAD0BF2-CEAC-4934-9639-02F62579369F}" srcOrd="1" destOrd="0" presId="urn:microsoft.com/office/officeart/2005/8/layout/orgChart1"/>
    <dgm:cxn modelId="{909B79C2-7CD9-4FE6-8A87-5590C7181427}" type="presOf" srcId="{76ECE3C7-78EE-4D36-9137-49581ED4014D}" destId="{B163BBC4-D6EF-4995-BE47-97D69705C129}" srcOrd="0" destOrd="0" presId="urn:microsoft.com/office/officeart/2005/8/layout/orgChart1"/>
    <dgm:cxn modelId="{36C54AF3-51FB-4FFE-9AA9-EA8450F39900}" type="presOf" srcId="{860D6B17-B766-4DC5-A701-35ECF653122B}" destId="{146D2622-4B10-403E-9238-701EB25B79C8}" srcOrd="0" destOrd="0" presId="urn:microsoft.com/office/officeart/2005/8/layout/orgChart1"/>
    <dgm:cxn modelId="{CD6A7A84-B32F-4CCF-9927-005B877DD248}" type="presParOf" srcId="{D665BA89-789C-442C-8658-8C5FBEDDB524}" destId="{D3D3413A-1EE3-430E-8F25-9A5BA70B2B7F}" srcOrd="0" destOrd="0" presId="urn:microsoft.com/office/officeart/2005/8/layout/orgChart1"/>
    <dgm:cxn modelId="{D0CD4000-D321-4779-8847-83C4FEA60404}" type="presParOf" srcId="{D3D3413A-1EE3-430E-8F25-9A5BA70B2B7F}" destId="{D56FCDBF-4330-4CFF-9FD8-C73160EDF768}" srcOrd="0" destOrd="0" presId="urn:microsoft.com/office/officeart/2005/8/layout/orgChart1"/>
    <dgm:cxn modelId="{FA84BAC5-16C4-48F8-8DF2-AB8C921E1ADF}" type="presParOf" srcId="{D56FCDBF-4330-4CFF-9FD8-C73160EDF768}" destId="{93CC293F-29C5-4A36-A1FD-8DC07EABC864}" srcOrd="0" destOrd="0" presId="urn:microsoft.com/office/officeart/2005/8/layout/orgChart1"/>
    <dgm:cxn modelId="{9A748F3E-8359-402D-A2C6-204E20FB8858}" type="presParOf" srcId="{D56FCDBF-4330-4CFF-9FD8-C73160EDF768}" destId="{1BAD0BF2-CEAC-4934-9639-02F62579369F}" srcOrd="1" destOrd="0" presId="urn:microsoft.com/office/officeart/2005/8/layout/orgChart1"/>
    <dgm:cxn modelId="{2CD27F8C-77F9-43BA-AB41-91FABDC5E2F4}" type="presParOf" srcId="{D3D3413A-1EE3-430E-8F25-9A5BA70B2B7F}" destId="{944EE63B-210E-474A-BF2F-02CC53B1C437}" srcOrd="1" destOrd="0" presId="urn:microsoft.com/office/officeart/2005/8/layout/orgChart1"/>
    <dgm:cxn modelId="{B6F62ED8-4AE6-4722-851A-C4692A93DC5B}" type="presParOf" srcId="{944EE63B-210E-474A-BF2F-02CC53B1C437}" destId="{27620A54-84D2-497E-BFB3-F561536635BA}" srcOrd="0" destOrd="0" presId="urn:microsoft.com/office/officeart/2005/8/layout/orgChart1"/>
    <dgm:cxn modelId="{77143DD4-CE1E-4D07-9ABA-B1E7200216A7}" type="presParOf" srcId="{944EE63B-210E-474A-BF2F-02CC53B1C437}" destId="{4F3F3D7C-4C18-40C6-B055-DB56238D70DF}" srcOrd="1" destOrd="0" presId="urn:microsoft.com/office/officeart/2005/8/layout/orgChart1"/>
    <dgm:cxn modelId="{F778F6E4-3BDA-4D1F-8B7F-B56F02E4A20A}" type="presParOf" srcId="{4F3F3D7C-4C18-40C6-B055-DB56238D70DF}" destId="{19CAD0D8-C412-4445-BEB5-0BF512DB3F4F}" srcOrd="0" destOrd="0" presId="urn:microsoft.com/office/officeart/2005/8/layout/orgChart1"/>
    <dgm:cxn modelId="{C5D0480C-035F-4314-9E7C-DB4CF5944FC3}" type="presParOf" srcId="{19CAD0D8-C412-4445-BEB5-0BF512DB3F4F}" destId="{146D2622-4B10-403E-9238-701EB25B79C8}" srcOrd="0" destOrd="0" presId="urn:microsoft.com/office/officeart/2005/8/layout/orgChart1"/>
    <dgm:cxn modelId="{18D81D40-5F79-4EEE-8A62-F0655B8B04DE}" type="presParOf" srcId="{19CAD0D8-C412-4445-BEB5-0BF512DB3F4F}" destId="{F92FA86B-F3FB-498E-91D0-A10B9F5ACCC4}" srcOrd="1" destOrd="0" presId="urn:microsoft.com/office/officeart/2005/8/layout/orgChart1"/>
    <dgm:cxn modelId="{C3B96A20-8F73-4AEF-990E-219BE2B03406}" type="presParOf" srcId="{4F3F3D7C-4C18-40C6-B055-DB56238D70DF}" destId="{3933B9BF-C488-43C1-9322-F6367B68365A}" srcOrd="1" destOrd="0" presId="urn:microsoft.com/office/officeart/2005/8/layout/orgChart1"/>
    <dgm:cxn modelId="{19936258-56B1-4776-801F-EE097F4EA0FD}" type="presParOf" srcId="{3933B9BF-C488-43C1-9322-F6367B68365A}" destId="{2D75A7F0-6977-45C7-9D26-9CC086640E19}" srcOrd="0" destOrd="0" presId="urn:microsoft.com/office/officeart/2005/8/layout/orgChart1"/>
    <dgm:cxn modelId="{069EC2EB-1C79-47F2-833F-D6E740185894}" type="presParOf" srcId="{3933B9BF-C488-43C1-9322-F6367B68365A}" destId="{90C493B1-A6BB-46E8-A5E0-5DCDBAC37E53}" srcOrd="1" destOrd="0" presId="urn:microsoft.com/office/officeart/2005/8/layout/orgChart1"/>
    <dgm:cxn modelId="{146C6E24-D7B5-4CE3-B6E8-D47AC7F7927A}" type="presParOf" srcId="{90C493B1-A6BB-46E8-A5E0-5DCDBAC37E53}" destId="{4D4AB5EB-4B56-4769-AE0C-F8E3D35C856D}" srcOrd="0" destOrd="0" presId="urn:microsoft.com/office/officeart/2005/8/layout/orgChart1"/>
    <dgm:cxn modelId="{CE5352B2-8D27-412C-9497-55B98F2A2B85}" type="presParOf" srcId="{4D4AB5EB-4B56-4769-AE0C-F8E3D35C856D}" destId="{B163BBC4-D6EF-4995-BE47-97D69705C129}" srcOrd="0" destOrd="0" presId="urn:microsoft.com/office/officeart/2005/8/layout/orgChart1"/>
    <dgm:cxn modelId="{C2D22EBA-C941-403D-83BF-E2CFD63E2562}" type="presParOf" srcId="{4D4AB5EB-4B56-4769-AE0C-F8E3D35C856D}" destId="{B0EC53EC-6F26-4C0F-90FC-D9695288D213}" srcOrd="1" destOrd="0" presId="urn:microsoft.com/office/officeart/2005/8/layout/orgChart1"/>
    <dgm:cxn modelId="{DD4DB0DF-5216-46A8-8343-12210C4DB0F4}" type="presParOf" srcId="{90C493B1-A6BB-46E8-A5E0-5DCDBAC37E53}" destId="{9F37A347-5E8D-4299-8DAE-5450C9F32322}" srcOrd="1" destOrd="0" presId="urn:microsoft.com/office/officeart/2005/8/layout/orgChart1"/>
    <dgm:cxn modelId="{E958B64C-CCF2-48B4-9CF4-92871D65BBB6}" type="presParOf" srcId="{90C493B1-A6BB-46E8-A5E0-5DCDBAC37E53}" destId="{A926D80E-DC96-4EBE-8905-4D7C967532BC}" srcOrd="2" destOrd="0" presId="urn:microsoft.com/office/officeart/2005/8/layout/orgChart1"/>
    <dgm:cxn modelId="{AD84AEDA-3747-4E27-988E-13EDA8521948}" type="presParOf" srcId="{4F3F3D7C-4C18-40C6-B055-DB56238D70DF}" destId="{009C643E-BF5D-451C-BF1E-54EE4B881964}" srcOrd="2" destOrd="0" presId="urn:microsoft.com/office/officeart/2005/8/layout/orgChart1"/>
    <dgm:cxn modelId="{6D97DBB5-801C-4CDD-B88F-16E2C2D2BB02}" type="presParOf" srcId="{944EE63B-210E-474A-BF2F-02CC53B1C437}" destId="{9B6B801E-239B-424D-BE55-4A8C662EEE00}" srcOrd="2" destOrd="0" presId="urn:microsoft.com/office/officeart/2005/8/layout/orgChart1"/>
    <dgm:cxn modelId="{279504EB-B1E1-4813-820B-87127EC9716D}" type="presParOf" srcId="{944EE63B-210E-474A-BF2F-02CC53B1C437}" destId="{447C9558-A808-4414-8E20-EA03A742C894}" srcOrd="3" destOrd="0" presId="urn:microsoft.com/office/officeart/2005/8/layout/orgChart1"/>
    <dgm:cxn modelId="{FF781DC6-1CF7-4865-9CA5-7D24D7C55BA8}" type="presParOf" srcId="{447C9558-A808-4414-8E20-EA03A742C894}" destId="{58371A62-CE04-46E0-B7EF-0A50E0757C8D}" srcOrd="0" destOrd="0" presId="urn:microsoft.com/office/officeart/2005/8/layout/orgChart1"/>
    <dgm:cxn modelId="{6D3BB000-6205-4314-9918-32FC3F21FD01}" type="presParOf" srcId="{58371A62-CE04-46E0-B7EF-0A50E0757C8D}" destId="{8CABADFB-E702-4F99-9F1D-1BF9FC758EBC}" srcOrd="0" destOrd="0" presId="urn:microsoft.com/office/officeart/2005/8/layout/orgChart1"/>
    <dgm:cxn modelId="{FB853FE9-CBA0-4CD8-BC4B-31B294BF96AE}" type="presParOf" srcId="{58371A62-CE04-46E0-B7EF-0A50E0757C8D}" destId="{08B29439-9859-416A-BECB-B7BE4B68BB41}" srcOrd="1" destOrd="0" presId="urn:microsoft.com/office/officeart/2005/8/layout/orgChart1"/>
    <dgm:cxn modelId="{4B4BDD18-8D21-4A22-882C-E52849FA44C1}" type="presParOf" srcId="{447C9558-A808-4414-8E20-EA03A742C894}" destId="{F103F3BD-7ADD-4D33-B28C-6CA5829F0674}" srcOrd="1" destOrd="0" presId="urn:microsoft.com/office/officeart/2005/8/layout/orgChart1"/>
    <dgm:cxn modelId="{75DFF2FD-856F-4D00-BF0F-25683222B519}" type="presParOf" srcId="{447C9558-A808-4414-8E20-EA03A742C894}" destId="{F2B4B131-9695-4E5D-9F3A-D3FFBBE8425F}" srcOrd="2" destOrd="0" presId="urn:microsoft.com/office/officeart/2005/8/layout/orgChart1"/>
    <dgm:cxn modelId="{C7CAB901-3D74-4BD3-8375-E97790187C8F}" type="presParOf" srcId="{D3D3413A-1EE3-430E-8F25-9A5BA70B2B7F}" destId="{C656836A-5A79-4580-ADD2-1E9196FE9736}"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FE8E1E0-E175-49E9-A2DA-5DB930B1293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336224FA-4DD7-4779-9896-4968E4F5722E}">
      <dgm:prSet phldrT="[Tekst]"/>
      <dgm:spPr/>
      <dgm:t>
        <a:bodyPr/>
        <a:lstStyle/>
        <a:p>
          <a:r>
            <a:rPr lang="nb-NO"/>
            <a:t>Leder utvalg for bane og materiell</a:t>
          </a:r>
        </a:p>
      </dgm:t>
    </dgm:pt>
    <dgm:pt modelId="{0568DAB1-B8B1-4065-9EB4-7A601A612769}" type="parTrans" cxnId="{048FA706-2E12-40B2-B803-10F92E1647EC}">
      <dgm:prSet/>
      <dgm:spPr/>
      <dgm:t>
        <a:bodyPr/>
        <a:lstStyle/>
        <a:p>
          <a:endParaRPr lang="nb-NO"/>
        </a:p>
      </dgm:t>
    </dgm:pt>
    <dgm:pt modelId="{F5495D1F-2107-463C-AE29-D6F4012E3FE4}" type="sibTrans" cxnId="{048FA706-2E12-40B2-B803-10F92E1647EC}">
      <dgm:prSet/>
      <dgm:spPr/>
    </dgm:pt>
    <dgm:pt modelId="{E3415F71-9E0B-444E-B24A-7258410C38FF}">
      <dgm:prSet phldrT="[Tekst]"/>
      <dgm:spPr>
        <a:solidFill>
          <a:schemeClr val="accent5"/>
        </a:solidFill>
      </dgm:spPr>
      <dgm:t>
        <a:bodyPr/>
        <a:lstStyle/>
        <a:p>
          <a:r>
            <a:rPr lang="nb-NO"/>
            <a:t>Materialforvalter</a:t>
          </a:r>
        </a:p>
      </dgm:t>
    </dgm:pt>
    <dgm:pt modelId="{E87468B7-0287-4809-82E0-7BDEA5B99454}" type="parTrans" cxnId="{3A79EA32-CD2B-48E5-A3F5-4C6D3561437D}">
      <dgm:prSet/>
      <dgm:spPr/>
      <dgm:t>
        <a:bodyPr/>
        <a:lstStyle/>
        <a:p>
          <a:endParaRPr lang="nb-NO"/>
        </a:p>
      </dgm:t>
    </dgm:pt>
    <dgm:pt modelId="{017ED756-336F-45B4-BAA4-009596C9C545}" type="sibTrans" cxnId="{3A79EA32-CD2B-48E5-A3F5-4C6D3561437D}">
      <dgm:prSet/>
      <dgm:spPr/>
    </dgm:pt>
    <dgm:pt modelId="{C549F5D7-B1AC-4FD1-AC54-25F76FF934E8}">
      <dgm:prSet phldrT="[Tekst]"/>
      <dgm:spPr>
        <a:solidFill>
          <a:schemeClr val="accent5"/>
        </a:solidFill>
      </dgm:spPr>
      <dgm:t>
        <a:bodyPr/>
        <a:lstStyle/>
        <a:p>
          <a:r>
            <a:rPr lang="nb-NO"/>
            <a:t>Anleggsansvarlig</a:t>
          </a:r>
        </a:p>
      </dgm:t>
    </dgm:pt>
    <dgm:pt modelId="{214CF8F7-A8F1-4921-AC57-266DA560ED99}" type="parTrans" cxnId="{A1EF11F7-072A-4003-B9B1-0995E9E4F218}">
      <dgm:prSet/>
      <dgm:spPr/>
      <dgm:t>
        <a:bodyPr/>
        <a:lstStyle/>
        <a:p>
          <a:endParaRPr lang="nb-NO"/>
        </a:p>
      </dgm:t>
    </dgm:pt>
    <dgm:pt modelId="{7619BB5B-09EA-44A7-BFA3-661A5234EFBD}" type="sibTrans" cxnId="{A1EF11F7-072A-4003-B9B1-0995E9E4F218}">
      <dgm:prSet/>
      <dgm:spPr/>
      <dgm:t>
        <a:bodyPr/>
        <a:lstStyle/>
        <a:p>
          <a:endParaRPr lang="nb-NO"/>
        </a:p>
      </dgm:t>
    </dgm:pt>
    <dgm:pt modelId="{7E3985F1-0DE8-47D4-B880-65DBAC004986}">
      <dgm:prSet/>
      <dgm:spPr>
        <a:solidFill>
          <a:schemeClr val="accent5">
            <a:lumMod val="40000"/>
            <a:lumOff val="60000"/>
          </a:schemeClr>
        </a:solidFill>
      </dgm:spPr>
      <dgm:t>
        <a:bodyPr/>
        <a:lstStyle/>
        <a:p>
          <a:r>
            <a:rPr lang="nb-NO"/>
            <a:t>Ansvarlig for Dyegata</a:t>
          </a:r>
        </a:p>
      </dgm:t>
    </dgm:pt>
    <dgm:pt modelId="{C10309D7-CD59-4DF2-89AA-ED90793A4FD8}" type="parTrans" cxnId="{84C5EF78-C947-448F-8A17-C1E98E6E8E19}">
      <dgm:prSet/>
      <dgm:spPr/>
      <dgm:t>
        <a:bodyPr/>
        <a:lstStyle/>
        <a:p>
          <a:endParaRPr lang="nb-NO"/>
        </a:p>
      </dgm:t>
    </dgm:pt>
    <dgm:pt modelId="{069F25F1-4166-41D8-88D7-41B39DE35962}" type="sibTrans" cxnId="{84C5EF78-C947-448F-8A17-C1E98E6E8E19}">
      <dgm:prSet/>
      <dgm:spPr/>
      <dgm:t>
        <a:bodyPr/>
        <a:lstStyle/>
        <a:p>
          <a:endParaRPr lang="nb-NO"/>
        </a:p>
      </dgm:t>
    </dgm:pt>
    <dgm:pt modelId="{27396C3A-5972-4C16-8311-D55A0D19693E}">
      <dgm:prSet/>
      <dgm:spPr>
        <a:solidFill>
          <a:schemeClr val="accent5">
            <a:lumMod val="40000"/>
            <a:lumOff val="60000"/>
          </a:schemeClr>
        </a:solidFill>
      </dgm:spPr>
      <dgm:t>
        <a:bodyPr/>
        <a:lstStyle/>
        <a:p>
          <a:r>
            <a:rPr lang="nb-NO"/>
            <a:t>Ansvarlig for Lersbryggen</a:t>
          </a:r>
        </a:p>
      </dgm:t>
    </dgm:pt>
    <dgm:pt modelId="{BF168244-8550-43CE-876C-BE481B04B300}" type="parTrans" cxnId="{6C72E5CC-8EEB-4482-A0BF-73C52A99D735}">
      <dgm:prSet/>
      <dgm:spPr/>
      <dgm:t>
        <a:bodyPr/>
        <a:lstStyle/>
        <a:p>
          <a:endParaRPr lang="nb-NO"/>
        </a:p>
      </dgm:t>
    </dgm:pt>
    <dgm:pt modelId="{60A05598-C7E5-49EC-A48C-66249E07715A}" type="sibTrans" cxnId="{6C72E5CC-8EEB-4482-A0BF-73C52A99D735}">
      <dgm:prSet/>
      <dgm:spPr/>
      <dgm:t>
        <a:bodyPr/>
        <a:lstStyle/>
        <a:p>
          <a:endParaRPr lang="nb-NO"/>
        </a:p>
      </dgm:t>
    </dgm:pt>
    <dgm:pt modelId="{12DD37F0-DF6F-4962-8283-F12CCF86BFCF}">
      <dgm:prSet/>
      <dgm:spPr>
        <a:solidFill>
          <a:schemeClr val="accent5">
            <a:lumMod val="40000"/>
            <a:lumOff val="60000"/>
          </a:schemeClr>
        </a:solidFill>
      </dgm:spPr>
      <dgm:t>
        <a:bodyPr/>
        <a:lstStyle/>
        <a:p>
          <a:r>
            <a:rPr lang="nb-NO"/>
            <a:t>Ansvarlig for banen ved Sandehallen</a:t>
          </a:r>
        </a:p>
      </dgm:t>
    </dgm:pt>
    <dgm:pt modelId="{C064B5AA-E847-4E0D-89FD-600C4FDE0593}" type="parTrans" cxnId="{C59159A2-DF9C-47A9-B377-C3C4C6A436D1}">
      <dgm:prSet/>
      <dgm:spPr/>
      <dgm:t>
        <a:bodyPr/>
        <a:lstStyle/>
        <a:p>
          <a:endParaRPr lang="nb-NO"/>
        </a:p>
      </dgm:t>
    </dgm:pt>
    <dgm:pt modelId="{0C8DDC3C-0EF0-43A6-A1B0-1F6E7EE4ACBC}" type="sibTrans" cxnId="{C59159A2-DF9C-47A9-B377-C3C4C6A436D1}">
      <dgm:prSet/>
      <dgm:spPr/>
      <dgm:t>
        <a:bodyPr/>
        <a:lstStyle/>
        <a:p>
          <a:endParaRPr lang="nb-NO"/>
        </a:p>
      </dgm:t>
    </dgm:pt>
    <dgm:pt modelId="{3B544E7A-AEDA-4E9C-B55D-604BCE8FEC69}" type="pres">
      <dgm:prSet presAssocID="{CFE8E1E0-E175-49E9-A2DA-5DB930B1293F}" presName="hierChild1" presStyleCnt="0">
        <dgm:presLayoutVars>
          <dgm:orgChart val="1"/>
          <dgm:chPref val="1"/>
          <dgm:dir/>
          <dgm:animOne val="branch"/>
          <dgm:animLvl val="lvl"/>
          <dgm:resizeHandles/>
        </dgm:presLayoutVars>
      </dgm:prSet>
      <dgm:spPr/>
    </dgm:pt>
    <dgm:pt modelId="{B5F200A3-CC08-467A-83A4-6B8136910D43}" type="pres">
      <dgm:prSet presAssocID="{336224FA-4DD7-4779-9896-4968E4F5722E}" presName="hierRoot1" presStyleCnt="0">
        <dgm:presLayoutVars>
          <dgm:hierBranch val="init"/>
        </dgm:presLayoutVars>
      </dgm:prSet>
      <dgm:spPr/>
    </dgm:pt>
    <dgm:pt modelId="{9E723AB6-04C1-4172-8227-55DA69EC65A7}" type="pres">
      <dgm:prSet presAssocID="{336224FA-4DD7-4779-9896-4968E4F5722E}" presName="rootComposite1" presStyleCnt="0"/>
      <dgm:spPr/>
    </dgm:pt>
    <dgm:pt modelId="{D1A59958-4835-44BA-A4C1-95A2A03686DE}" type="pres">
      <dgm:prSet presAssocID="{336224FA-4DD7-4779-9896-4968E4F5722E}" presName="rootText1" presStyleLbl="node0" presStyleIdx="0" presStyleCnt="1">
        <dgm:presLayoutVars>
          <dgm:chPref val="3"/>
        </dgm:presLayoutVars>
      </dgm:prSet>
      <dgm:spPr/>
    </dgm:pt>
    <dgm:pt modelId="{AA1BE57F-8564-4EC9-9558-D5C55447D351}" type="pres">
      <dgm:prSet presAssocID="{336224FA-4DD7-4779-9896-4968E4F5722E}" presName="rootConnector1" presStyleLbl="node1" presStyleIdx="0" presStyleCnt="0"/>
      <dgm:spPr/>
    </dgm:pt>
    <dgm:pt modelId="{B9582CAD-DF49-4D8F-A90F-5FDF1005359D}" type="pres">
      <dgm:prSet presAssocID="{336224FA-4DD7-4779-9896-4968E4F5722E}" presName="hierChild2" presStyleCnt="0"/>
      <dgm:spPr/>
    </dgm:pt>
    <dgm:pt modelId="{3E5F27C6-9F08-490D-9671-E4AB92F0D857}" type="pres">
      <dgm:prSet presAssocID="{E87468B7-0287-4809-82E0-7BDEA5B99454}" presName="Name37" presStyleLbl="parChTrans1D2" presStyleIdx="0" presStyleCnt="2"/>
      <dgm:spPr/>
    </dgm:pt>
    <dgm:pt modelId="{BE821E6D-C9B5-425E-BFA1-A013445F7234}" type="pres">
      <dgm:prSet presAssocID="{E3415F71-9E0B-444E-B24A-7258410C38FF}" presName="hierRoot2" presStyleCnt="0">
        <dgm:presLayoutVars>
          <dgm:hierBranch val="init"/>
        </dgm:presLayoutVars>
      </dgm:prSet>
      <dgm:spPr/>
    </dgm:pt>
    <dgm:pt modelId="{21E6859B-2F42-4094-8F13-6B0D95934852}" type="pres">
      <dgm:prSet presAssocID="{E3415F71-9E0B-444E-B24A-7258410C38FF}" presName="rootComposite" presStyleCnt="0"/>
      <dgm:spPr/>
    </dgm:pt>
    <dgm:pt modelId="{CA802C91-1EF2-472B-95DE-0D9A1597EB6E}" type="pres">
      <dgm:prSet presAssocID="{E3415F71-9E0B-444E-B24A-7258410C38FF}" presName="rootText" presStyleLbl="node2" presStyleIdx="0" presStyleCnt="2">
        <dgm:presLayoutVars>
          <dgm:chPref val="3"/>
        </dgm:presLayoutVars>
      </dgm:prSet>
      <dgm:spPr/>
    </dgm:pt>
    <dgm:pt modelId="{C74A53CA-5D8A-4358-ADC4-BD666F26E958}" type="pres">
      <dgm:prSet presAssocID="{E3415F71-9E0B-444E-B24A-7258410C38FF}" presName="rootConnector" presStyleLbl="node2" presStyleIdx="0" presStyleCnt="2"/>
      <dgm:spPr/>
    </dgm:pt>
    <dgm:pt modelId="{071989C2-1648-4D43-B9C6-8B0B71E8D482}" type="pres">
      <dgm:prSet presAssocID="{E3415F71-9E0B-444E-B24A-7258410C38FF}" presName="hierChild4" presStyleCnt="0"/>
      <dgm:spPr/>
    </dgm:pt>
    <dgm:pt modelId="{34BE88FE-F738-46A5-A809-52BDEF330112}" type="pres">
      <dgm:prSet presAssocID="{E3415F71-9E0B-444E-B24A-7258410C38FF}" presName="hierChild5" presStyleCnt="0"/>
      <dgm:spPr/>
    </dgm:pt>
    <dgm:pt modelId="{02C66F59-DE9C-45E9-A2FA-81C562AB715F}" type="pres">
      <dgm:prSet presAssocID="{214CF8F7-A8F1-4921-AC57-266DA560ED99}" presName="Name37" presStyleLbl="parChTrans1D2" presStyleIdx="1" presStyleCnt="2"/>
      <dgm:spPr/>
    </dgm:pt>
    <dgm:pt modelId="{87EB6E06-A8BD-4B45-B41A-EBFFFA1C226E}" type="pres">
      <dgm:prSet presAssocID="{C549F5D7-B1AC-4FD1-AC54-25F76FF934E8}" presName="hierRoot2" presStyleCnt="0">
        <dgm:presLayoutVars>
          <dgm:hierBranch val="init"/>
        </dgm:presLayoutVars>
      </dgm:prSet>
      <dgm:spPr/>
    </dgm:pt>
    <dgm:pt modelId="{D5EA4063-EC59-4EEE-B5D2-07453BCDF556}" type="pres">
      <dgm:prSet presAssocID="{C549F5D7-B1AC-4FD1-AC54-25F76FF934E8}" presName="rootComposite" presStyleCnt="0"/>
      <dgm:spPr/>
    </dgm:pt>
    <dgm:pt modelId="{C32A658A-BE05-4884-8E78-DCBB30F31524}" type="pres">
      <dgm:prSet presAssocID="{C549F5D7-B1AC-4FD1-AC54-25F76FF934E8}" presName="rootText" presStyleLbl="node2" presStyleIdx="1" presStyleCnt="2">
        <dgm:presLayoutVars>
          <dgm:chPref val="3"/>
        </dgm:presLayoutVars>
      </dgm:prSet>
      <dgm:spPr/>
    </dgm:pt>
    <dgm:pt modelId="{BE637F7B-91A8-4E8A-BB2B-588ED32FEBCB}" type="pres">
      <dgm:prSet presAssocID="{C549F5D7-B1AC-4FD1-AC54-25F76FF934E8}" presName="rootConnector" presStyleLbl="node2" presStyleIdx="1" presStyleCnt="2"/>
      <dgm:spPr/>
    </dgm:pt>
    <dgm:pt modelId="{3AFE138D-8A8E-4A7C-9A54-A0558BFC1C6D}" type="pres">
      <dgm:prSet presAssocID="{C549F5D7-B1AC-4FD1-AC54-25F76FF934E8}" presName="hierChild4" presStyleCnt="0"/>
      <dgm:spPr/>
    </dgm:pt>
    <dgm:pt modelId="{986D8585-A47A-4A1F-A6CE-73CF61B77429}" type="pres">
      <dgm:prSet presAssocID="{C10309D7-CD59-4DF2-89AA-ED90793A4FD8}" presName="Name37" presStyleLbl="parChTrans1D3" presStyleIdx="0" presStyleCnt="3"/>
      <dgm:spPr/>
    </dgm:pt>
    <dgm:pt modelId="{4722E1F9-9AD4-40A4-8857-408223BFE5C1}" type="pres">
      <dgm:prSet presAssocID="{7E3985F1-0DE8-47D4-B880-65DBAC004986}" presName="hierRoot2" presStyleCnt="0">
        <dgm:presLayoutVars>
          <dgm:hierBranch val="init"/>
        </dgm:presLayoutVars>
      </dgm:prSet>
      <dgm:spPr/>
    </dgm:pt>
    <dgm:pt modelId="{CE055E7E-B678-41E0-BD11-D0A53444A99C}" type="pres">
      <dgm:prSet presAssocID="{7E3985F1-0DE8-47D4-B880-65DBAC004986}" presName="rootComposite" presStyleCnt="0"/>
      <dgm:spPr/>
    </dgm:pt>
    <dgm:pt modelId="{B5C0D100-74B1-450D-9931-E844B38C208F}" type="pres">
      <dgm:prSet presAssocID="{7E3985F1-0DE8-47D4-B880-65DBAC004986}" presName="rootText" presStyleLbl="node3" presStyleIdx="0" presStyleCnt="3">
        <dgm:presLayoutVars>
          <dgm:chPref val="3"/>
        </dgm:presLayoutVars>
      </dgm:prSet>
      <dgm:spPr/>
    </dgm:pt>
    <dgm:pt modelId="{F245FDF5-DD4A-4308-AC72-2581E99E9845}" type="pres">
      <dgm:prSet presAssocID="{7E3985F1-0DE8-47D4-B880-65DBAC004986}" presName="rootConnector" presStyleLbl="node3" presStyleIdx="0" presStyleCnt="3"/>
      <dgm:spPr/>
    </dgm:pt>
    <dgm:pt modelId="{C2A89FB3-37DA-4FBE-9A2E-DABFAFBA9BAC}" type="pres">
      <dgm:prSet presAssocID="{7E3985F1-0DE8-47D4-B880-65DBAC004986}" presName="hierChild4" presStyleCnt="0"/>
      <dgm:spPr/>
    </dgm:pt>
    <dgm:pt modelId="{9AF40146-09A1-49F3-9A0F-EFCB14F9A427}" type="pres">
      <dgm:prSet presAssocID="{7E3985F1-0DE8-47D4-B880-65DBAC004986}" presName="hierChild5" presStyleCnt="0"/>
      <dgm:spPr/>
    </dgm:pt>
    <dgm:pt modelId="{BB93AD0B-2DFD-4987-B0A1-64F6480003CA}" type="pres">
      <dgm:prSet presAssocID="{BF168244-8550-43CE-876C-BE481B04B300}" presName="Name37" presStyleLbl="parChTrans1D3" presStyleIdx="1" presStyleCnt="3"/>
      <dgm:spPr/>
    </dgm:pt>
    <dgm:pt modelId="{9ACC28A0-3916-4143-B1EC-693088D42775}" type="pres">
      <dgm:prSet presAssocID="{27396C3A-5972-4C16-8311-D55A0D19693E}" presName="hierRoot2" presStyleCnt="0">
        <dgm:presLayoutVars>
          <dgm:hierBranch val="init"/>
        </dgm:presLayoutVars>
      </dgm:prSet>
      <dgm:spPr/>
    </dgm:pt>
    <dgm:pt modelId="{220ACF61-F5CE-476B-9FB8-B3CD9205F205}" type="pres">
      <dgm:prSet presAssocID="{27396C3A-5972-4C16-8311-D55A0D19693E}" presName="rootComposite" presStyleCnt="0"/>
      <dgm:spPr/>
    </dgm:pt>
    <dgm:pt modelId="{A9DF1C3B-ACDA-4D01-8C30-71CEB380A9CB}" type="pres">
      <dgm:prSet presAssocID="{27396C3A-5972-4C16-8311-D55A0D19693E}" presName="rootText" presStyleLbl="node3" presStyleIdx="1" presStyleCnt="3">
        <dgm:presLayoutVars>
          <dgm:chPref val="3"/>
        </dgm:presLayoutVars>
      </dgm:prSet>
      <dgm:spPr/>
    </dgm:pt>
    <dgm:pt modelId="{A1622088-869C-45DE-9BBD-AE1E03951BD0}" type="pres">
      <dgm:prSet presAssocID="{27396C3A-5972-4C16-8311-D55A0D19693E}" presName="rootConnector" presStyleLbl="node3" presStyleIdx="1" presStyleCnt="3"/>
      <dgm:spPr/>
    </dgm:pt>
    <dgm:pt modelId="{450009B0-F4F1-48BF-BA66-E52C401F42E3}" type="pres">
      <dgm:prSet presAssocID="{27396C3A-5972-4C16-8311-D55A0D19693E}" presName="hierChild4" presStyleCnt="0"/>
      <dgm:spPr/>
    </dgm:pt>
    <dgm:pt modelId="{7F540600-6456-47E2-98F3-63A8B7B0511A}" type="pres">
      <dgm:prSet presAssocID="{27396C3A-5972-4C16-8311-D55A0D19693E}" presName="hierChild5" presStyleCnt="0"/>
      <dgm:spPr/>
    </dgm:pt>
    <dgm:pt modelId="{D573E242-CA61-467F-8149-B1AAB2291375}" type="pres">
      <dgm:prSet presAssocID="{C064B5AA-E847-4E0D-89FD-600C4FDE0593}" presName="Name37" presStyleLbl="parChTrans1D3" presStyleIdx="2" presStyleCnt="3"/>
      <dgm:spPr/>
    </dgm:pt>
    <dgm:pt modelId="{7E31CC96-85BB-4BEF-A28F-B36E80EBCC8C}" type="pres">
      <dgm:prSet presAssocID="{12DD37F0-DF6F-4962-8283-F12CCF86BFCF}" presName="hierRoot2" presStyleCnt="0">
        <dgm:presLayoutVars>
          <dgm:hierBranch val="init"/>
        </dgm:presLayoutVars>
      </dgm:prSet>
      <dgm:spPr/>
    </dgm:pt>
    <dgm:pt modelId="{C40D2067-BC5D-4105-B384-9D1DB22186D9}" type="pres">
      <dgm:prSet presAssocID="{12DD37F0-DF6F-4962-8283-F12CCF86BFCF}" presName="rootComposite" presStyleCnt="0"/>
      <dgm:spPr/>
    </dgm:pt>
    <dgm:pt modelId="{DBA7136B-2C3D-4625-A31A-4B2942BD9D76}" type="pres">
      <dgm:prSet presAssocID="{12DD37F0-DF6F-4962-8283-F12CCF86BFCF}" presName="rootText" presStyleLbl="node3" presStyleIdx="2" presStyleCnt="3">
        <dgm:presLayoutVars>
          <dgm:chPref val="3"/>
        </dgm:presLayoutVars>
      </dgm:prSet>
      <dgm:spPr/>
    </dgm:pt>
    <dgm:pt modelId="{B1191EC1-3CCF-497A-A030-C0CA32213A94}" type="pres">
      <dgm:prSet presAssocID="{12DD37F0-DF6F-4962-8283-F12CCF86BFCF}" presName="rootConnector" presStyleLbl="node3" presStyleIdx="2" presStyleCnt="3"/>
      <dgm:spPr/>
    </dgm:pt>
    <dgm:pt modelId="{076851FF-A0B9-4ACD-A4A0-918143534D8B}" type="pres">
      <dgm:prSet presAssocID="{12DD37F0-DF6F-4962-8283-F12CCF86BFCF}" presName="hierChild4" presStyleCnt="0"/>
      <dgm:spPr/>
    </dgm:pt>
    <dgm:pt modelId="{E000AADD-6A1C-4BE0-AC5D-5BB5F293A849}" type="pres">
      <dgm:prSet presAssocID="{12DD37F0-DF6F-4962-8283-F12CCF86BFCF}" presName="hierChild5" presStyleCnt="0"/>
      <dgm:spPr/>
    </dgm:pt>
    <dgm:pt modelId="{94FDF55B-2996-40E1-9C56-5CC75AC96B09}" type="pres">
      <dgm:prSet presAssocID="{C549F5D7-B1AC-4FD1-AC54-25F76FF934E8}" presName="hierChild5" presStyleCnt="0"/>
      <dgm:spPr/>
    </dgm:pt>
    <dgm:pt modelId="{918E4D1B-3901-498A-A3F6-3F988BA9380F}" type="pres">
      <dgm:prSet presAssocID="{336224FA-4DD7-4779-9896-4968E4F5722E}" presName="hierChild3" presStyleCnt="0"/>
      <dgm:spPr/>
    </dgm:pt>
  </dgm:ptLst>
  <dgm:cxnLst>
    <dgm:cxn modelId="{048FA706-2E12-40B2-B803-10F92E1647EC}" srcId="{CFE8E1E0-E175-49E9-A2DA-5DB930B1293F}" destId="{336224FA-4DD7-4779-9896-4968E4F5722E}" srcOrd="0" destOrd="0" parTransId="{0568DAB1-B8B1-4065-9EB4-7A601A612769}" sibTransId="{F5495D1F-2107-463C-AE29-D6F4012E3FE4}"/>
    <dgm:cxn modelId="{616E5514-33FE-43D6-B06D-FFF28412D632}" type="presOf" srcId="{214CF8F7-A8F1-4921-AC57-266DA560ED99}" destId="{02C66F59-DE9C-45E9-A2FA-81C562AB715F}" srcOrd="0" destOrd="0" presId="urn:microsoft.com/office/officeart/2005/8/layout/orgChart1"/>
    <dgm:cxn modelId="{12D1C320-589E-4B86-A654-D040583B55C8}" type="presOf" srcId="{C064B5AA-E847-4E0D-89FD-600C4FDE0593}" destId="{D573E242-CA61-467F-8149-B1AAB2291375}" srcOrd="0" destOrd="0" presId="urn:microsoft.com/office/officeart/2005/8/layout/orgChart1"/>
    <dgm:cxn modelId="{84019C27-0D20-45E9-9F9D-2C849C1537D6}" type="presOf" srcId="{12DD37F0-DF6F-4962-8283-F12CCF86BFCF}" destId="{B1191EC1-3CCF-497A-A030-C0CA32213A94}" srcOrd="1" destOrd="0" presId="urn:microsoft.com/office/officeart/2005/8/layout/orgChart1"/>
    <dgm:cxn modelId="{3A79EA32-CD2B-48E5-A3F5-4C6D3561437D}" srcId="{336224FA-4DD7-4779-9896-4968E4F5722E}" destId="{E3415F71-9E0B-444E-B24A-7258410C38FF}" srcOrd="0" destOrd="0" parTransId="{E87468B7-0287-4809-82E0-7BDEA5B99454}" sibTransId="{017ED756-336F-45B4-BAA4-009596C9C545}"/>
    <dgm:cxn modelId="{030BC034-39F9-4C56-B77D-822BE2F87584}" type="presOf" srcId="{336224FA-4DD7-4779-9896-4968E4F5722E}" destId="{AA1BE57F-8564-4EC9-9558-D5C55447D351}" srcOrd="1" destOrd="0" presId="urn:microsoft.com/office/officeart/2005/8/layout/orgChart1"/>
    <dgm:cxn modelId="{CB5EBF5C-40B0-498C-9031-8D3223B1BFDF}" type="presOf" srcId="{C549F5D7-B1AC-4FD1-AC54-25F76FF934E8}" destId="{BE637F7B-91A8-4E8A-BB2B-588ED32FEBCB}" srcOrd="1" destOrd="0" presId="urn:microsoft.com/office/officeart/2005/8/layout/orgChart1"/>
    <dgm:cxn modelId="{38380062-69D7-4006-A679-2F5417949E6F}" type="presOf" srcId="{BF168244-8550-43CE-876C-BE481B04B300}" destId="{BB93AD0B-2DFD-4987-B0A1-64F6480003CA}" srcOrd="0" destOrd="0" presId="urn:microsoft.com/office/officeart/2005/8/layout/orgChart1"/>
    <dgm:cxn modelId="{C4AC8F4B-5056-45A7-A91F-6E32E627D1AA}" type="presOf" srcId="{27396C3A-5972-4C16-8311-D55A0D19693E}" destId="{A9DF1C3B-ACDA-4D01-8C30-71CEB380A9CB}" srcOrd="0" destOrd="0" presId="urn:microsoft.com/office/officeart/2005/8/layout/orgChart1"/>
    <dgm:cxn modelId="{664DC84C-E26D-4AA1-9A5C-B48E946ADF4E}" type="presOf" srcId="{E87468B7-0287-4809-82E0-7BDEA5B99454}" destId="{3E5F27C6-9F08-490D-9671-E4AB92F0D857}" srcOrd="0" destOrd="0" presId="urn:microsoft.com/office/officeart/2005/8/layout/orgChart1"/>
    <dgm:cxn modelId="{AC06314D-6070-49EB-B31E-216116712024}" type="presOf" srcId="{E3415F71-9E0B-444E-B24A-7258410C38FF}" destId="{CA802C91-1EF2-472B-95DE-0D9A1597EB6E}" srcOrd="0" destOrd="0" presId="urn:microsoft.com/office/officeart/2005/8/layout/orgChart1"/>
    <dgm:cxn modelId="{84C5EF78-C947-448F-8A17-C1E98E6E8E19}" srcId="{C549F5D7-B1AC-4FD1-AC54-25F76FF934E8}" destId="{7E3985F1-0DE8-47D4-B880-65DBAC004986}" srcOrd="0" destOrd="0" parTransId="{C10309D7-CD59-4DF2-89AA-ED90793A4FD8}" sibTransId="{069F25F1-4166-41D8-88D7-41B39DE35962}"/>
    <dgm:cxn modelId="{8605FA59-1F9D-40E5-B18D-D0D2167BB877}" type="presOf" srcId="{CFE8E1E0-E175-49E9-A2DA-5DB930B1293F}" destId="{3B544E7A-AEDA-4E9C-B55D-604BCE8FEC69}" srcOrd="0" destOrd="0" presId="urn:microsoft.com/office/officeart/2005/8/layout/orgChart1"/>
    <dgm:cxn modelId="{C59159A2-DF9C-47A9-B377-C3C4C6A436D1}" srcId="{C549F5D7-B1AC-4FD1-AC54-25F76FF934E8}" destId="{12DD37F0-DF6F-4962-8283-F12CCF86BFCF}" srcOrd="2" destOrd="0" parTransId="{C064B5AA-E847-4E0D-89FD-600C4FDE0593}" sibTransId="{0C8DDC3C-0EF0-43A6-A1B0-1F6E7EE4ACBC}"/>
    <dgm:cxn modelId="{77510CBD-8372-4778-970C-5FA5C7360851}" type="presOf" srcId="{E3415F71-9E0B-444E-B24A-7258410C38FF}" destId="{C74A53CA-5D8A-4358-ADC4-BD666F26E958}" srcOrd="1" destOrd="0" presId="urn:microsoft.com/office/officeart/2005/8/layout/orgChart1"/>
    <dgm:cxn modelId="{475026C2-4191-4DD2-B6E1-764ACE1ABA13}" type="presOf" srcId="{7E3985F1-0DE8-47D4-B880-65DBAC004986}" destId="{B5C0D100-74B1-450D-9931-E844B38C208F}" srcOrd="0" destOrd="0" presId="urn:microsoft.com/office/officeart/2005/8/layout/orgChart1"/>
    <dgm:cxn modelId="{6C72E5CC-8EEB-4482-A0BF-73C52A99D735}" srcId="{C549F5D7-B1AC-4FD1-AC54-25F76FF934E8}" destId="{27396C3A-5972-4C16-8311-D55A0D19693E}" srcOrd="1" destOrd="0" parTransId="{BF168244-8550-43CE-876C-BE481B04B300}" sibTransId="{60A05598-C7E5-49EC-A48C-66249E07715A}"/>
    <dgm:cxn modelId="{E85347D8-3BB2-427A-822F-90557F1D63AF}" type="presOf" srcId="{C549F5D7-B1AC-4FD1-AC54-25F76FF934E8}" destId="{C32A658A-BE05-4884-8E78-DCBB30F31524}" srcOrd="0" destOrd="0" presId="urn:microsoft.com/office/officeart/2005/8/layout/orgChart1"/>
    <dgm:cxn modelId="{92423FDD-EB69-4B94-9857-B083DFED313D}" type="presOf" srcId="{336224FA-4DD7-4779-9896-4968E4F5722E}" destId="{D1A59958-4835-44BA-A4C1-95A2A03686DE}" srcOrd="0" destOrd="0" presId="urn:microsoft.com/office/officeart/2005/8/layout/orgChart1"/>
    <dgm:cxn modelId="{2071B9E1-D50C-4B0F-9A93-0C26AA0C92B2}" type="presOf" srcId="{12DD37F0-DF6F-4962-8283-F12CCF86BFCF}" destId="{DBA7136B-2C3D-4625-A31A-4B2942BD9D76}" srcOrd="0" destOrd="0" presId="urn:microsoft.com/office/officeart/2005/8/layout/orgChart1"/>
    <dgm:cxn modelId="{494D5FE3-C90A-4E8C-ABFC-D1D0F1F9D6B2}" type="presOf" srcId="{7E3985F1-0DE8-47D4-B880-65DBAC004986}" destId="{F245FDF5-DD4A-4308-AC72-2581E99E9845}" srcOrd="1" destOrd="0" presId="urn:microsoft.com/office/officeart/2005/8/layout/orgChart1"/>
    <dgm:cxn modelId="{F17A47EA-743B-4D8E-AD88-C146F450879B}" type="presOf" srcId="{C10309D7-CD59-4DF2-89AA-ED90793A4FD8}" destId="{986D8585-A47A-4A1F-A6CE-73CF61B77429}" srcOrd="0" destOrd="0" presId="urn:microsoft.com/office/officeart/2005/8/layout/orgChart1"/>
    <dgm:cxn modelId="{A1EF11F7-072A-4003-B9B1-0995E9E4F218}" srcId="{336224FA-4DD7-4779-9896-4968E4F5722E}" destId="{C549F5D7-B1AC-4FD1-AC54-25F76FF934E8}" srcOrd="1" destOrd="0" parTransId="{214CF8F7-A8F1-4921-AC57-266DA560ED99}" sibTransId="{7619BB5B-09EA-44A7-BFA3-661A5234EFBD}"/>
    <dgm:cxn modelId="{EEAD96F7-A61A-4EB5-968A-AA732865319B}" type="presOf" srcId="{27396C3A-5972-4C16-8311-D55A0D19693E}" destId="{A1622088-869C-45DE-9BBD-AE1E03951BD0}" srcOrd="1" destOrd="0" presId="urn:microsoft.com/office/officeart/2005/8/layout/orgChart1"/>
    <dgm:cxn modelId="{277D8FD3-40C7-411D-89D7-8B32BB156043}" type="presParOf" srcId="{3B544E7A-AEDA-4E9C-B55D-604BCE8FEC69}" destId="{B5F200A3-CC08-467A-83A4-6B8136910D43}" srcOrd="0" destOrd="0" presId="urn:microsoft.com/office/officeart/2005/8/layout/orgChart1"/>
    <dgm:cxn modelId="{E5D9D035-3E09-44DE-825E-966C3C4BE05C}" type="presParOf" srcId="{B5F200A3-CC08-467A-83A4-6B8136910D43}" destId="{9E723AB6-04C1-4172-8227-55DA69EC65A7}" srcOrd="0" destOrd="0" presId="urn:microsoft.com/office/officeart/2005/8/layout/orgChart1"/>
    <dgm:cxn modelId="{8E03B751-9189-4034-8DE0-FA71AB1F26C0}" type="presParOf" srcId="{9E723AB6-04C1-4172-8227-55DA69EC65A7}" destId="{D1A59958-4835-44BA-A4C1-95A2A03686DE}" srcOrd="0" destOrd="0" presId="urn:microsoft.com/office/officeart/2005/8/layout/orgChart1"/>
    <dgm:cxn modelId="{5D5AE9DA-1788-4B2C-8683-20382045A6B2}" type="presParOf" srcId="{9E723AB6-04C1-4172-8227-55DA69EC65A7}" destId="{AA1BE57F-8564-4EC9-9558-D5C55447D351}" srcOrd="1" destOrd="0" presId="urn:microsoft.com/office/officeart/2005/8/layout/orgChart1"/>
    <dgm:cxn modelId="{72FE9A30-5B52-4FBD-8D68-4793B2547DEB}" type="presParOf" srcId="{B5F200A3-CC08-467A-83A4-6B8136910D43}" destId="{B9582CAD-DF49-4D8F-A90F-5FDF1005359D}" srcOrd="1" destOrd="0" presId="urn:microsoft.com/office/officeart/2005/8/layout/orgChart1"/>
    <dgm:cxn modelId="{AF8AD375-2ABC-4CBC-BF0F-81D6C3D35835}" type="presParOf" srcId="{B9582CAD-DF49-4D8F-A90F-5FDF1005359D}" destId="{3E5F27C6-9F08-490D-9671-E4AB92F0D857}" srcOrd="0" destOrd="0" presId="urn:microsoft.com/office/officeart/2005/8/layout/orgChart1"/>
    <dgm:cxn modelId="{918CA1DD-DF58-454F-B90D-C0011C59BFB6}" type="presParOf" srcId="{B9582CAD-DF49-4D8F-A90F-5FDF1005359D}" destId="{BE821E6D-C9B5-425E-BFA1-A013445F7234}" srcOrd="1" destOrd="0" presId="urn:microsoft.com/office/officeart/2005/8/layout/orgChart1"/>
    <dgm:cxn modelId="{B2EFBD7A-6427-4D1B-9048-5F883EF0085E}" type="presParOf" srcId="{BE821E6D-C9B5-425E-BFA1-A013445F7234}" destId="{21E6859B-2F42-4094-8F13-6B0D95934852}" srcOrd="0" destOrd="0" presId="urn:microsoft.com/office/officeart/2005/8/layout/orgChart1"/>
    <dgm:cxn modelId="{AF579CB9-9659-45AC-BC4A-6E6998308B8E}" type="presParOf" srcId="{21E6859B-2F42-4094-8F13-6B0D95934852}" destId="{CA802C91-1EF2-472B-95DE-0D9A1597EB6E}" srcOrd="0" destOrd="0" presId="urn:microsoft.com/office/officeart/2005/8/layout/orgChart1"/>
    <dgm:cxn modelId="{19D1F4CB-24FA-4488-8B73-FE11D6A5FB2D}" type="presParOf" srcId="{21E6859B-2F42-4094-8F13-6B0D95934852}" destId="{C74A53CA-5D8A-4358-ADC4-BD666F26E958}" srcOrd="1" destOrd="0" presId="urn:microsoft.com/office/officeart/2005/8/layout/orgChart1"/>
    <dgm:cxn modelId="{EBB88B6F-6147-4000-987C-8B2C75E4551D}" type="presParOf" srcId="{BE821E6D-C9B5-425E-BFA1-A013445F7234}" destId="{071989C2-1648-4D43-B9C6-8B0B71E8D482}" srcOrd="1" destOrd="0" presId="urn:microsoft.com/office/officeart/2005/8/layout/orgChart1"/>
    <dgm:cxn modelId="{4362691A-3B72-42BE-988A-74FA0474EFB9}" type="presParOf" srcId="{BE821E6D-C9B5-425E-BFA1-A013445F7234}" destId="{34BE88FE-F738-46A5-A809-52BDEF330112}" srcOrd="2" destOrd="0" presId="urn:microsoft.com/office/officeart/2005/8/layout/orgChart1"/>
    <dgm:cxn modelId="{3F520075-D412-4F2F-A9F5-B8114D16F45C}" type="presParOf" srcId="{B9582CAD-DF49-4D8F-A90F-5FDF1005359D}" destId="{02C66F59-DE9C-45E9-A2FA-81C562AB715F}" srcOrd="2" destOrd="0" presId="urn:microsoft.com/office/officeart/2005/8/layout/orgChart1"/>
    <dgm:cxn modelId="{93509FFA-6FF2-490D-9143-6FA52FA3557E}" type="presParOf" srcId="{B9582CAD-DF49-4D8F-A90F-5FDF1005359D}" destId="{87EB6E06-A8BD-4B45-B41A-EBFFFA1C226E}" srcOrd="3" destOrd="0" presId="urn:microsoft.com/office/officeart/2005/8/layout/orgChart1"/>
    <dgm:cxn modelId="{117E7B80-0A6F-49CC-81CD-71B763BF624B}" type="presParOf" srcId="{87EB6E06-A8BD-4B45-B41A-EBFFFA1C226E}" destId="{D5EA4063-EC59-4EEE-B5D2-07453BCDF556}" srcOrd="0" destOrd="0" presId="urn:microsoft.com/office/officeart/2005/8/layout/orgChart1"/>
    <dgm:cxn modelId="{35CDCE33-23C0-4EFC-8135-E30F951A598C}" type="presParOf" srcId="{D5EA4063-EC59-4EEE-B5D2-07453BCDF556}" destId="{C32A658A-BE05-4884-8E78-DCBB30F31524}" srcOrd="0" destOrd="0" presId="urn:microsoft.com/office/officeart/2005/8/layout/orgChart1"/>
    <dgm:cxn modelId="{65CE9E23-A40A-47EC-96E2-D5055BFB6561}" type="presParOf" srcId="{D5EA4063-EC59-4EEE-B5D2-07453BCDF556}" destId="{BE637F7B-91A8-4E8A-BB2B-588ED32FEBCB}" srcOrd="1" destOrd="0" presId="urn:microsoft.com/office/officeart/2005/8/layout/orgChart1"/>
    <dgm:cxn modelId="{80985C0E-77EE-4E79-9C1F-589EAB63BDA7}" type="presParOf" srcId="{87EB6E06-A8BD-4B45-B41A-EBFFFA1C226E}" destId="{3AFE138D-8A8E-4A7C-9A54-A0558BFC1C6D}" srcOrd="1" destOrd="0" presId="urn:microsoft.com/office/officeart/2005/8/layout/orgChart1"/>
    <dgm:cxn modelId="{428C0BB5-459E-4F8A-A605-A0ECF8E40500}" type="presParOf" srcId="{3AFE138D-8A8E-4A7C-9A54-A0558BFC1C6D}" destId="{986D8585-A47A-4A1F-A6CE-73CF61B77429}" srcOrd="0" destOrd="0" presId="urn:microsoft.com/office/officeart/2005/8/layout/orgChart1"/>
    <dgm:cxn modelId="{41C04543-5668-440F-BAAE-BEBCCDCB07D1}" type="presParOf" srcId="{3AFE138D-8A8E-4A7C-9A54-A0558BFC1C6D}" destId="{4722E1F9-9AD4-40A4-8857-408223BFE5C1}" srcOrd="1" destOrd="0" presId="urn:microsoft.com/office/officeart/2005/8/layout/orgChart1"/>
    <dgm:cxn modelId="{B85D8A2A-AB75-4D4C-9795-8A11C3720208}" type="presParOf" srcId="{4722E1F9-9AD4-40A4-8857-408223BFE5C1}" destId="{CE055E7E-B678-41E0-BD11-D0A53444A99C}" srcOrd="0" destOrd="0" presId="urn:microsoft.com/office/officeart/2005/8/layout/orgChart1"/>
    <dgm:cxn modelId="{67E16774-4549-4CCF-A151-566B88A9B27D}" type="presParOf" srcId="{CE055E7E-B678-41E0-BD11-D0A53444A99C}" destId="{B5C0D100-74B1-450D-9931-E844B38C208F}" srcOrd="0" destOrd="0" presId="urn:microsoft.com/office/officeart/2005/8/layout/orgChart1"/>
    <dgm:cxn modelId="{1F2FBE73-7254-4B33-A9F0-4B607B2F552B}" type="presParOf" srcId="{CE055E7E-B678-41E0-BD11-D0A53444A99C}" destId="{F245FDF5-DD4A-4308-AC72-2581E99E9845}" srcOrd="1" destOrd="0" presId="urn:microsoft.com/office/officeart/2005/8/layout/orgChart1"/>
    <dgm:cxn modelId="{EA6174C9-F721-4C30-9B3C-BE111C15A6E3}" type="presParOf" srcId="{4722E1F9-9AD4-40A4-8857-408223BFE5C1}" destId="{C2A89FB3-37DA-4FBE-9A2E-DABFAFBA9BAC}" srcOrd="1" destOrd="0" presId="urn:microsoft.com/office/officeart/2005/8/layout/orgChart1"/>
    <dgm:cxn modelId="{44906D49-57A6-4C59-9BA1-5C1804C0DA71}" type="presParOf" srcId="{4722E1F9-9AD4-40A4-8857-408223BFE5C1}" destId="{9AF40146-09A1-49F3-9A0F-EFCB14F9A427}" srcOrd="2" destOrd="0" presId="urn:microsoft.com/office/officeart/2005/8/layout/orgChart1"/>
    <dgm:cxn modelId="{2C3FD19E-8F64-491F-A93F-88069D70CC12}" type="presParOf" srcId="{3AFE138D-8A8E-4A7C-9A54-A0558BFC1C6D}" destId="{BB93AD0B-2DFD-4987-B0A1-64F6480003CA}" srcOrd="2" destOrd="0" presId="urn:microsoft.com/office/officeart/2005/8/layout/orgChart1"/>
    <dgm:cxn modelId="{4D6DC662-50E6-44A2-8C89-D07E38EEC398}" type="presParOf" srcId="{3AFE138D-8A8E-4A7C-9A54-A0558BFC1C6D}" destId="{9ACC28A0-3916-4143-B1EC-693088D42775}" srcOrd="3" destOrd="0" presId="urn:microsoft.com/office/officeart/2005/8/layout/orgChart1"/>
    <dgm:cxn modelId="{FC188D4A-C418-41A2-8AFC-4C981D2017DB}" type="presParOf" srcId="{9ACC28A0-3916-4143-B1EC-693088D42775}" destId="{220ACF61-F5CE-476B-9FB8-B3CD9205F205}" srcOrd="0" destOrd="0" presId="urn:microsoft.com/office/officeart/2005/8/layout/orgChart1"/>
    <dgm:cxn modelId="{D87BC7CB-107B-4213-BC37-C297F0A6F3E9}" type="presParOf" srcId="{220ACF61-F5CE-476B-9FB8-B3CD9205F205}" destId="{A9DF1C3B-ACDA-4D01-8C30-71CEB380A9CB}" srcOrd="0" destOrd="0" presId="urn:microsoft.com/office/officeart/2005/8/layout/orgChart1"/>
    <dgm:cxn modelId="{E7B260F4-E570-4146-A603-A168BB0A93A1}" type="presParOf" srcId="{220ACF61-F5CE-476B-9FB8-B3CD9205F205}" destId="{A1622088-869C-45DE-9BBD-AE1E03951BD0}" srcOrd="1" destOrd="0" presId="urn:microsoft.com/office/officeart/2005/8/layout/orgChart1"/>
    <dgm:cxn modelId="{363D3D38-310D-4B44-B73E-258CE748E8DE}" type="presParOf" srcId="{9ACC28A0-3916-4143-B1EC-693088D42775}" destId="{450009B0-F4F1-48BF-BA66-E52C401F42E3}" srcOrd="1" destOrd="0" presId="urn:microsoft.com/office/officeart/2005/8/layout/orgChart1"/>
    <dgm:cxn modelId="{D8CBD7C7-9131-4090-8018-B2E52EDA50BE}" type="presParOf" srcId="{9ACC28A0-3916-4143-B1EC-693088D42775}" destId="{7F540600-6456-47E2-98F3-63A8B7B0511A}" srcOrd="2" destOrd="0" presId="urn:microsoft.com/office/officeart/2005/8/layout/orgChart1"/>
    <dgm:cxn modelId="{C671F575-D20F-4BFD-B8FB-8D7EF4B7A181}" type="presParOf" srcId="{3AFE138D-8A8E-4A7C-9A54-A0558BFC1C6D}" destId="{D573E242-CA61-467F-8149-B1AAB2291375}" srcOrd="4" destOrd="0" presId="urn:microsoft.com/office/officeart/2005/8/layout/orgChart1"/>
    <dgm:cxn modelId="{A0F8F03E-A813-4433-A272-98E99BCBC322}" type="presParOf" srcId="{3AFE138D-8A8E-4A7C-9A54-A0558BFC1C6D}" destId="{7E31CC96-85BB-4BEF-A28F-B36E80EBCC8C}" srcOrd="5" destOrd="0" presId="urn:microsoft.com/office/officeart/2005/8/layout/orgChart1"/>
    <dgm:cxn modelId="{93A5144A-D29A-4A12-926C-74B2352EBFEF}" type="presParOf" srcId="{7E31CC96-85BB-4BEF-A28F-B36E80EBCC8C}" destId="{C40D2067-BC5D-4105-B384-9D1DB22186D9}" srcOrd="0" destOrd="0" presId="urn:microsoft.com/office/officeart/2005/8/layout/orgChart1"/>
    <dgm:cxn modelId="{DA41A0FC-4ED9-41AB-ADC3-EFC8213DBC84}" type="presParOf" srcId="{C40D2067-BC5D-4105-B384-9D1DB22186D9}" destId="{DBA7136B-2C3D-4625-A31A-4B2942BD9D76}" srcOrd="0" destOrd="0" presId="urn:microsoft.com/office/officeart/2005/8/layout/orgChart1"/>
    <dgm:cxn modelId="{134526F2-5E93-4FA1-A803-A9E9D52F9EB4}" type="presParOf" srcId="{C40D2067-BC5D-4105-B384-9D1DB22186D9}" destId="{B1191EC1-3CCF-497A-A030-C0CA32213A94}" srcOrd="1" destOrd="0" presId="urn:microsoft.com/office/officeart/2005/8/layout/orgChart1"/>
    <dgm:cxn modelId="{298CE06B-DF7D-4955-BA3C-058A2DA7DE04}" type="presParOf" srcId="{7E31CC96-85BB-4BEF-A28F-B36E80EBCC8C}" destId="{076851FF-A0B9-4ACD-A4A0-918143534D8B}" srcOrd="1" destOrd="0" presId="urn:microsoft.com/office/officeart/2005/8/layout/orgChart1"/>
    <dgm:cxn modelId="{D6D00939-CBD6-45E3-8F8D-119A4099B454}" type="presParOf" srcId="{7E31CC96-85BB-4BEF-A28F-B36E80EBCC8C}" destId="{E000AADD-6A1C-4BE0-AC5D-5BB5F293A849}" srcOrd="2" destOrd="0" presId="urn:microsoft.com/office/officeart/2005/8/layout/orgChart1"/>
    <dgm:cxn modelId="{8A60EAEC-821B-498B-AB52-D89DCC5703C3}" type="presParOf" srcId="{87EB6E06-A8BD-4B45-B41A-EBFFFA1C226E}" destId="{94FDF55B-2996-40E1-9C56-5CC75AC96B09}" srcOrd="2" destOrd="0" presId="urn:microsoft.com/office/officeart/2005/8/layout/orgChart1"/>
    <dgm:cxn modelId="{D893CCD6-BF7B-4341-87A8-98C670F1272A}" type="presParOf" srcId="{B5F200A3-CC08-467A-83A4-6B8136910D43}" destId="{918E4D1B-3901-498A-A3F6-3F988BA9380F}" srcOrd="2" destOrd="0" presId="urn:microsoft.com/office/officeart/2005/8/layout/orgChar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A3A1AA-1E5C-49E1-973B-DCFA12FF66F4}">
      <dsp:nvSpPr>
        <dsp:cNvPr id="0" name=""/>
        <dsp:cNvSpPr/>
      </dsp:nvSpPr>
      <dsp:spPr>
        <a:xfrm>
          <a:off x="1741509" y="1604488"/>
          <a:ext cx="136041" cy="417194"/>
        </a:xfrm>
        <a:custGeom>
          <a:avLst/>
          <a:gdLst/>
          <a:ahLst/>
          <a:cxnLst/>
          <a:rect l="0" t="0" r="0" b="0"/>
          <a:pathLst>
            <a:path>
              <a:moveTo>
                <a:pt x="0" y="0"/>
              </a:moveTo>
              <a:lnTo>
                <a:pt x="0" y="417194"/>
              </a:lnTo>
              <a:lnTo>
                <a:pt x="136041" y="417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12F09B-2676-452A-8530-9CC503F9216F}">
      <dsp:nvSpPr>
        <dsp:cNvPr id="0" name=""/>
        <dsp:cNvSpPr/>
      </dsp:nvSpPr>
      <dsp:spPr>
        <a:xfrm>
          <a:off x="2194981" y="960558"/>
          <a:ext cx="684743" cy="417194"/>
        </a:xfrm>
        <a:custGeom>
          <a:avLst/>
          <a:gdLst/>
          <a:ahLst/>
          <a:cxnLst/>
          <a:rect l="0" t="0" r="0" b="0"/>
          <a:pathLst>
            <a:path>
              <a:moveTo>
                <a:pt x="684743" y="0"/>
              </a:moveTo>
              <a:lnTo>
                <a:pt x="684743" y="417194"/>
              </a:lnTo>
              <a:lnTo>
                <a:pt x="0" y="4171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4B13FA-AFB8-4BB1-9D76-CE4D9D2BF1DD}">
      <dsp:nvSpPr>
        <dsp:cNvPr id="0" name=""/>
        <dsp:cNvSpPr/>
      </dsp:nvSpPr>
      <dsp:spPr>
        <a:xfrm>
          <a:off x="4711753" y="2892350"/>
          <a:ext cx="136041" cy="417194"/>
        </a:xfrm>
        <a:custGeom>
          <a:avLst/>
          <a:gdLst/>
          <a:ahLst/>
          <a:cxnLst/>
          <a:rect l="0" t="0" r="0" b="0"/>
          <a:pathLst>
            <a:path>
              <a:moveTo>
                <a:pt x="0" y="0"/>
              </a:moveTo>
              <a:lnTo>
                <a:pt x="0" y="417194"/>
              </a:lnTo>
              <a:lnTo>
                <a:pt x="136041" y="417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D6C11E-9940-472C-AD21-6A3E032B88CC}">
      <dsp:nvSpPr>
        <dsp:cNvPr id="0" name=""/>
        <dsp:cNvSpPr/>
      </dsp:nvSpPr>
      <dsp:spPr>
        <a:xfrm>
          <a:off x="2879725" y="960558"/>
          <a:ext cx="2194806" cy="1478319"/>
        </a:xfrm>
        <a:custGeom>
          <a:avLst/>
          <a:gdLst/>
          <a:ahLst/>
          <a:cxnLst/>
          <a:rect l="0" t="0" r="0" b="0"/>
          <a:pathLst>
            <a:path>
              <a:moveTo>
                <a:pt x="0" y="0"/>
              </a:moveTo>
              <a:lnTo>
                <a:pt x="0" y="1383090"/>
              </a:lnTo>
              <a:lnTo>
                <a:pt x="2194806" y="1383090"/>
              </a:lnTo>
              <a:lnTo>
                <a:pt x="2194806" y="1478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800A3D-FA93-421F-A1CA-96F7D7D378EC}">
      <dsp:nvSpPr>
        <dsp:cNvPr id="0" name=""/>
        <dsp:cNvSpPr/>
      </dsp:nvSpPr>
      <dsp:spPr>
        <a:xfrm>
          <a:off x="2879725" y="960558"/>
          <a:ext cx="1097403" cy="1478319"/>
        </a:xfrm>
        <a:custGeom>
          <a:avLst/>
          <a:gdLst/>
          <a:ahLst/>
          <a:cxnLst/>
          <a:rect l="0" t="0" r="0" b="0"/>
          <a:pathLst>
            <a:path>
              <a:moveTo>
                <a:pt x="0" y="0"/>
              </a:moveTo>
              <a:lnTo>
                <a:pt x="0" y="1383090"/>
              </a:lnTo>
              <a:lnTo>
                <a:pt x="1097403" y="1383090"/>
              </a:lnTo>
              <a:lnTo>
                <a:pt x="1097403" y="1478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4D464D-CEED-4455-9852-1903E8BFD362}">
      <dsp:nvSpPr>
        <dsp:cNvPr id="0" name=""/>
        <dsp:cNvSpPr/>
      </dsp:nvSpPr>
      <dsp:spPr>
        <a:xfrm>
          <a:off x="2516947" y="2892350"/>
          <a:ext cx="136041" cy="1705055"/>
        </a:xfrm>
        <a:custGeom>
          <a:avLst/>
          <a:gdLst/>
          <a:ahLst/>
          <a:cxnLst/>
          <a:rect l="0" t="0" r="0" b="0"/>
          <a:pathLst>
            <a:path>
              <a:moveTo>
                <a:pt x="0" y="0"/>
              </a:moveTo>
              <a:lnTo>
                <a:pt x="0" y="1705055"/>
              </a:lnTo>
              <a:lnTo>
                <a:pt x="136041" y="1705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EE37BF-1CC5-4B5F-BCC6-BDEAD0A10B8F}">
      <dsp:nvSpPr>
        <dsp:cNvPr id="0" name=""/>
        <dsp:cNvSpPr/>
      </dsp:nvSpPr>
      <dsp:spPr>
        <a:xfrm>
          <a:off x="2516947" y="2892350"/>
          <a:ext cx="136041" cy="1061125"/>
        </a:xfrm>
        <a:custGeom>
          <a:avLst/>
          <a:gdLst/>
          <a:ahLst/>
          <a:cxnLst/>
          <a:rect l="0" t="0" r="0" b="0"/>
          <a:pathLst>
            <a:path>
              <a:moveTo>
                <a:pt x="0" y="0"/>
              </a:moveTo>
              <a:lnTo>
                <a:pt x="0" y="1061125"/>
              </a:lnTo>
              <a:lnTo>
                <a:pt x="136041" y="1061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A060E3-FEAB-46A6-B247-8154DC3588B2}">
      <dsp:nvSpPr>
        <dsp:cNvPr id="0" name=""/>
        <dsp:cNvSpPr/>
      </dsp:nvSpPr>
      <dsp:spPr>
        <a:xfrm>
          <a:off x="2516947" y="2892350"/>
          <a:ext cx="136041" cy="417194"/>
        </a:xfrm>
        <a:custGeom>
          <a:avLst/>
          <a:gdLst/>
          <a:ahLst/>
          <a:cxnLst/>
          <a:rect l="0" t="0" r="0" b="0"/>
          <a:pathLst>
            <a:path>
              <a:moveTo>
                <a:pt x="0" y="0"/>
              </a:moveTo>
              <a:lnTo>
                <a:pt x="0" y="417194"/>
              </a:lnTo>
              <a:lnTo>
                <a:pt x="136041" y="417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861525-95B2-47A6-92C7-D4AC47D4AA8C}">
      <dsp:nvSpPr>
        <dsp:cNvPr id="0" name=""/>
        <dsp:cNvSpPr/>
      </dsp:nvSpPr>
      <dsp:spPr>
        <a:xfrm>
          <a:off x="2834005" y="960558"/>
          <a:ext cx="91440" cy="1478319"/>
        </a:xfrm>
        <a:custGeom>
          <a:avLst/>
          <a:gdLst/>
          <a:ahLst/>
          <a:cxnLst/>
          <a:rect l="0" t="0" r="0" b="0"/>
          <a:pathLst>
            <a:path>
              <a:moveTo>
                <a:pt x="45720" y="0"/>
              </a:moveTo>
              <a:lnTo>
                <a:pt x="45720" y="1478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846D7B-EBDC-4CB6-B454-5D86EEAFC1DA}">
      <dsp:nvSpPr>
        <dsp:cNvPr id="0" name=""/>
        <dsp:cNvSpPr/>
      </dsp:nvSpPr>
      <dsp:spPr>
        <a:xfrm>
          <a:off x="1419544" y="2892350"/>
          <a:ext cx="136041" cy="1198110"/>
        </a:xfrm>
        <a:custGeom>
          <a:avLst/>
          <a:gdLst/>
          <a:ahLst/>
          <a:cxnLst/>
          <a:rect l="0" t="0" r="0" b="0"/>
          <a:pathLst>
            <a:path>
              <a:moveTo>
                <a:pt x="0" y="0"/>
              </a:moveTo>
              <a:lnTo>
                <a:pt x="0" y="1198110"/>
              </a:lnTo>
              <a:lnTo>
                <a:pt x="136041" y="1198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15A3FA-D99A-4B16-995F-A86C5D0C2E84}">
      <dsp:nvSpPr>
        <dsp:cNvPr id="0" name=""/>
        <dsp:cNvSpPr/>
      </dsp:nvSpPr>
      <dsp:spPr>
        <a:xfrm>
          <a:off x="1419544" y="2892350"/>
          <a:ext cx="136041" cy="417194"/>
        </a:xfrm>
        <a:custGeom>
          <a:avLst/>
          <a:gdLst/>
          <a:ahLst/>
          <a:cxnLst/>
          <a:rect l="0" t="0" r="0" b="0"/>
          <a:pathLst>
            <a:path>
              <a:moveTo>
                <a:pt x="0" y="0"/>
              </a:moveTo>
              <a:lnTo>
                <a:pt x="0" y="417194"/>
              </a:lnTo>
              <a:lnTo>
                <a:pt x="136041" y="417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EE43D7-03EF-480F-88B5-DB864F643868}">
      <dsp:nvSpPr>
        <dsp:cNvPr id="0" name=""/>
        <dsp:cNvSpPr/>
      </dsp:nvSpPr>
      <dsp:spPr>
        <a:xfrm>
          <a:off x="1782321" y="960558"/>
          <a:ext cx="1097403" cy="1478319"/>
        </a:xfrm>
        <a:custGeom>
          <a:avLst/>
          <a:gdLst/>
          <a:ahLst/>
          <a:cxnLst/>
          <a:rect l="0" t="0" r="0" b="0"/>
          <a:pathLst>
            <a:path>
              <a:moveTo>
                <a:pt x="1097403" y="0"/>
              </a:moveTo>
              <a:lnTo>
                <a:pt x="1097403" y="1383090"/>
              </a:lnTo>
              <a:lnTo>
                <a:pt x="0" y="1383090"/>
              </a:lnTo>
              <a:lnTo>
                <a:pt x="0" y="1478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179FD4-32A5-4C7E-ACC1-80C12B435B4B}">
      <dsp:nvSpPr>
        <dsp:cNvPr id="0" name=""/>
        <dsp:cNvSpPr/>
      </dsp:nvSpPr>
      <dsp:spPr>
        <a:xfrm>
          <a:off x="911655" y="2892350"/>
          <a:ext cx="136041" cy="1061125"/>
        </a:xfrm>
        <a:custGeom>
          <a:avLst/>
          <a:gdLst/>
          <a:ahLst/>
          <a:cxnLst/>
          <a:rect l="0" t="0" r="0" b="0"/>
          <a:pathLst>
            <a:path>
              <a:moveTo>
                <a:pt x="136041" y="0"/>
              </a:moveTo>
              <a:lnTo>
                <a:pt x="136041" y="1061125"/>
              </a:lnTo>
              <a:lnTo>
                <a:pt x="0" y="1061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EA930-D8AB-4984-80AC-A0A383E8E4BE}">
      <dsp:nvSpPr>
        <dsp:cNvPr id="0" name=""/>
        <dsp:cNvSpPr/>
      </dsp:nvSpPr>
      <dsp:spPr>
        <a:xfrm>
          <a:off x="906944" y="2892350"/>
          <a:ext cx="140752" cy="404343"/>
        </a:xfrm>
        <a:custGeom>
          <a:avLst/>
          <a:gdLst/>
          <a:ahLst/>
          <a:cxnLst/>
          <a:rect l="0" t="0" r="0" b="0"/>
          <a:pathLst>
            <a:path>
              <a:moveTo>
                <a:pt x="140752" y="0"/>
              </a:moveTo>
              <a:lnTo>
                <a:pt x="140752" y="404343"/>
              </a:lnTo>
              <a:lnTo>
                <a:pt x="0" y="4043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BDA713-02F9-4F46-BC8D-504086B89842}">
      <dsp:nvSpPr>
        <dsp:cNvPr id="0" name=""/>
        <dsp:cNvSpPr/>
      </dsp:nvSpPr>
      <dsp:spPr>
        <a:xfrm>
          <a:off x="684918" y="960558"/>
          <a:ext cx="2194806" cy="1478319"/>
        </a:xfrm>
        <a:custGeom>
          <a:avLst/>
          <a:gdLst/>
          <a:ahLst/>
          <a:cxnLst/>
          <a:rect l="0" t="0" r="0" b="0"/>
          <a:pathLst>
            <a:path>
              <a:moveTo>
                <a:pt x="2194806" y="0"/>
              </a:moveTo>
              <a:lnTo>
                <a:pt x="2194806" y="1383090"/>
              </a:lnTo>
              <a:lnTo>
                <a:pt x="0" y="1383090"/>
              </a:lnTo>
              <a:lnTo>
                <a:pt x="0" y="1478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3D447-F851-4264-9065-C2A1451E0C9C}">
      <dsp:nvSpPr>
        <dsp:cNvPr id="0" name=""/>
        <dsp:cNvSpPr/>
      </dsp:nvSpPr>
      <dsp:spPr>
        <a:xfrm>
          <a:off x="2426252" y="507085"/>
          <a:ext cx="906944" cy="453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Leder</a:t>
          </a:r>
        </a:p>
      </dsp:txBody>
      <dsp:txXfrm>
        <a:off x="2426252" y="507085"/>
        <a:ext cx="906944" cy="453472"/>
      </dsp:txXfrm>
    </dsp:sp>
    <dsp:sp modelId="{337D0FF2-01A0-4B58-AFE5-D5743A09C087}">
      <dsp:nvSpPr>
        <dsp:cNvPr id="0" name=""/>
        <dsp:cNvSpPr/>
      </dsp:nvSpPr>
      <dsp:spPr>
        <a:xfrm>
          <a:off x="231446" y="2438877"/>
          <a:ext cx="906944" cy="453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Sportslig leder</a:t>
          </a:r>
        </a:p>
      </dsp:txBody>
      <dsp:txXfrm>
        <a:off x="231446" y="2438877"/>
        <a:ext cx="906944" cy="453472"/>
      </dsp:txXfrm>
    </dsp:sp>
    <dsp:sp modelId="{3F45A393-9C2F-4798-8391-7F8BB2BD7D7B}">
      <dsp:nvSpPr>
        <dsp:cNvPr id="0" name=""/>
        <dsp:cNvSpPr/>
      </dsp:nvSpPr>
      <dsp:spPr>
        <a:xfrm>
          <a:off x="0" y="3069957"/>
          <a:ext cx="906944" cy="4534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Sportslig utvalg           </a:t>
          </a:r>
        </a:p>
      </dsp:txBody>
      <dsp:txXfrm>
        <a:off x="0" y="3069957"/>
        <a:ext cx="906944" cy="453472"/>
      </dsp:txXfrm>
    </dsp:sp>
    <dsp:sp modelId="{F466FE80-3C07-4F89-9FD6-09535E874B60}">
      <dsp:nvSpPr>
        <dsp:cNvPr id="0" name=""/>
        <dsp:cNvSpPr/>
      </dsp:nvSpPr>
      <dsp:spPr>
        <a:xfrm>
          <a:off x="4710" y="3726739"/>
          <a:ext cx="906944" cy="4534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Dommerutvalg</a:t>
          </a:r>
        </a:p>
      </dsp:txBody>
      <dsp:txXfrm>
        <a:off x="4710" y="3726739"/>
        <a:ext cx="906944" cy="453472"/>
      </dsp:txXfrm>
    </dsp:sp>
    <dsp:sp modelId="{A6F3EC6B-F1FD-44FF-8A23-D04A2453C598}">
      <dsp:nvSpPr>
        <dsp:cNvPr id="0" name=""/>
        <dsp:cNvSpPr/>
      </dsp:nvSpPr>
      <dsp:spPr>
        <a:xfrm>
          <a:off x="1328849" y="2438877"/>
          <a:ext cx="906944" cy="453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Sekretær</a:t>
          </a:r>
        </a:p>
      </dsp:txBody>
      <dsp:txXfrm>
        <a:off x="1328849" y="2438877"/>
        <a:ext cx="906944" cy="453472"/>
      </dsp:txXfrm>
    </dsp:sp>
    <dsp:sp modelId="{23FA6375-C943-43EC-8EB9-92FD10BB1C41}">
      <dsp:nvSpPr>
        <dsp:cNvPr id="0" name=""/>
        <dsp:cNvSpPr/>
      </dsp:nvSpPr>
      <dsp:spPr>
        <a:xfrm>
          <a:off x="1555585" y="3082808"/>
          <a:ext cx="906944" cy="4534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Utvalget for interne arrangementer</a:t>
          </a:r>
        </a:p>
      </dsp:txBody>
      <dsp:txXfrm>
        <a:off x="1555585" y="3082808"/>
        <a:ext cx="906944" cy="453472"/>
      </dsp:txXfrm>
    </dsp:sp>
    <dsp:sp modelId="{C423B04A-C689-48F7-A8F7-8DF00CEBED6B}">
      <dsp:nvSpPr>
        <dsp:cNvPr id="0" name=""/>
        <dsp:cNvSpPr/>
      </dsp:nvSpPr>
      <dsp:spPr>
        <a:xfrm>
          <a:off x="1555585" y="3726739"/>
          <a:ext cx="906944" cy="72744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Samfunnsansvar</a:t>
          </a:r>
        </a:p>
        <a:p>
          <a:pPr marL="0" lvl="0" indent="0" algn="ctr" defTabSz="311150">
            <a:lnSpc>
              <a:spcPct val="90000"/>
            </a:lnSpc>
            <a:spcBef>
              <a:spcPct val="0"/>
            </a:spcBef>
            <a:spcAft>
              <a:spcPct val="35000"/>
            </a:spcAft>
            <a:buNone/>
          </a:pPr>
          <a:r>
            <a:rPr lang="nb-NO" sz="700" kern="1200"/>
            <a:t>-Fair Play</a:t>
          </a:r>
        </a:p>
        <a:p>
          <a:pPr marL="0" lvl="0" indent="0" algn="ctr" defTabSz="311150">
            <a:lnSpc>
              <a:spcPct val="90000"/>
            </a:lnSpc>
            <a:spcBef>
              <a:spcPct val="0"/>
            </a:spcBef>
            <a:spcAft>
              <a:spcPct val="35000"/>
            </a:spcAft>
            <a:buNone/>
          </a:pPr>
          <a:r>
            <a:rPr lang="nb-NO" sz="700" kern="1200"/>
            <a:t>-Alle skal med</a:t>
          </a:r>
        </a:p>
        <a:p>
          <a:pPr marL="0" lvl="0" indent="0" algn="ctr" defTabSz="311150">
            <a:lnSpc>
              <a:spcPct val="90000"/>
            </a:lnSpc>
            <a:spcBef>
              <a:spcPct val="0"/>
            </a:spcBef>
            <a:spcAft>
              <a:spcPct val="35000"/>
            </a:spcAft>
            <a:buNone/>
          </a:pPr>
          <a:r>
            <a:rPr lang="nb-NO" sz="700" kern="1200"/>
            <a:t>- Politiattester</a:t>
          </a:r>
        </a:p>
        <a:p>
          <a:pPr marL="0" lvl="0" indent="0" algn="ctr" defTabSz="311150">
            <a:lnSpc>
              <a:spcPct val="90000"/>
            </a:lnSpc>
            <a:spcBef>
              <a:spcPct val="0"/>
            </a:spcBef>
            <a:spcAft>
              <a:spcPct val="35000"/>
            </a:spcAft>
            <a:buNone/>
          </a:pPr>
          <a:endParaRPr lang="nb-NO" sz="700" kern="1200"/>
        </a:p>
      </dsp:txBody>
      <dsp:txXfrm>
        <a:off x="1555585" y="3726739"/>
        <a:ext cx="906944" cy="727442"/>
      </dsp:txXfrm>
    </dsp:sp>
    <dsp:sp modelId="{C408E439-3564-4DAF-A26F-09750749FF03}">
      <dsp:nvSpPr>
        <dsp:cNvPr id="0" name=""/>
        <dsp:cNvSpPr/>
      </dsp:nvSpPr>
      <dsp:spPr>
        <a:xfrm>
          <a:off x="2426252" y="2438877"/>
          <a:ext cx="906944" cy="453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Økonomi</a:t>
          </a:r>
        </a:p>
      </dsp:txBody>
      <dsp:txXfrm>
        <a:off x="2426252" y="2438877"/>
        <a:ext cx="906944" cy="453472"/>
      </dsp:txXfrm>
    </dsp:sp>
    <dsp:sp modelId="{2D3FF6A5-AE37-4364-B195-0E3E70A7B4D5}">
      <dsp:nvSpPr>
        <dsp:cNvPr id="0" name=""/>
        <dsp:cNvSpPr/>
      </dsp:nvSpPr>
      <dsp:spPr>
        <a:xfrm>
          <a:off x="2652988" y="3082808"/>
          <a:ext cx="906944" cy="4534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Dugnadsutvalg</a:t>
          </a:r>
        </a:p>
      </dsp:txBody>
      <dsp:txXfrm>
        <a:off x="2652988" y="3082808"/>
        <a:ext cx="906944" cy="453472"/>
      </dsp:txXfrm>
    </dsp:sp>
    <dsp:sp modelId="{6E593E21-945B-4873-A75C-A4F9712D01A1}">
      <dsp:nvSpPr>
        <dsp:cNvPr id="0" name=""/>
        <dsp:cNvSpPr/>
      </dsp:nvSpPr>
      <dsp:spPr>
        <a:xfrm>
          <a:off x="2652988" y="3726739"/>
          <a:ext cx="906944" cy="4534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Sponsor/Markedsføring</a:t>
          </a:r>
        </a:p>
      </dsp:txBody>
      <dsp:txXfrm>
        <a:off x="2652988" y="3726739"/>
        <a:ext cx="906944" cy="453472"/>
      </dsp:txXfrm>
    </dsp:sp>
    <dsp:sp modelId="{7D58DD37-B2BB-461E-86D7-93218C724B2F}">
      <dsp:nvSpPr>
        <dsp:cNvPr id="0" name=""/>
        <dsp:cNvSpPr/>
      </dsp:nvSpPr>
      <dsp:spPr>
        <a:xfrm>
          <a:off x="2652988" y="4370669"/>
          <a:ext cx="906944" cy="4534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FIKS- utvalg </a:t>
          </a:r>
        </a:p>
      </dsp:txBody>
      <dsp:txXfrm>
        <a:off x="2652988" y="4370669"/>
        <a:ext cx="906944" cy="453472"/>
      </dsp:txXfrm>
    </dsp:sp>
    <dsp:sp modelId="{9A3405F1-40AF-4BA4-AB05-B53BA6549C87}">
      <dsp:nvSpPr>
        <dsp:cNvPr id="0" name=""/>
        <dsp:cNvSpPr/>
      </dsp:nvSpPr>
      <dsp:spPr>
        <a:xfrm>
          <a:off x="3523655" y="2438877"/>
          <a:ext cx="906944" cy="453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Styremedlem</a:t>
          </a:r>
        </a:p>
      </dsp:txBody>
      <dsp:txXfrm>
        <a:off x="3523655" y="2438877"/>
        <a:ext cx="906944" cy="453472"/>
      </dsp:txXfrm>
    </dsp:sp>
    <dsp:sp modelId="{12BCA4F6-8671-4125-88B0-E1DBE8BFDFE8}">
      <dsp:nvSpPr>
        <dsp:cNvPr id="0" name=""/>
        <dsp:cNvSpPr/>
      </dsp:nvSpPr>
      <dsp:spPr>
        <a:xfrm>
          <a:off x="4621058" y="2438877"/>
          <a:ext cx="906944" cy="453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Styremedlem</a:t>
          </a:r>
        </a:p>
      </dsp:txBody>
      <dsp:txXfrm>
        <a:off x="4621058" y="2438877"/>
        <a:ext cx="906944" cy="453472"/>
      </dsp:txXfrm>
    </dsp:sp>
    <dsp:sp modelId="{97ABEC75-5AFE-4DBF-A5EC-E551A6F00168}">
      <dsp:nvSpPr>
        <dsp:cNvPr id="0" name=""/>
        <dsp:cNvSpPr/>
      </dsp:nvSpPr>
      <dsp:spPr>
        <a:xfrm>
          <a:off x="4847794" y="3082808"/>
          <a:ext cx="906944" cy="4534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Utvalg for bane og materiell</a:t>
          </a:r>
        </a:p>
      </dsp:txBody>
      <dsp:txXfrm>
        <a:off x="4847794" y="3082808"/>
        <a:ext cx="906944" cy="453472"/>
      </dsp:txXfrm>
    </dsp:sp>
    <dsp:sp modelId="{7C9E518C-F48E-4E6B-A39B-DC66103AFC34}">
      <dsp:nvSpPr>
        <dsp:cNvPr id="0" name=""/>
        <dsp:cNvSpPr/>
      </dsp:nvSpPr>
      <dsp:spPr>
        <a:xfrm>
          <a:off x="1288037" y="1151016"/>
          <a:ext cx="906944" cy="453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Nestleder</a:t>
          </a:r>
        </a:p>
      </dsp:txBody>
      <dsp:txXfrm>
        <a:off x="1288037" y="1151016"/>
        <a:ext cx="906944" cy="453472"/>
      </dsp:txXfrm>
    </dsp:sp>
    <dsp:sp modelId="{314BE94C-7EF4-408F-8B23-412277F5A48F}">
      <dsp:nvSpPr>
        <dsp:cNvPr id="0" name=""/>
        <dsp:cNvSpPr/>
      </dsp:nvSpPr>
      <dsp:spPr>
        <a:xfrm>
          <a:off x="1877551" y="1794947"/>
          <a:ext cx="906944" cy="4534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Gruppe for utvikling av anlegg</a:t>
          </a:r>
        </a:p>
      </dsp:txBody>
      <dsp:txXfrm>
        <a:off x="1877551" y="1794947"/>
        <a:ext cx="906944" cy="45347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C008B4-D8E8-4668-83CD-6AF0DF9F91D8}">
      <dsp:nvSpPr>
        <dsp:cNvPr id="0" name=""/>
        <dsp:cNvSpPr/>
      </dsp:nvSpPr>
      <dsp:spPr>
        <a:xfrm>
          <a:off x="2759702" y="1123096"/>
          <a:ext cx="153018" cy="467524"/>
        </a:xfrm>
        <a:custGeom>
          <a:avLst/>
          <a:gdLst/>
          <a:ahLst/>
          <a:cxnLst/>
          <a:rect l="0" t="0" r="0" b="0"/>
          <a:pathLst>
            <a:path>
              <a:moveTo>
                <a:pt x="153018" y="0"/>
              </a:moveTo>
              <a:lnTo>
                <a:pt x="153018" y="467524"/>
              </a:lnTo>
              <a:lnTo>
                <a:pt x="0" y="4675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500851-7B6F-4908-9CE3-879BE90FE684}">
      <dsp:nvSpPr>
        <dsp:cNvPr id="0" name=""/>
        <dsp:cNvSpPr/>
      </dsp:nvSpPr>
      <dsp:spPr>
        <a:xfrm>
          <a:off x="2912720" y="1123096"/>
          <a:ext cx="2403752" cy="967425"/>
        </a:xfrm>
        <a:custGeom>
          <a:avLst/>
          <a:gdLst/>
          <a:ahLst/>
          <a:cxnLst/>
          <a:rect l="0" t="0" r="0" b="0"/>
          <a:pathLst>
            <a:path>
              <a:moveTo>
                <a:pt x="0" y="0"/>
              </a:moveTo>
              <a:lnTo>
                <a:pt x="0" y="859199"/>
              </a:lnTo>
              <a:lnTo>
                <a:pt x="2403752" y="859199"/>
              </a:lnTo>
              <a:lnTo>
                <a:pt x="2403752" y="96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FBC11A-08CC-4552-AF61-FFD7C9BB93DF}">
      <dsp:nvSpPr>
        <dsp:cNvPr id="0" name=""/>
        <dsp:cNvSpPr/>
      </dsp:nvSpPr>
      <dsp:spPr>
        <a:xfrm>
          <a:off x="2912720" y="1123096"/>
          <a:ext cx="1201876" cy="967425"/>
        </a:xfrm>
        <a:custGeom>
          <a:avLst/>
          <a:gdLst/>
          <a:ahLst/>
          <a:cxnLst/>
          <a:rect l="0" t="0" r="0" b="0"/>
          <a:pathLst>
            <a:path>
              <a:moveTo>
                <a:pt x="0" y="0"/>
              </a:moveTo>
              <a:lnTo>
                <a:pt x="0" y="859199"/>
              </a:lnTo>
              <a:lnTo>
                <a:pt x="1201876" y="859199"/>
              </a:lnTo>
              <a:lnTo>
                <a:pt x="1201876" y="96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6CF4BE-9017-48EE-B191-9623B0306AE0}">
      <dsp:nvSpPr>
        <dsp:cNvPr id="0" name=""/>
        <dsp:cNvSpPr/>
      </dsp:nvSpPr>
      <dsp:spPr>
        <a:xfrm>
          <a:off x="2867000" y="1123096"/>
          <a:ext cx="91440" cy="967425"/>
        </a:xfrm>
        <a:custGeom>
          <a:avLst/>
          <a:gdLst/>
          <a:ahLst/>
          <a:cxnLst/>
          <a:rect l="0" t="0" r="0" b="0"/>
          <a:pathLst>
            <a:path>
              <a:moveTo>
                <a:pt x="45720" y="0"/>
              </a:moveTo>
              <a:lnTo>
                <a:pt x="45720" y="96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F9CB7F-DFF4-469E-A101-1BA90B60D242}">
      <dsp:nvSpPr>
        <dsp:cNvPr id="0" name=""/>
        <dsp:cNvSpPr/>
      </dsp:nvSpPr>
      <dsp:spPr>
        <a:xfrm>
          <a:off x="1710844" y="1123096"/>
          <a:ext cx="1201876" cy="967425"/>
        </a:xfrm>
        <a:custGeom>
          <a:avLst/>
          <a:gdLst/>
          <a:ahLst/>
          <a:cxnLst/>
          <a:rect l="0" t="0" r="0" b="0"/>
          <a:pathLst>
            <a:path>
              <a:moveTo>
                <a:pt x="1201876" y="0"/>
              </a:moveTo>
              <a:lnTo>
                <a:pt x="1201876" y="859199"/>
              </a:lnTo>
              <a:lnTo>
                <a:pt x="0" y="859199"/>
              </a:lnTo>
              <a:lnTo>
                <a:pt x="0" y="96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CDFBBC-8A3E-47F4-A57E-936752C39FFE}">
      <dsp:nvSpPr>
        <dsp:cNvPr id="0" name=""/>
        <dsp:cNvSpPr/>
      </dsp:nvSpPr>
      <dsp:spPr>
        <a:xfrm>
          <a:off x="508968" y="1123096"/>
          <a:ext cx="2403752" cy="967425"/>
        </a:xfrm>
        <a:custGeom>
          <a:avLst/>
          <a:gdLst/>
          <a:ahLst/>
          <a:cxnLst/>
          <a:rect l="0" t="0" r="0" b="0"/>
          <a:pathLst>
            <a:path>
              <a:moveTo>
                <a:pt x="2403752" y="0"/>
              </a:moveTo>
              <a:lnTo>
                <a:pt x="2403752" y="859199"/>
              </a:lnTo>
              <a:lnTo>
                <a:pt x="0" y="859199"/>
              </a:lnTo>
              <a:lnTo>
                <a:pt x="0" y="96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B922E0-696C-4BDA-9D92-875C52DF05E1}">
      <dsp:nvSpPr>
        <dsp:cNvPr id="0" name=""/>
        <dsp:cNvSpPr/>
      </dsp:nvSpPr>
      <dsp:spPr>
        <a:xfrm>
          <a:off x="2464800" y="594515"/>
          <a:ext cx="895839" cy="5285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5451" numCol="1" spcCol="1270" anchor="ctr" anchorCtr="0">
          <a:noAutofit/>
        </a:bodyPr>
        <a:lstStyle/>
        <a:p>
          <a:pPr marL="0" lvl="0" indent="0" algn="ctr" defTabSz="533400">
            <a:lnSpc>
              <a:spcPct val="90000"/>
            </a:lnSpc>
            <a:spcBef>
              <a:spcPct val="0"/>
            </a:spcBef>
            <a:spcAft>
              <a:spcPct val="35000"/>
            </a:spcAft>
            <a:buNone/>
          </a:pPr>
          <a:r>
            <a:rPr lang="nb-NO" sz="1200" kern="1200"/>
            <a:t>Leder</a:t>
          </a:r>
        </a:p>
      </dsp:txBody>
      <dsp:txXfrm>
        <a:off x="2464800" y="594515"/>
        <a:ext cx="895839" cy="528580"/>
      </dsp:txXfrm>
    </dsp:sp>
    <dsp:sp modelId="{E2B56093-63EC-484D-BD60-9B2EA438A27A}">
      <dsp:nvSpPr>
        <dsp:cNvPr id="0" name=""/>
        <dsp:cNvSpPr/>
      </dsp:nvSpPr>
      <dsp:spPr>
        <a:xfrm>
          <a:off x="2643968" y="987646"/>
          <a:ext cx="806255" cy="15460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nb-NO" sz="900" kern="1200"/>
            <a:t>Øyvind Nilssen</a:t>
          </a:r>
        </a:p>
      </dsp:txBody>
      <dsp:txXfrm>
        <a:off x="2643968" y="987646"/>
        <a:ext cx="806255" cy="154608"/>
      </dsp:txXfrm>
    </dsp:sp>
    <dsp:sp modelId="{3483D4A9-AAE1-4730-B626-0D767210B047}">
      <dsp:nvSpPr>
        <dsp:cNvPr id="0" name=""/>
        <dsp:cNvSpPr/>
      </dsp:nvSpPr>
      <dsp:spPr>
        <a:xfrm>
          <a:off x="61048" y="2090522"/>
          <a:ext cx="895839" cy="4638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5451" numCol="1" spcCol="1270" anchor="ctr" anchorCtr="0">
          <a:noAutofit/>
        </a:bodyPr>
        <a:lstStyle/>
        <a:p>
          <a:pPr marL="0" lvl="0" indent="0" algn="ctr" defTabSz="533400">
            <a:lnSpc>
              <a:spcPct val="90000"/>
            </a:lnSpc>
            <a:spcBef>
              <a:spcPct val="0"/>
            </a:spcBef>
            <a:spcAft>
              <a:spcPct val="35000"/>
            </a:spcAft>
            <a:buNone/>
          </a:pPr>
          <a:r>
            <a:rPr lang="nb-NO" sz="1200" kern="1200"/>
            <a:t>Sportslig leder</a:t>
          </a:r>
        </a:p>
      </dsp:txBody>
      <dsp:txXfrm>
        <a:off x="61048" y="2090522"/>
        <a:ext cx="895839" cy="463826"/>
      </dsp:txXfrm>
    </dsp:sp>
    <dsp:sp modelId="{1B62A7E4-1EBB-4D13-A7FB-3A0DA6490472}">
      <dsp:nvSpPr>
        <dsp:cNvPr id="0" name=""/>
        <dsp:cNvSpPr/>
      </dsp:nvSpPr>
      <dsp:spPr>
        <a:xfrm>
          <a:off x="240216" y="2451275"/>
          <a:ext cx="806255" cy="15460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nb-NO" sz="1000" kern="1200"/>
            <a:t>Martin Smevik</a:t>
          </a:r>
        </a:p>
      </dsp:txBody>
      <dsp:txXfrm>
        <a:off x="240216" y="2451275"/>
        <a:ext cx="806255" cy="154608"/>
      </dsp:txXfrm>
    </dsp:sp>
    <dsp:sp modelId="{D5338603-E221-421D-B864-6D50D0115DFD}">
      <dsp:nvSpPr>
        <dsp:cNvPr id="0" name=""/>
        <dsp:cNvSpPr/>
      </dsp:nvSpPr>
      <dsp:spPr>
        <a:xfrm>
          <a:off x="1262924" y="2090522"/>
          <a:ext cx="895839" cy="4638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5451" numCol="1" spcCol="1270" anchor="ctr" anchorCtr="0">
          <a:noAutofit/>
        </a:bodyPr>
        <a:lstStyle/>
        <a:p>
          <a:pPr marL="0" lvl="0" indent="0" algn="ctr" defTabSz="533400">
            <a:lnSpc>
              <a:spcPct val="90000"/>
            </a:lnSpc>
            <a:spcBef>
              <a:spcPct val="0"/>
            </a:spcBef>
            <a:spcAft>
              <a:spcPct val="35000"/>
            </a:spcAft>
            <a:buNone/>
          </a:pPr>
          <a:r>
            <a:rPr lang="nb-NO" sz="1200" kern="1200"/>
            <a:t>Økonomi</a:t>
          </a:r>
        </a:p>
      </dsp:txBody>
      <dsp:txXfrm>
        <a:off x="1262924" y="2090522"/>
        <a:ext cx="895839" cy="463826"/>
      </dsp:txXfrm>
    </dsp:sp>
    <dsp:sp modelId="{6E14852A-39D6-49D0-B43D-0F6380495490}">
      <dsp:nvSpPr>
        <dsp:cNvPr id="0" name=""/>
        <dsp:cNvSpPr/>
      </dsp:nvSpPr>
      <dsp:spPr>
        <a:xfrm>
          <a:off x="1442092" y="2451275"/>
          <a:ext cx="806255" cy="15460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b-NO" sz="800" kern="1200"/>
            <a:t>Karianne Tønder</a:t>
          </a:r>
        </a:p>
      </dsp:txBody>
      <dsp:txXfrm>
        <a:off x="1442092" y="2451275"/>
        <a:ext cx="806255" cy="154608"/>
      </dsp:txXfrm>
    </dsp:sp>
    <dsp:sp modelId="{F0988EF2-A1F9-43D5-8527-E3038EEC4D2F}">
      <dsp:nvSpPr>
        <dsp:cNvPr id="0" name=""/>
        <dsp:cNvSpPr/>
      </dsp:nvSpPr>
      <dsp:spPr>
        <a:xfrm>
          <a:off x="2464800" y="2090522"/>
          <a:ext cx="895839" cy="4638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5451" numCol="1" spcCol="1270" anchor="ctr" anchorCtr="0">
          <a:noAutofit/>
        </a:bodyPr>
        <a:lstStyle/>
        <a:p>
          <a:pPr marL="0" lvl="0" indent="0" algn="ctr" defTabSz="533400">
            <a:lnSpc>
              <a:spcPct val="90000"/>
            </a:lnSpc>
            <a:spcBef>
              <a:spcPct val="0"/>
            </a:spcBef>
            <a:spcAft>
              <a:spcPct val="35000"/>
            </a:spcAft>
            <a:buNone/>
          </a:pPr>
          <a:r>
            <a:rPr lang="nb-NO" sz="1200" kern="1200"/>
            <a:t>Sekretær</a:t>
          </a:r>
        </a:p>
      </dsp:txBody>
      <dsp:txXfrm>
        <a:off x="2464800" y="2090522"/>
        <a:ext cx="895839" cy="463826"/>
      </dsp:txXfrm>
    </dsp:sp>
    <dsp:sp modelId="{63D203F1-0BF2-4887-8046-1AF7F32CF357}">
      <dsp:nvSpPr>
        <dsp:cNvPr id="0" name=""/>
        <dsp:cNvSpPr/>
      </dsp:nvSpPr>
      <dsp:spPr>
        <a:xfrm>
          <a:off x="2643968" y="2451275"/>
          <a:ext cx="806255" cy="15460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nb-NO" sz="900" kern="1200"/>
            <a:t>Anita Galleberg</a:t>
          </a:r>
        </a:p>
      </dsp:txBody>
      <dsp:txXfrm>
        <a:off x="2643968" y="2451275"/>
        <a:ext cx="806255" cy="154608"/>
      </dsp:txXfrm>
    </dsp:sp>
    <dsp:sp modelId="{2884D350-7545-4705-8143-6D5266913D57}">
      <dsp:nvSpPr>
        <dsp:cNvPr id="0" name=""/>
        <dsp:cNvSpPr/>
      </dsp:nvSpPr>
      <dsp:spPr>
        <a:xfrm>
          <a:off x="3666676" y="2090522"/>
          <a:ext cx="895839" cy="4638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5451" numCol="1" spcCol="1270" anchor="ctr" anchorCtr="0">
          <a:noAutofit/>
        </a:bodyPr>
        <a:lstStyle/>
        <a:p>
          <a:pPr marL="0" lvl="0" indent="0" algn="ctr" defTabSz="533400">
            <a:lnSpc>
              <a:spcPct val="90000"/>
            </a:lnSpc>
            <a:spcBef>
              <a:spcPct val="0"/>
            </a:spcBef>
            <a:spcAft>
              <a:spcPct val="35000"/>
            </a:spcAft>
            <a:buNone/>
          </a:pPr>
          <a:r>
            <a:rPr lang="nb-NO" sz="1200" kern="1200"/>
            <a:t>Styremedlem</a:t>
          </a:r>
        </a:p>
      </dsp:txBody>
      <dsp:txXfrm>
        <a:off x="3666676" y="2090522"/>
        <a:ext cx="895839" cy="463826"/>
      </dsp:txXfrm>
    </dsp:sp>
    <dsp:sp modelId="{680EF404-E7CB-473E-8DFE-8287DB498384}">
      <dsp:nvSpPr>
        <dsp:cNvPr id="0" name=""/>
        <dsp:cNvSpPr/>
      </dsp:nvSpPr>
      <dsp:spPr>
        <a:xfrm>
          <a:off x="3969072" y="2492352"/>
          <a:ext cx="806255" cy="15460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nb-NO" sz="900" kern="1200"/>
            <a:t>Sindre Grangård</a:t>
          </a:r>
        </a:p>
      </dsp:txBody>
      <dsp:txXfrm>
        <a:off x="3969072" y="2492352"/>
        <a:ext cx="806255" cy="154608"/>
      </dsp:txXfrm>
    </dsp:sp>
    <dsp:sp modelId="{42D61962-62BD-412F-8DE0-FC447A73EC0D}">
      <dsp:nvSpPr>
        <dsp:cNvPr id="0" name=""/>
        <dsp:cNvSpPr/>
      </dsp:nvSpPr>
      <dsp:spPr>
        <a:xfrm>
          <a:off x="4868552" y="2090522"/>
          <a:ext cx="895839" cy="4638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5451" numCol="1" spcCol="1270" anchor="ctr" anchorCtr="0">
          <a:noAutofit/>
        </a:bodyPr>
        <a:lstStyle/>
        <a:p>
          <a:pPr marL="0" lvl="0" indent="0" algn="ctr" defTabSz="533400">
            <a:lnSpc>
              <a:spcPct val="90000"/>
            </a:lnSpc>
            <a:spcBef>
              <a:spcPct val="0"/>
            </a:spcBef>
            <a:spcAft>
              <a:spcPct val="35000"/>
            </a:spcAft>
            <a:buNone/>
          </a:pPr>
          <a:r>
            <a:rPr lang="nb-NO" sz="1200" kern="1200"/>
            <a:t>Styremedlem</a:t>
          </a:r>
        </a:p>
      </dsp:txBody>
      <dsp:txXfrm>
        <a:off x="4868552" y="2090522"/>
        <a:ext cx="895839" cy="463826"/>
      </dsp:txXfrm>
    </dsp:sp>
    <dsp:sp modelId="{FB1EBF1E-2542-406F-83E8-FCD829B53F36}">
      <dsp:nvSpPr>
        <dsp:cNvPr id="0" name=""/>
        <dsp:cNvSpPr/>
      </dsp:nvSpPr>
      <dsp:spPr>
        <a:xfrm>
          <a:off x="5047720" y="2451275"/>
          <a:ext cx="806255" cy="15460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nb-NO" sz="700" kern="1200"/>
            <a:t>Thor Arne Fredheim</a:t>
          </a:r>
        </a:p>
      </dsp:txBody>
      <dsp:txXfrm>
        <a:off x="5047720" y="2451275"/>
        <a:ext cx="806255" cy="154608"/>
      </dsp:txXfrm>
    </dsp:sp>
    <dsp:sp modelId="{73635381-CDB5-4C3A-90E6-9D992443AFE6}">
      <dsp:nvSpPr>
        <dsp:cNvPr id="0" name=""/>
        <dsp:cNvSpPr/>
      </dsp:nvSpPr>
      <dsp:spPr>
        <a:xfrm>
          <a:off x="1863862" y="1358707"/>
          <a:ext cx="895839" cy="4638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5451" numCol="1" spcCol="1270" anchor="ctr" anchorCtr="0">
          <a:noAutofit/>
        </a:bodyPr>
        <a:lstStyle/>
        <a:p>
          <a:pPr marL="0" lvl="0" indent="0" algn="ctr" defTabSz="533400">
            <a:lnSpc>
              <a:spcPct val="90000"/>
            </a:lnSpc>
            <a:spcBef>
              <a:spcPct val="0"/>
            </a:spcBef>
            <a:spcAft>
              <a:spcPct val="35000"/>
            </a:spcAft>
            <a:buNone/>
          </a:pPr>
          <a:r>
            <a:rPr lang="nb-NO" sz="1200" kern="1200"/>
            <a:t>Nestleder</a:t>
          </a:r>
        </a:p>
      </dsp:txBody>
      <dsp:txXfrm>
        <a:off x="1863862" y="1358707"/>
        <a:ext cx="895839" cy="463826"/>
      </dsp:txXfrm>
    </dsp:sp>
    <dsp:sp modelId="{D21CC817-0E2F-4CAC-B7BD-2CFAE715A5E6}">
      <dsp:nvSpPr>
        <dsp:cNvPr id="0" name=""/>
        <dsp:cNvSpPr/>
      </dsp:nvSpPr>
      <dsp:spPr>
        <a:xfrm>
          <a:off x="2043030" y="1719461"/>
          <a:ext cx="806255" cy="15460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nb-NO" sz="1000" kern="1200"/>
            <a:t>Ørjan Milhahn</a:t>
          </a:r>
        </a:p>
      </dsp:txBody>
      <dsp:txXfrm>
        <a:off x="2043030" y="1719461"/>
        <a:ext cx="806255" cy="15460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3265CA-A44D-4BEE-AB8C-04E7C433A4FE}">
      <dsp:nvSpPr>
        <dsp:cNvPr id="0" name=""/>
        <dsp:cNvSpPr/>
      </dsp:nvSpPr>
      <dsp:spPr>
        <a:xfrm>
          <a:off x="2258979" y="793764"/>
          <a:ext cx="91440" cy="457995"/>
        </a:xfrm>
        <a:custGeom>
          <a:avLst/>
          <a:gdLst/>
          <a:ahLst/>
          <a:cxnLst/>
          <a:rect l="0" t="0" r="0" b="0"/>
          <a:pathLst>
            <a:path>
              <a:moveTo>
                <a:pt x="45720" y="0"/>
              </a:moveTo>
              <a:lnTo>
                <a:pt x="45720" y="4579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2166DD-364B-4DD7-8695-BF86E83DA002}">
      <dsp:nvSpPr>
        <dsp:cNvPr id="0" name=""/>
        <dsp:cNvSpPr/>
      </dsp:nvSpPr>
      <dsp:spPr>
        <a:xfrm>
          <a:off x="1539199" y="1080"/>
          <a:ext cx="1531000" cy="7926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11857" numCol="1" spcCol="1270" anchor="ctr" anchorCtr="0">
          <a:noAutofit/>
        </a:bodyPr>
        <a:lstStyle/>
        <a:p>
          <a:pPr marL="0" lvl="0" indent="0" algn="ctr" defTabSz="711200">
            <a:lnSpc>
              <a:spcPct val="90000"/>
            </a:lnSpc>
            <a:spcBef>
              <a:spcPct val="0"/>
            </a:spcBef>
            <a:spcAft>
              <a:spcPct val="35000"/>
            </a:spcAft>
            <a:buNone/>
          </a:pPr>
          <a:r>
            <a:rPr lang="nb-NO" sz="1600" kern="1200"/>
            <a:t>Nestleder</a:t>
          </a:r>
        </a:p>
      </dsp:txBody>
      <dsp:txXfrm>
        <a:off x="1539199" y="1080"/>
        <a:ext cx="1531000" cy="792684"/>
      </dsp:txXfrm>
    </dsp:sp>
    <dsp:sp modelId="{3CB45899-B604-4702-BE89-1DA2A8E679A3}">
      <dsp:nvSpPr>
        <dsp:cNvPr id="0" name=""/>
        <dsp:cNvSpPr/>
      </dsp:nvSpPr>
      <dsp:spPr>
        <a:xfrm>
          <a:off x="1845399" y="617612"/>
          <a:ext cx="1377900" cy="26422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marL="0" lvl="0" indent="0" algn="r" defTabSz="755650">
            <a:lnSpc>
              <a:spcPct val="90000"/>
            </a:lnSpc>
            <a:spcBef>
              <a:spcPct val="0"/>
            </a:spcBef>
            <a:spcAft>
              <a:spcPct val="35000"/>
            </a:spcAft>
            <a:buNone/>
          </a:pPr>
          <a:r>
            <a:rPr lang="nb-NO" sz="1700" kern="1200"/>
            <a:t>Ørjan Milhahn</a:t>
          </a:r>
        </a:p>
      </dsp:txBody>
      <dsp:txXfrm>
        <a:off x="1845399" y="617612"/>
        <a:ext cx="1377900" cy="264228"/>
      </dsp:txXfrm>
    </dsp:sp>
    <dsp:sp modelId="{82EDFEBF-AF75-47E2-8CEB-487E1D726A62}">
      <dsp:nvSpPr>
        <dsp:cNvPr id="0" name=""/>
        <dsp:cNvSpPr/>
      </dsp:nvSpPr>
      <dsp:spPr>
        <a:xfrm>
          <a:off x="1539199" y="1251759"/>
          <a:ext cx="1531000" cy="7926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11857" numCol="1" spcCol="1270" anchor="ctr" anchorCtr="0">
          <a:noAutofit/>
        </a:bodyPr>
        <a:lstStyle/>
        <a:p>
          <a:pPr marL="0" lvl="0" indent="0" algn="ctr" defTabSz="711200">
            <a:lnSpc>
              <a:spcPct val="90000"/>
            </a:lnSpc>
            <a:spcBef>
              <a:spcPct val="0"/>
            </a:spcBef>
            <a:spcAft>
              <a:spcPct val="35000"/>
            </a:spcAft>
            <a:buNone/>
          </a:pPr>
          <a:r>
            <a:rPr lang="nb-NO" sz="1600" kern="1200"/>
            <a:t>Gruppe for utvikling av anlegg</a:t>
          </a:r>
        </a:p>
      </dsp:txBody>
      <dsp:txXfrm>
        <a:off x="1539199" y="1251759"/>
        <a:ext cx="1531000" cy="792684"/>
      </dsp:txXfrm>
    </dsp:sp>
    <dsp:sp modelId="{A69DB855-BA8A-4B91-9652-2609E90C0E92}">
      <dsp:nvSpPr>
        <dsp:cNvPr id="0" name=""/>
        <dsp:cNvSpPr/>
      </dsp:nvSpPr>
      <dsp:spPr>
        <a:xfrm>
          <a:off x="1845399" y="1868291"/>
          <a:ext cx="1377900" cy="26422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nb-NO" sz="700" kern="1200"/>
            <a:t>Knut Anders Berg,  </a:t>
          </a:r>
        </a:p>
        <a:p>
          <a:pPr marL="0" lvl="0" indent="0" algn="r" defTabSz="311150">
            <a:lnSpc>
              <a:spcPct val="90000"/>
            </a:lnSpc>
            <a:spcBef>
              <a:spcPct val="0"/>
            </a:spcBef>
            <a:spcAft>
              <a:spcPct val="35000"/>
            </a:spcAft>
            <a:buNone/>
          </a:pPr>
          <a:endParaRPr lang="nb-NO" sz="700" kern="1200"/>
        </a:p>
      </dsp:txBody>
      <dsp:txXfrm>
        <a:off x="1845399" y="1868291"/>
        <a:ext cx="1377900" cy="26422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AF6F08-D989-493E-8451-841C1279EEB9}">
      <dsp:nvSpPr>
        <dsp:cNvPr id="0" name=""/>
        <dsp:cNvSpPr/>
      </dsp:nvSpPr>
      <dsp:spPr>
        <a:xfrm>
          <a:off x="2138534" y="393359"/>
          <a:ext cx="1017685" cy="226918"/>
        </a:xfrm>
        <a:custGeom>
          <a:avLst/>
          <a:gdLst/>
          <a:ahLst/>
          <a:cxnLst/>
          <a:rect l="0" t="0" r="0" b="0"/>
          <a:pathLst>
            <a:path>
              <a:moveTo>
                <a:pt x="0" y="0"/>
              </a:moveTo>
              <a:lnTo>
                <a:pt x="0" y="135278"/>
              </a:lnTo>
              <a:lnTo>
                <a:pt x="1017685" y="135278"/>
              </a:lnTo>
              <a:lnTo>
                <a:pt x="1017685" y="2269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E90CF6-4444-432F-A966-A3275904DF27}">
      <dsp:nvSpPr>
        <dsp:cNvPr id="0" name=""/>
        <dsp:cNvSpPr/>
      </dsp:nvSpPr>
      <dsp:spPr>
        <a:xfrm>
          <a:off x="2092814" y="393359"/>
          <a:ext cx="91440" cy="226918"/>
        </a:xfrm>
        <a:custGeom>
          <a:avLst/>
          <a:gdLst/>
          <a:ahLst/>
          <a:cxnLst/>
          <a:rect l="0" t="0" r="0" b="0"/>
          <a:pathLst>
            <a:path>
              <a:moveTo>
                <a:pt x="45720" y="0"/>
              </a:moveTo>
              <a:lnTo>
                <a:pt x="45720" y="2269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3265CA-A44D-4BEE-AB8C-04E7C433A4FE}">
      <dsp:nvSpPr>
        <dsp:cNvPr id="0" name=""/>
        <dsp:cNvSpPr/>
      </dsp:nvSpPr>
      <dsp:spPr>
        <a:xfrm>
          <a:off x="1120849" y="393359"/>
          <a:ext cx="1017685" cy="226918"/>
        </a:xfrm>
        <a:custGeom>
          <a:avLst/>
          <a:gdLst/>
          <a:ahLst/>
          <a:cxnLst/>
          <a:rect l="0" t="0" r="0" b="0"/>
          <a:pathLst>
            <a:path>
              <a:moveTo>
                <a:pt x="1017685" y="0"/>
              </a:moveTo>
              <a:lnTo>
                <a:pt x="1017685" y="135278"/>
              </a:lnTo>
              <a:lnTo>
                <a:pt x="0" y="135278"/>
              </a:lnTo>
              <a:lnTo>
                <a:pt x="0" y="2269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2166DD-364B-4DD7-8695-BF86E83DA002}">
      <dsp:nvSpPr>
        <dsp:cNvPr id="0" name=""/>
        <dsp:cNvSpPr/>
      </dsp:nvSpPr>
      <dsp:spPr>
        <a:xfrm>
          <a:off x="1759259" y="615"/>
          <a:ext cx="758550" cy="3927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5420" numCol="1" spcCol="1270" anchor="ctr" anchorCtr="0">
          <a:noAutofit/>
        </a:bodyPr>
        <a:lstStyle/>
        <a:p>
          <a:pPr marL="0" lvl="0" indent="0" algn="ctr" defTabSz="488950">
            <a:lnSpc>
              <a:spcPct val="90000"/>
            </a:lnSpc>
            <a:spcBef>
              <a:spcPct val="0"/>
            </a:spcBef>
            <a:spcAft>
              <a:spcPct val="35000"/>
            </a:spcAft>
            <a:buNone/>
          </a:pPr>
          <a:r>
            <a:rPr lang="nb-NO" sz="1100" kern="1200"/>
            <a:t>Nestleder</a:t>
          </a:r>
        </a:p>
      </dsp:txBody>
      <dsp:txXfrm>
        <a:off x="1759259" y="615"/>
        <a:ext cx="758550" cy="392743"/>
      </dsp:txXfrm>
    </dsp:sp>
    <dsp:sp modelId="{3CB45899-B604-4702-BE89-1DA2A8E679A3}">
      <dsp:nvSpPr>
        <dsp:cNvPr id="0" name=""/>
        <dsp:cNvSpPr/>
      </dsp:nvSpPr>
      <dsp:spPr>
        <a:xfrm>
          <a:off x="1910969" y="306082"/>
          <a:ext cx="682695" cy="13091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b-NO" sz="800" kern="1200"/>
            <a:t>Ørjan Milhahn</a:t>
          </a:r>
        </a:p>
      </dsp:txBody>
      <dsp:txXfrm>
        <a:off x="1910969" y="306082"/>
        <a:ext cx="682695" cy="130914"/>
      </dsp:txXfrm>
    </dsp:sp>
    <dsp:sp modelId="{82EDFEBF-AF75-47E2-8CEB-487E1D726A62}">
      <dsp:nvSpPr>
        <dsp:cNvPr id="0" name=""/>
        <dsp:cNvSpPr/>
      </dsp:nvSpPr>
      <dsp:spPr>
        <a:xfrm>
          <a:off x="741574" y="620277"/>
          <a:ext cx="758550" cy="3927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5420" numCol="1" spcCol="1270" anchor="ctr" anchorCtr="0">
          <a:noAutofit/>
        </a:bodyPr>
        <a:lstStyle/>
        <a:p>
          <a:pPr marL="0" lvl="0" indent="0" algn="ctr" defTabSz="488950">
            <a:lnSpc>
              <a:spcPct val="90000"/>
            </a:lnSpc>
            <a:spcBef>
              <a:spcPct val="0"/>
            </a:spcBef>
            <a:spcAft>
              <a:spcPct val="35000"/>
            </a:spcAft>
            <a:buNone/>
          </a:pPr>
          <a:r>
            <a:rPr lang="nb-NO" sz="1100" kern="1200"/>
            <a:t>Fair play</a:t>
          </a:r>
        </a:p>
      </dsp:txBody>
      <dsp:txXfrm>
        <a:off x="741574" y="620277"/>
        <a:ext cx="758550" cy="392743"/>
      </dsp:txXfrm>
    </dsp:sp>
    <dsp:sp modelId="{A69DB855-BA8A-4B91-9652-2609E90C0E92}">
      <dsp:nvSpPr>
        <dsp:cNvPr id="0" name=""/>
        <dsp:cNvSpPr/>
      </dsp:nvSpPr>
      <dsp:spPr>
        <a:xfrm>
          <a:off x="893284" y="925744"/>
          <a:ext cx="682695" cy="13091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endParaRPr lang="nb-NO" sz="800" kern="1200"/>
        </a:p>
      </dsp:txBody>
      <dsp:txXfrm>
        <a:off x="893284" y="925744"/>
        <a:ext cx="682695" cy="130914"/>
      </dsp:txXfrm>
    </dsp:sp>
    <dsp:sp modelId="{CD5675A9-1E7D-4348-8046-FCFEA7675623}">
      <dsp:nvSpPr>
        <dsp:cNvPr id="0" name=""/>
        <dsp:cNvSpPr/>
      </dsp:nvSpPr>
      <dsp:spPr>
        <a:xfrm>
          <a:off x="1759259" y="620277"/>
          <a:ext cx="758550" cy="3927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5420" numCol="1" spcCol="1270" anchor="ctr" anchorCtr="0">
          <a:noAutofit/>
        </a:bodyPr>
        <a:lstStyle/>
        <a:p>
          <a:pPr marL="0" lvl="0" indent="0" algn="ctr" defTabSz="488950">
            <a:lnSpc>
              <a:spcPct val="90000"/>
            </a:lnSpc>
            <a:spcBef>
              <a:spcPct val="0"/>
            </a:spcBef>
            <a:spcAft>
              <a:spcPct val="35000"/>
            </a:spcAft>
            <a:buNone/>
          </a:pPr>
          <a:r>
            <a:rPr lang="nb-NO" sz="1100" kern="1200"/>
            <a:t>Alle skal med</a:t>
          </a:r>
        </a:p>
      </dsp:txBody>
      <dsp:txXfrm>
        <a:off x="1759259" y="620277"/>
        <a:ext cx="758550" cy="392743"/>
      </dsp:txXfrm>
    </dsp:sp>
    <dsp:sp modelId="{A4C3C497-2B15-4C3B-89C1-0F958A7902A6}">
      <dsp:nvSpPr>
        <dsp:cNvPr id="0" name=""/>
        <dsp:cNvSpPr/>
      </dsp:nvSpPr>
      <dsp:spPr>
        <a:xfrm>
          <a:off x="1910969" y="925744"/>
          <a:ext cx="682695" cy="13091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b-NO" sz="800" kern="1200"/>
            <a:t>Tove Teien</a:t>
          </a:r>
        </a:p>
      </dsp:txBody>
      <dsp:txXfrm>
        <a:off x="1910969" y="925744"/>
        <a:ext cx="682695" cy="130914"/>
      </dsp:txXfrm>
    </dsp:sp>
    <dsp:sp modelId="{AC9CF000-278B-4881-88C3-753F6FB7377E}">
      <dsp:nvSpPr>
        <dsp:cNvPr id="0" name=""/>
        <dsp:cNvSpPr/>
      </dsp:nvSpPr>
      <dsp:spPr>
        <a:xfrm>
          <a:off x="2776945" y="620277"/>
          <a:ext cx="758550" cy="3927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5420" numCol="1" spcCol="1270" anchor="ctr" anchorCtr="0">
          <a:noAutofit/>
        </a:bodyPr>
        <a:lstStyle/>
        <a:p>
          <a:pPr marL="0" lvl="0" indent="0" algn="ctr" defTabSz="488950">
            <a:lnSpc>
              <a:spcPct val="90000"/>
            </a:lnSpc>
            <a:spcBef>
              <a:spcPct val="0"/>
            </a:spcBef>
            <a:spcAft>
              <a:spcPct val="35000"/>
            </a:spcAft>
            <a:buNone/>
          </a:pPr>
          <a:r>
            <a:rPr lang="nb-NO" sz="1100" kern="1200"/>
            <a:t>Politiattester</a:t>
          </a:r>
        </a:p>
      </dsp:txBody>
      <dsp:txXfrm>
        <a:off x="2776945" y="620277"/>
        <a:ext cx="758550" cy="392743"/>
      </dsp:txXfrm>
    </dsp:sp>
    <dsp:sp modelId="{F6454F07-F0D8-434B-82E0-E1A8C1174746}">
      <dsp:nvSpPr>
        <dsp:cNvPr id="0" name=""/>
        <dsp:cNvSpPr/>
      </dsp:nvSpPr>
      <dsp:spPr>
        <a:xfrm>
          <a:off x="2928655" y="925744"/>
          <a:ext cx="682695" cy="13091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endParaRPr lang="nb-NO" sz="800" kern="1200"/>
        </a:p>
      </dsp:txBody>
      <dsp:txXfrm>
        <a:off x="2928655" y="925744"/>
        <a:ext cx="682695" cy="13091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593217-45D9-46F4-8323-BA22EA5F2F1E}">
      <dsp:nvSpPr>
        <dsp:cNvPr id="0" name=""/>
        <dsp:cNvSpPr/>
      </dsp:nvSpPr>
      <dsp:spPr>
        <a:xfrm>
          <a:off x="2708747" y="914437"/>
          <a:ext cx="2381752" cy="210541"/>
        </a:xfrm>
        <a:custGeom>
          <a:avLst/>
          <a:gdLst/>
          <a:ahLst/>
          <a:cxnLst/>
          <a:rect l="0" t="0" r="0" b="0"/>
          <a:pathLst>
            <a:path>
              <a:moveTo>
                <a:pt x="0" y="0"/>
              </a:moveTo>
              <a:lnTo>
                <a:pt x="0" y="127298"/>
              </a:lnTo>
              <a:lnTo>
                <a:pt x="2381752" y="127298"/>
              </a:lnTo>
              <a:lnTo>
                <a:pt x="2381752" y="2105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4DB0B5-A33A-45DF-B6A1-454EC156BEDE}">
      <dsp:nvSpPr>
        <dsp:cNvPr id="0" name=""/>
        <dsp:cNvSpPr/>
      </dsp:nvSpPr>
      <dsp:spPr>
        <a:xfrm>
          <a:off x="2708747" y="914437"/>
          <a:ext cx="1386646" cy="206125"/>
        </a:xfrm>
        <a:custGeom>
          <a:avLst/>
          <a:gdLst/>
          <a:ahLst/>
          <a:cxnLst/>
          <a:rect l="0" t="0" r="0" b="0"/>
          <a:pathLst>
            <a:path>
              <a:moveTo>
                <a:pt x="0" y="0"/>
              </a:moveTo>
              <a:lnTo>
                <a:pt x="0" y="122882"/>
              </a:lnTo>
              <a:lnTo>
                <a:pt x="1386646" y="122882"/>
              </a:lnTo>
              <a:lnTo>
                <a:pt x="1386646" y="2061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E69E1B-2741-4D3B-8FC0-F9A433106039}">
      <dsp:nvSpPr>
        <dsp:cNvPr id="0" name=""/>
        <dsp:cNvSpPr/>
      </dsp:nvSpPr>
      <dsp:spPr>
        <a:xfrm>
          <a:off x="2708747" y="914437"/>
          <a:ext cx="462215" cy="206125"/>
        </a:xfrm>
        <a:custGeom>
          <a:avLst/>
          <a:gdLst/>
          <a:ahLst/>
          <a:cxnLst/>
          <a:rect l="0" t="0" r="0" b="0"/>
          <a:pathLst>
            <a:path>
              <a:moveTo>
                <a:pt x="0" y="0"/>
              </a:moveTo>
              <a:lnTo>
                <a:pt x="0" y="122882"/>
              </a:lnTo>
              <a:lnTo>
                <a:pt x="462215" y="122882"/>
              </a:lnTo>
              <a:lnTo>
                <a:pt x="462215" y="2061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55ADEB-D278-4E1C-804B-C76684D8C2E5}">
      <dsp:nvSpPr>
        <dsp:cNvPr id="0" name=""/>
        <dsp:cNvSpPr/>
      </dsp:nvSpPr>
      <dsp:spPr>
        <a:xfrm>
          <a:off x="2246532" y="914437"/>
          <a:ext cx="462215" cy="206125"/>
        </a:xfrm>
        <a:custGeom>
          <a:avLst/>
          <a:gdLst/>
          <a:ahLst/>
          <a:cxnLst/>
          <a:rect l="0" t="0" r="0" b="0"/>
          <a:pathLst>
            <a:path>
              <a:moveTo>
                <a:pt x="462215" y="0"/>
              </a:moveTo>
              <a:lnTo>
                <a:pt x="462215" y="122882"/>
              </a:lnTo>
              <a:lnTo>
                <a:pt x="0" y="122882"/>
              </a:lnTo>
              <a:lnTo>
                <a:pt x="0" y="2061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FD8748-E2AD-4A76-89F2-EAA2032926B8}">
      <dsp:nvSpPr>
        <dsp:cNvPr id="0" name=""/>
        <dsp:cNvSpPr/>
      </dsp:nvSpPr>
      <dsp:spPr>
        <a:xfrm>
          <a:off x="1322101" y="914437"/>
          <a:ext cx="1386646" cy="206125"/>
        </a:xfrm>
        <a:custGeom>
          <a:avLst/>
          <a:gdLst/>
          <a:ahLst/>
          <a:cxnLst/>
          <a:rect l="0" t="0" r="0" b="0"/>
          <a:pathLst>
            <a:path>
              <a:moveTo>
                <a:pt x="1386646" y="0"/>
              </a:moveTo>
              <a:lnTo>
                <a:pt x="1386646" y="122882"/>
              </a:lnTo>
              <a:lnTo>
                <a:pt x="0" y="122882"/>
              </a:lnTo>
              <a:lnTo>
                <a:pt x="0" y="2061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CD4127-3682-4EE3-B053-1EAB83117F35}">
      <dsp:nvSpPr>
        <dsp:cNvPr id="0" name=""/>
        <dsp:cNvSpPr/>
      </dsp:nvSpPr>
      <dsp:spPr>
        <a:xfrm>
          <a:off x="351950" y="2040197"/>
          <a:ext cx="91440" cy="206125"/>
        </a:xfrm>
        <a:custGeom>
          <a:avLst/>
          <a:gdLst/>
          <a:ahLst/>
          <a:cxnLst/>
          <a:rect l="0" t="0" r="0" b="0"/>
          <a:pathLst>
            <a:path>
              <a:moveTo>
                <a:pt x="45720" y="0"/>
              </a:moveTo>
              <a:lnTo>
                <a:pt x="45720"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D21D67-6F0C-470F-AD25-F0246A45A4DB}">
      <dsp:nvSpPr>
        <dsp:cNvPr id="0" name=""/>
        <dsp:cNvSpPr/>
      </dsp:nvSpPr>
      <dsp:spPr>
        <a:xfrm>
          <a:off x="351950" y="1477317"/>
          <a:ext cx="91440" cy="206125"/>
        </a:xfrm>
        <a:custGeom>
          <a:avLst/>
          <a:gdLst/>
          <a:ahLst/>
          <a:cxnLst/>
          <a:rect l="0" t="0" r="0" b="0"/>
          <a:pathLst>
            <a:path>
              <a:moveTo>
                <a:pt x="45720" y="0"/>
              </a:moveTo>
              <a:lnTo>
                <a:pt x="45720"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A26AC-6DDA-4DB4-821F-7CB7463504D9}">
      <dsp:nvSpPr>
        <dsp:cNvPr id="0" name=""/>
        <dsp:cNvSpPr/>
      </dsp:nvSpPr>
      <dsp:spPr>
        <a:xfrm>
          <a:off x="397670" y="914437"/>
          <a:ext cx="2311077" cy="206125"/>
        </a:xfrm>
        <a:custGeom>
          <a:avLst/>
          <a:gdLst/>
          <a:ahLst/>
          <a:cxnLst/>
          <a:rect l="0" t="0" r="0" b="0"/>
          <a:pathLst>
            <a:path>
              <a:moveTo>
                <a:pt x="2311077" y="0"/>
              </a:moveTo>
              <a:lnTo>
                <a:pt x="2311077" y="122882"/>
              </a:lnTo>
              <a:lnTo>
                <a:pt x="0" y="122882"/>
              </a:lnTo>
              <a:lnTo>
                <a:pt x="0" y="2061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D7A580-1C55-4D9C-9FD6-9836C8E1311E}">
      <dsp:nvSpPr>
        <dsp:cNvPr id="0" name=""/>
        <dsp:cNvSpPr/>
      </dsp:nvSpPr>
      <dsp:spPr>
        <a:xfrm>
          <a:off x="2364227" y="55768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0342" numCol="1" spcCol="1270" anchor="ctr" anchorCtr="0">
          <a:noAutofit/>
        </a:bodyPr>
        <a:lstStyle/>
        <a:p>
          <a:pPr marL="0" lvl="0" indent="0" algn="ctr" defTabSz="266700">
            <a:lnSpc>
              <a:spcPct val="90000"/>
            </a:lnSpc>
            <a:spcBef>
              <a:spcPct val="0"/>
            </a:spcBef>
            <a:spcAft>
              <a:spcPct val="35000"/>
            </a:spcAft>
            <a:buNone/>
          </a:pPr>
          <a:r>
            <a:rPr lang="nb-NO" sz="600" kern="1200"/>
            <a:t>Sportslig leder</a:t>
          </a:r>
        </a:p>
      </dsp:txBody>
      <dsp:txXfrm>
        <a:off x="2364227" y="557682"/>
        <a:ext cx="689041" cy="356754"/>
      </dsp:txXfrm>
    </dsp:sp>
    <dsp:sp modelId="{9BDE27C2-9E83-4242-92C2-B095A7D65445}">
      <dsp:nvSpPr>
        <dsp:cNvPr id="0" name=""/>
        <dsp:cNvSpPr/>
      </dsp:nvSpPr>
      <dsp:spPr>
        <a:xfrm>
          <a:off x="2502035" y="83515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nb-NO" sz="700" kern="1200"/>
            <a:t>Martin Smevik</a:t>
          </a:r>
        </a:p>
      </dsp:txBody>
      <dsp:txXfrm>
        <a:off x="2502035" y="835158"/>
        <a:ext cx="620137" cy="118918"/>
      </dsp:txXfrm>
    </dsp:sp>
    <dsp:sp modelId="{34921DE0-8164-4384-A69A-E6DF0B7322D3}">
      <dsp:nvSpPr>
        <dsp:cNvPr id="0" name=""/>
        <dsp:cNvSpPr/>
      </dsp:nvSpPr>
      <dsp:spPr>
        <a:xfrm>
          <a:off x="53150" y="112056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0342" numCol="1" spcCol="1270" anchor="ctr" anchorCtr="0">
          <a:noAutofit/>
        </a:bodyPr>
        <a:lstStyle/>
        <a:p>
          <a:pPr marL="0" lvl="0" indent="0" algn="ctr" defTabSz="266700">
            <a:lnSpc>
              <a:spcPct val="90000"/>
            </a:lnSpc>
            <a:spcBef>
              <a:spcPct val="0"/>
            </a:spcBef>
            <a:spcAft>
              <a:spcPct val="35000"/>
            </a:spcAft>
            <a:buNone/>
          </a:pPr>
          <a:r>
            <a:rPr lang="nb-NO" sz="600" kern="1200"/>
            <a:t>Ansvarlig for senior/juniorfotball</a:t>
          </a:r>
        </a:p>
      </dsp:txBody>
      <dsp:txXfrm>
        <a:off x="53150" y="1120562"/>
        <a:ext cx="689041" cy="356754"/>
      </dsp:txXfrm>
    </dsp:sp>
    <dsp:sp modelId="{56940F7A-B952-410B-9E1D-03DFA7A90420}">
      <dsp:nvSpPr>
        <dsp:cNvPr id="0" name=""/>
        <dsp:cNvSpPr/>
      </dsp:nvSpPr>
      <dsp:spPr>
        <a:xfrm>
          <a:off x="190958" y="139803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nb-NO" sz="700" kern="1200"/>
            <a:t>Ørjan Milhan</a:t>
          </a:r>
        </a:p>
      </dsp:txBody>
      <dsp:txXfrm>
        <a:off x="190958" y="1398038"/>
        <a:ext cx="620137" cy="118918"/>
      </dsp:txXfrm>
    </dsp:sp>
    <dsp:sp modelId="{83E58BED-344F-45E4-B184-58D6034114AD}">
      <dsp:nvSpPr>
        <dsp:cNvPr id="0" name=""/>
        <dsp:cNvSpPr/>
      </dsp:nvSpPr>
      <dsp:spPr>
        <a:xfrm>
          <a:off x="53150" y="168344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0342" numCol="1" spcCol="1270" anchor="ctr" anchorCtr="0">
          <a:noAutofit/>
        </a:bodyPr>
        <a:lstStyle/>
        <a:p>
          <a:pPr marL="0" lvl="0" indent="0" algn="ctr" defTabSz="266700">
            <a:lnSpc>
              <a:spcPct val="90000"/>
            </a:lnSpc>
            <a:spcBef>
              <a:spcPct val="0"/>
            </a:spcBef>
            <a:spcAft>
              <a:spcPct val="35000"/>
            </a:spcAft>
            <a:buNone/>
          </a:pPr>
          <a:r>
            <a:rPr lang="nb-NO" sz="600" kern="1200"/>
            <a:t>Dugnadskomitee</a:t>
          </a:r>
        </a:p>
      </dsp:txBody>
      <dsp:txXfrm>
        <a:off x="53150" y="1683442"/>
        <a:ext cx="689041" cy="356754"/>
      </dsp:txXfrm>
    </dsp:sp>
    <dsp:sp modelId="{691BCD86-96E2-4FCB-84EF-BACB5C1281C4}">
      <dsp:nvSpPr>
        <dsp:cNvPr id="0" name=""/>
        <dsp:cNvSpPr/>
      </dsp:nvSpPr>
      <dsp:spPr>
        <a:xfrm>
          <a:off x="190958" y="196091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endParaRPr lang="nb-NO" sz="700" kern="1200"/>
        </a:p>
      </dsp:txBody>
      <dsp:txXfrm>
        <a:off x="190958" y="1960918"/>
        <a:ext cx="620137" cy="118918"/>
      </dsp:txXfrm>
    </dsp:sp>
    <dsp:sp modelId="{4F653D92-459D-4C04-A7EB-1BCCD65D4E37}">
      <dsp:nvSpPr>
        <dsp:cNvPr id="0" name=""/>
        <dsp:cNvSpPr/>
      </dsp:nvSpPr>
      <dsp:spPr>
        <a:xfrm>
          <a:off x="53150" y="224632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0342" numCol="1" spcCol="1270" anchor="ctr" anchorCtr="0">
          <a:noAutofit/>
        </a:bodyPr>
        <a:lstStyle/>
        <a:p>
          <a:pPr marL="0" lvl="0" indent="0" algn="ctr" defTabSz="266700">
            <a:lnSpc>
              <a:spcPct val="90000"/>
            </a:lnSpc>
            <a:spcBef>
              <a:spcPct val="0"/>
            </a:spcBef>
            <a:spcAft>
              <a:spcPct val="35000"/>
            </a:spcAft>
            <a:buNone/>
          </a:pPr>
          <a:r>
            <a:rPr lang="nb-NO" sz="600" kern="1200"/>
            <a:t>Tippelapper, fotballskole</a:t>
          </a:r>
        </a:p>
      </dsp:txBody>
      <dsp:txXfrm>
        <a:off x="53150" y="2246322"/>
        <a:ext cx="689041" cy="356754"/>
      </dsp:txXfrm>
    </dsp:sp>
    <dsp:sp modelId="{D68D2861-5A14-4366-883E-F80B86A3B6C9}">
      <dsp:nvSpPr>
        <dsp:cNvPr id="0" name=""/>
        <dsp:cNvSpPr/>
      </dsp:nvSpPr>
      <dsp:spPr>
        <a:xfrm>
          <a:off x="190958" y="252379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endParaRPr lang="nb-NO" sz="700" kern="1200"/>
        </a:p>
      </dsp:txBody>
      <dsp:txXfrm>
        <a:off x="190958" y="2523798"/>
        <a:ext cx="620137" cy="118918"/>
      </dsp:txXfrm>
    </dsp:sp>
    <dsp:sp modelId="{2EE36C91-A423-4D6B-A557-48FC6B7B4B23}">
      <dsp:nvSpPr>
        <dsp:cNvPr id="0" name=""/>
        <dsp:cNvSpPr/>
      </dsp:nvSpPr>
      <dsp:spPr>
        <a:xfrm>
          <a:off x="977581" y="112056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0342" numCol="1" spcCol="1270" anchor="ctr" anchorCtr="0">
          <a:noAutofit/>
        </a:bodyPr>
        <a:lstStyle/>
        <a:p>
          <a:pPr marL="0" lvl="0" indent="0" algn="ctr" defTabSz="266700">
            <a:lnSpc>
              <a:spcPct val="90000"/>
            </a:lnSpc>
            <a:spcBef>
              <a:spcPct val="0"/>
            </a:spcBef>
            <a:spcAft>
              <a:spcPct val="35000"/>
            </a:spcAft>
            <a:buNone/>
          </a:pPr>
          <a:r>
            <a:rPr lang="nb-NO" sz="600" kern="1200"/>
            <a:t>Ansvarlig for jentefotball</a:t>
          </a:r>
        </a:p>
      </dsp:txBody>
      <dsp:txXfrm>
        <a:off x="977581" y="1120562"/>
        <a:ext cx="689041" cy="356754"/>
      </dsp:txXfrm>
    </dsp:sp>
    <dsp:sp modelId="{34767E4B-127D-4F3E-86CF-9A7AD267D2BD}">
      <dsp:nvSpPr>
        <dsp:cNvPr id="0" name=""/>
        <dsp:cNvSpPr/>
      </dsp:nvSpPr>
      <dsp:spPr>
        <a:xfrm>
          <a:off x="1115389" y="139803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nb-NO" sz="700" kern="1200"/>
            <a:t>Tone Ingrid Lian</a:t>
          </a:r>
        </a:p>
      </dsp:txBody>
      <dsp:txXfrm>
        <a:off x="1115389" y="1398038"/>
        <a:ext cx="620137" cy="118918"/>
      </dsp:txXfrm>
    </dsp:sp>
    <dsp:sp modelId="{9BD7BEE9-FFF0-482A-A2B7-5A527D193257}">
      <dsp:nvSpPr>
        <dsp:cNvPr id="0" name=""/>
        <dsp:cNvSpPr/>
      </dsp:nvSpPr>
      <dsp:spPr>
        <a:xfrm>
          <a:off x="1902011" y="112056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0342" numCol="1" spcCol="1270" anchor="ctr" anchorCtr="0">
          <a:noAutofit/>
        </a:bodyPr>
        <a:lstStyle/>
        <a:p>
          <a:pPr marL="0" lvl="0" indent="0" algn="ctr" defTabSz="266700">
            <a:lnSpc>
              <a:spcPct val="90000"/>
            </a:lnSpc>
            <a:spcBef>
              <a:spcPct val="0"/>
            </a:spcBef>
            <a:spcAft>
              <a:spcPct val="35000"/>
            </a:spcAft>
            <a:buNone/>
          </a:pPr>
          <a:r>
            <a:rPr lang="nb-NO" sz="600" kern="1200"/>
            <a:t>Ansvarlig for ungdomsfotball</a:t>
          </a:r>
        </a:p>
      </dsp:txBody>
      <dsp:txXfrm>
        <a:off x="1902011" y="1120562"/>
        <a:ext cx="689041" cy="356754"/>
      </dsp:txXfrm>
    </dsp:sp>
    <dsp:sp modelId="{A6ABC8FA-4019-4A92-AF37-3D093BCF4B20}">
      <dsp:nvSpPr>
        <dsp:cNvPr id="0" name=""/>
        <dsp:cNvSpPr/>
      </dsp:nvSpPr>
      <dsp:spPr>
        <a:xfrm>
          <a:off x="2039820" y="139803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nb-NO" sz="600" kern="1200"/>
            <a:t>Sindre Grangård</a:t>
          </a:r>
        </a:p>
      </dsp:txBody>
      <dsp:txXfrm>
        <a:off x="2039820" y="1398038"/>
        <a:ext cx="620137" cy="118918"/>
      </dsp:txXfrm>
    </dsp:sp>
    <dsp:sp modelId="{3E10FC40-74FC-44A4-B391-A8783F879336}">
      <dsp:nvSpPr>
        <dsp:cNvPr id="0" name=""/>
        <dsp:cNvSpPr/>
      </dsp:nvSpPr>
      <dsp:spPr>
        <a:xfrm>
          <a:off x="2826442" y="112056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0342" numCol="1" spcCol="1270" anchor="ctr" anchorCtr="0">
          <a:noAutofit/>
        </a:bodyPr>
        <a:lstStyle/>
        <a:p>
          <a:pPr marL="0" lvl="0" indent="0" algn="ctr" defTabSz="266700">
            <a:lnSpc>
              <a:spcPct val="90000"/>
            </a:lnSpc>
            <a:spcBef>
              <a:spcPct val="0"/>
            </a:spcBef>
            <a:spcAft>
              <a:spcPct val="35000"/>
            </a:spcAft>
            <a:buNone/>
          </a:pPr>
          <a:r>
            <a:rPr lang="nb-NO" sz="600" kern="1200"/>
            <a:t>Ansvarlig for barnefotball</a:t>
          </a:r>
        </a:p>
      </dsp:txBody>
      <dsp:txXfrm>
        <a:off x="2826442" y="1120562"/>
        <a:ext cx="689041" cy="356754"/>
      </dsp:txXfrm>
    </dsp:sp>
    <dsp:sp modelId="{1B412480-DAE2-4449-8810-98754BEB9802}">
      <dsp:nvSpPr>
        <dsp:cNvPr id="0" name=""/>
        <dsp:cNvSpPr/>
      </dsp:nvSpPr>
      <dsp:spPr>
        <a:xfrm>
          <a:off x="2964251" y="139803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nb-NO" sz="700" kern="1200"/>
            <a:t>Tone Ingrid Lian</a:t>
          </a:r>
        </a:p>
      </dsp:txBody>
      <dsp:txXfrm>
        <a:off x="2964251" y="1398038"/>
        <a:ext cx="620137" cy="118918"/>
      </dsp:txXfrm>
    </dsp:sp>
    <dsp:sp modelId="{110EBDC8-AA5F-48BC-B2E9-F73A6128F2DF}">
      <dsp:nvSpPr>
        <dsp:cNvPr id="0" name=""/>
        <dsp:cNvSpPr/>
      </dsp:nvSpPr>
      <dsp:spPr>
        <a:xfrm>
          <a:off x="3750873" y="112056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0342" numCol="1" spcCol="1270" anchor="ctr" anchorCtr="0">
          <a:noAutofit/>
        </a:bodyPr>
        <a:lstStyle/>
        <a:p>
          <a:pPr marL="0" lvl="0" indent="0" algn="ctr" defTabSz="266700">
            <a:lnSpc>
              <a:spcPct val="90000"/>
            </a:lnSpc>
            <a:spcBef>
              <a:spcPct val="0"/>
            </a:spcBef>
            <a:spcAft>
              <a:spcPct val="35000"/>
            </a:spcAft>
            <a:buNone/>
          </a:pPr>
          <a:r>
            <a:rPr lang="nb-NO" sz="600" kern="1200"/>
            <a:t>Trenerkoordinator</a:t>
          </a:r>
        </a:p>
      </dsp:txBody>
      <dsp:txXfrm>
        <a:off x="3750873" y="1120562"/>
        <a:ext cx="689041" cy="356754"/>
      </dsp:txXfrm>
    </dsp:sp>
    <dsp:sp modelId="{1358B8B2-6CC8-4CA1-AD18-BE9CFAA1304C}">
      <dsp:nvSpPr>
        <dsp:cNvPr id="0" name=""/>
        <dsp:cNvSpPr/>
      </dsp:nvSpPr>
      <dsp:spPr>
        <a:xfrm>
          <a:off x="3888681" y="139803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nb-NO" sz="700" kern="1200"/>
            <a:t>Ørjan Milhahn</a:t>
          </a:r>
        </a:p>
      </dsp:txBody>
      <dsp:txXfrm>
        <a:off x="3888681" y="1398038"/>
        <a:ext cx="620137" cy="118918"/>
      </dsp:txXfrm>
    </dsp:sp>
    <dsp:sp modelId="{5691F841-81A2-466E-9B99-36FBCFFB976C}">
      <dsp:nvSpPr>
        <dsp:cNvPr id="0" name=""/>
        <dsp:cNvSpPr/>
      </dsp:nvSpPr>
      <dsp:spPr>
        <a:xfrm>
          <a:off x="4745979" y="1124979"/>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0342" numCol="1" spcCol="1270" anchor="ctr" anchorCtr="0">
          <a:noAutofit/>
        </a:bodyPr>
        <a:lstStyle/>
        <a:p>
          <a:pPr marL="0" lvl="0" indent="0" algn="ctr" defTabSz="266700">
            <a:lnSpc>
              <a:spcPct val="90000"/>
            </a:lnSpc>
            <a:spcBef>
              <a:spcPct val="0"/>
            </a:spcBef>
            <a:spcAft>
              <a:spcPct val="35000"/>
            </a:spcAft>
            <a:buNone/>
          </a:pPr>
          <a:r>
            <a:rPr lang="nb-NO" sz="600" kern="1200"/>
            <a:t>Spillerutvikler</a:t>
          </a:r>
        </a:p>
      </dsp:txBody>
      <dsp:txXfrm>
        <a:off x="4745979" y="1124979"/>
        <a:ext cx="689041" cy="356754"/>
      </dsp:txXfrm>
    </dsp:sp>
    <dsp:sp modelId="{E36FB1E8-6715-4746-9421-C15FFAD8D0C4}">
      <dsp:nvSpPr>
        <dsp:cNvPr id="0" name=""/>
        <dsp:cNvSpPr/>
      </dsp:nvSpPr>
      <dsp:spPr>
        <a:xfrm>
          <a:off x="4813112" y="139803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nb-NO" sz="600" kern="1200"/>
            <a:t>Sindre Grangård</a:t>
          </a:r>
        </a:p>
      </dsp:txBody>
      <dsp:txXfrm>
        <a:off x="4813112" y="1398038"/>
        <a:ext cx="620137" cy="11891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F0039A-9B49-43CF-864A-27B13E8C8235}">
      <dsp:nvSpPr>
        <dsp:cNvPr id="0" name=""/>
        <dsp:cNvSpPr/>
      </dsp:nvSpPr>
      <dsp:spPr>
        <a:xfrm>
          <a:off x="2407196" y="1392574"/>
          <a:ext cx="91440" cy="312064"/>
        </a:xfrm>
        <a:custGeom>
          <a:avLst/>
          <a:gdLst/>
          <a:ahLst/>
          <a:cxnLst/>
          <a:rect l="0" t="0" r="0" b="0"/>
          <a:pathLst>
            <a:path>
              <a:moveTo>
                <a:pt x="45720" y="0"/>
              </a:moveTo>
              <a:lnTo>
                <a:pt x="45720" y="312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57B4DD-E9CF-4D8D-BC1E-0CE93AC6D172}">
      <dsp:nvSpPr>
        <dsp:cNvPr id="0" name=""/>
        <dsp:cNvSpPr/>
      </dsp:nvSpPr>
      <dsp:spPr>
        <a:xfrm>
          <a:off x="2407196" y="540399"/>
          <a:ext cx="91440" cy="312064"/>
        </a:xfrm>
        <a:custGeom>
          <a:avLst/>
          <a:gdLst/>
          <a:ahLst/>
          <a:cxnLst/>
          <a:rect l="0" t="0" r="0" b="0"/>
          <a:pathLst>
            <a:path>
              <a:moveTo>
                <a:pt x="45720" y="0"/>
              </a:moveTo>
              <a:lnTo>
                <a:pt x="45720" y="312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AA071E-C06D-4B99-83B6-2FC54CE6D8FE}">
      <dsp:nvSpPr>
        <dsp:cNvPr id="0" name=""/>
        <dsp:cNvSpPr/>
      </dsp:nvSpPr>
      <dsp:spPr>
        <a:xfrm>
          <a:off x="1931327" y="288"/>
          <a:ext cx="1043177" cy="5401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6216" numCol="1" spcCol="1270" anchor="ctr" anchorCtr="0">
          <a:noAutofit/>
        </a:bodyPr>
        <a:lstStyle/>
        <a:p>
          <a:pPr marL="0" lvl="0" indent="0" algn="ctr" defTabSz="488950">
            <a:lnSpc>
              <a:spcPct val="90000"/>
            </a:lnSpc>
            <a:spcBef>
              <a:spcPct val="0"/>
            </a:spcBef>
            <a:spcAft>
              <a:spcPct val="35000"/>
            </a:spcAft>
            <a:buNone/>
          </a:pPr>
          <a:r>
            <a:rPr lang="nb-NO" sz="1100" kern="1200"/>
            <a:t>Sportslig leder</a:t>
          </a:r>
        </a:p>
      </dsp:txBody>
      <dsp:txXfrm>
        <a:off x="1931327" y="288"/>
        <a:ext cx="1043177" cy="540110"/>
      </dsp:txXfrm>
    </dsp:sp>
    <dsp:sp modelId="{AB7008FC-0EA3-47E3-8024-2DDBA76B7AF0}">
      <dsp:nvSpPr>
        <dsp:cNvPr id="0" name=""/>
        <dsp:cNvSpPr/>
      </dsp:nvSpPr>
      <dsp:spPr>
        <a:xfrm>
          <a:off x="2139962" y="420374"/>
          <a:ext cx="938859" cy="18003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b-NO" sz="1100" kern="1200"/>
            <a:t>Martin Smevik</a:t>
          </a:r>
        </a:p>
      </dsp:txBody>
      <dsp:txXfrm>
        <a:off x="2139962" y="420374"/>
        <a:ext cx="938859" cy="180036"/>
      </dsp:txXfrm>
    </dsp:sp>
    <dsp:sp modelId="{3A86DDBE-567E-4D62-98BF-A61D8A58D952}">
      <dsp:nvSpPr>
        <dsp:cNvPr id="0" name=""/>
        <dsp:cNvSpPr/>
      </dsp:nvSpPr>
      <dsp:spPr>
        <a:xfrm>
          <a:off x="1931327" y="852463"/>
          <a:ext cx="1043177" cy="5401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6216" numCol="1" spcCol="1270" anchor="ctr" anchorCtr="0">
          <a:noAutofit/>
        </a:bodyPr>
        <a:lstStyle/>
        <a:p>
          <a:pPr marL="0" lvl="0" indent="0" algn="ctr" defTabSz="488950">
            <a:lnSpc>
              <a:spcPct val="90000"/>
            </a:lnSpc>
            <a:spcBef>
              <a:spcPct val="0"/>
            </a:spcBef>
            <a:spcAft>
              <a:spcPct val="35000"/>
            </a:spcAft>
            <a:buNone/>
          </a:pPr>
          <a:r>
            <a:rPr lang="nb-NO" sz="1100" kern="1200"/>
            <a:t>Dommeransvarlig</a:t>
          </a:r>
        </a:p>
      </dsp:txBody>
      <dsp:txXfrm>
        <a:off x="1931327" y="852463"/>
        <a:ext cx="1043177" cy="540110"/>
      </dsp:txXfrm>
    </dsp:sp>
    <dsp:sp modelId="{B779EA3C-A6D0-4587-850B-F1BC1444BBB4}">
      <dsp:nvSpPr>
        <dsp:cNvPr id="0" name=""/>
        <dsp:cNvSpPr/>
      </dsp:nvSpPr>
      <dsp:spPr>
        <a:xfrm>
          <a:off x="2139962" y="1272549"/>
          <a:ext cx="938859" cy="18003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nb-NO" sz="900" kern="1200"/>
            <a:t>Sturla Enge Hovdal</a:t>
          </a:r>
        </a:p>
      </dsp:txBody>
      <dsp:txXfrm>
        <a:off x="2139962" y="1272549"/>
        <a:ext cx="938859" cy="180036"/>
      </dsp:txXfrm>
    </dsp:sp>
    <dsp:sp modelId="{D6077ABB-EC6B-4660-A89A-5B5961602634}">
      <dsp:nvSpPr>
        <dsp:cNvPr id="0" name=""/>
        <dsp:cNvSpPr/>
      </dsp:nvSpPr>
      <dsp:spPr>
        <a:xfrm>
          <a:off x="1931327" y="1704638"/>
          <a:ext cx="1043177" cy="5401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6216" numCol="1" spcCol="1270" anchor="ctr" anchorCtr="0">
          <a:noAutofit/>
        </a:bodyPr>
        <a:lstStyle/>
        <a:p>
          <a:pPr marL="0" lvl="0" indent="0" algn="ctr" defTabSz="488950">
            <a:lnSpc>
              <a:spcPct val="90000"/>
            </a:lnSpc>
            <a:spcBef>
              <a:spcPct val="0"/>
            </a:spcBef>
            <a:spcAft>
              <a:spcPct val="35000"/>
            </a:spcAft>
            <a:buNone/>
          </a:pPr>
          <a:r>
            <a:rPr lang="nb-NO" sz="1100" kern="1200"/>
            <a:t>Dommerutvikling</a:t>
          </a:r>
        </a:p>
      </dsp:txBody>
      <dsp:txXfrm>
        <a:off x="1931327" y="1704638"/>
        <a:ext cx="1043177" cy="540110"/>
      </dsp:txXfrm>
    </dsp:sp>
    <dsp:sp modelId="{F517D005-CE9C-46EC-8927-5F56AA68C256}">
      <dsp:nvSpPr>
        <dsp:cNvPr id="0" name=""/>
        <dsp:cNvSpPr/>
      </dsp:nvSpPr>
      <dsp:spPr>
        <a:xfrm>
          <a:off x="2139962" y="2124724"/>
          <a:ext cx="938859" cy="18003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nb-NO" sz="500" kern="1200"/>
            <a:t>Thor-Arne Fredheim, </a:t>
          </a:r>
        </a:p>
        <a:p>
          <a:pPr marL="0" lvl="0" indent="0" algn="r" defTabSz="222250">
            <a:lnSpc>
              <a:spcPct val="90000"/>
            </a:lnSpc>
            <a:spcBef>
              <a:spcPct val="0"/>
            </a:spcBef>
            <a:spcAft>
              <a:spcPct val="35000"/>
            </a:spcAft>
            <a:buNone/>
          </a:pPr>
          <a:r>
            <a:rPr lang="nb-NO" sz="500" kern="1200"/>
            <a:t>Øyvind Nilssen</a:t>
          </a:r>
        </a:p>
        <a:p>
          <a:pPr marL="0" lvl="0" indent="0" algn="r" defTabSz="222250">
            <a:lnSpc>
              <a:spcPct val="90000"/>
            </a:lnSpc>
            <a:spcBef>
              <a:spcPct val="0"/>
            </a:spcBef>
            <a:spcAft>
              <a:spcPct val="35000"/>
            </a:spcAft>
            <a:buNone/>
          </a:pPr>
          <a:endParaRPr lang="nb-NO" sz="500" kern="1200"/>
        </a:p>
      </dsp:txBody>
      <dsp:txXfrm>
        <a:off x="2139962" y="2124724"/>
        <a:ext cx="938859" cy="18003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90CF6-4444-432F-A966-A3275904DF27}">
      <dsp:nvSpPr>
        <dsp:cNvPr id="0" name=""/>
        <dsp:cNvSpPr/>
      </dsp:nvSpPr>
      <dsp:spPr>
        <a:xfrm>
          <a:off x="2138534" y="393359"/>
          <a:ext cx="508842" cy="226918"/>
        </a:xfrm>
        <a:custGeom>
          <a:avLst/>
          <a:gdLst/>
          <a:ahLst/>
          <a:cxnLst/>
          <a:rect l="0" t="0" r="0" b="0"/>
          <a:pathLst>
            <a:path>
              <a:moveTo>
                <a:pt x="0" y="0"/>
              </a:moveTo>
              <a:lnTo>
                <a:pt x="0" y="135278"/>
              </a:lnTo>
              <a:lnTo>
                <a:pt x="508842" y="135278"/>
              </a:lnTo>
              <a:lnTo>
                <a:pt x="508842" y="2269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3265CA-A44D-4BEE-AB8C-04E7C433A4FE}">
      <dsp:nvSpPr>
        <dsp:cNvPr id="0" name=""/>
        <dsp:cNvSpPr/>
      </dsp:nvSpPr>
      <dsp:spPr>
        <a:xfrm>
          <a:off x="1629692" y="393359"/>
          <a:ext cx="508842" cy="226918"/>
        </a:xfrm>
        <a:custGeom>
          <a:avLst/>
          <a:gdLst/>
          <a:ahLst/>
          <a:cxnLst/>
          <a:rect l="0" t="0" r="0" b="0"/>
          <a:pathLst>
            <a:path>
              <a:moveTo>
                <a:pt x="508842" y="0"/>
              </a:moveTo>
              <a:lnTo>
                <a:pt x="508842" y="135278"/>
              </a:lnTo>
              <a:lnTo>
                <a:pt x="0" y="135278"/>
              </a:lnTo>
              <a:lnTo>
                <a:pt x="0" y="2269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2166DD-364B-4DD7-8695-BF86E83DA002}">
      <dsp:nvSpPr>
        <dsp:cNvPr id="0" name=""/>
        <dsp:cNvSpPr/>
      </dsp:nvSpPr>
      <dsp:spPr>
        <a:xfrm>
          <a:off x="1759259" y="615"/>
          <a:ext cx="758550" cy="3927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5420" numCol="1" spcCol="1270" anchor="ctr" anchorCtr="0">
          <a:noAutofit/>
        </a:bodyPr>
        <a:lstStyle/>
        <a:p>
          <a:pPr marL="0" lvl="0" indent="0" algn="ctr" defTabSz="355600">
            <a:lnSpc>
              <a:spcPct val="90000"/>
            </a:lnSpc>
            <a:spcBef>
              <a:spcPct val="0"/>
            </a:spcBef>
            <a:spcAft>
              <a:spcPct val="35000"/>
            </a:spcAft>
            <a:buNone/>
          </a:pPr>
          <a:r>
            <a:rPr lang="nb-NO" sz="800" kern="1200"/>
            <a:t>Økonomi</a:t>
          </a:r>
        </a:p>
      </dsp:txBody>
      <dsp:txXfrm>
        <a:off x="1759259" y="615"/>
        <a:ext cx="758550" cy="392743"/>
      </dsp:txXfrm>
    </dsp:sp>
    <dsp:sp modelId="{3CB45899-B604-4702-BE89-1DA2A8E679A3}">
      <dsp:nvSpPr>
        <dsp:cNvPr id="0" name=""/>
        <dsp:cNvSpPr/>
      </dsp:nvSpPr>
      <dsp:spPr>
        <a:xfrm>
          <a:off x="1910969" y="306082"/>
          <a:ext cx="682695" cy="13091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b-NO" sz="800" kern="1200"/>
            <a:t>Karianne</a:t>
          </a:r>
        </a:p>
      </dsp:txBody>
      <dsp:txXfrm>
        <a:off x="1910969" y="306082"/>
        <a:ext cx="682695" cy="130914"/>
      </dsp:txXfrm>
    </dsp:sp>
    <dsp:sp modelId="{82EDFEBF-AF75-47E2-8CEB-487E1D726A62}">
      <dsp:nvSpPr>
        <dsp:cNvPr id="0" name=""/>
        <dsp:cNvSpPr/>
      </dsp:nvSpPr>
      <dsp:spPr>
        <a:xfrm>
          <a:off x="1250417" y="620277"/>
          <a:ext cx="758550" cy="3927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5420" numCol="1" spcCol="1270" anchor="ctr" anchorCtr="0">
          <a:noAutofit/>
        </a:bodyPr>
        <a:lstStyle/>
        <a:p>
          <a:pPr marL="0" lvl="0" indent="0" algn="ctr" defTabSz="355600">
            <a:lnSpc>
              <a:spcPct val="90000"/>
            </a:lnSpc>
            <a:spcBef>
              <a:spcPct val="0"/>
            </a:spcBef>
            <a:spcAft>
              <a:spcPct val="35000"/>
            </a:spcAft>
            <a:buNone/>
          </a:pPr>
          <a:r>
            <a:rPr lang="nb-NO" sz="800" kern="1200"/>
            <a:t>Fiks-ansvarlig</a:t>
          </a:r>
        </a:p>
      </dsp:txBody>
      <dsp:txXfrm>
        <a:off x="1250417" y="620277"/>
        <a:ext cx="758550" cy="392743"/>
      </dsp:txXfrm>
    </dsp:sp>
    <dsp:sp modelId="{A69DB855-BA8A-4B91-9652-2609E90C0E92}">
      <dsp:nvSpPr>
        <dsp:cNvPr id="0" name=""/>
        <dsp:cNvSpPr/>
      </dsp:nvSpPr>
      <dsp:spPr>
        <a:xfrm>
          <a:off x="1402127" y="925744"/>
          <a:ext cx="682695" cy="13091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b-NO" sz="800" kern="1200"/>
            <a:t>Jonas Malmros</a:t>
          </a:r>
        </a:p>
      </dsp:txBody>
      <dsp:txXfrm>
        <a:off x="1402127" y="925744"/>
        <a:ext cx="682695" cy="130914"/>
      </dsp:txXfrm>
    </dsp:sp>
    <dsp:sp modelId="{CD5675A9-1E7D-4348-8046-FCFEA7675623}">
      <dsp:nvSpPr>
        <dsp:cNvPr id="0" name=""/>
        <dsp:cNvSpPr/>
      </dsp:nvSpPr>
      <dsp:spPr>
        <a:xfrm>
          <a:off x="2268102" y="620277"/>
          <a:ext cx="758550" cy="3927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5420" numCol="1" spcCol="1270" anchor="ctr" anchorCtr="0">
          <a:noAutofit/>
        </a:bodyPr>
        <a:lstStyle/>
        <a:p>
          <a:pPr marL="0" lvl="0" indent="0" algn="ctr" defTabSz="355600">
            <a:lnSpc>
              <a:spcPct val="90000"/>
            </a:lnSpc>
            <a:spcBef>
              <a:spcPct val="0"/>
            </a:spcBef>
            <a:spcAft>
              <a:spcPct val="35000"/>
            </a:spcAft>
            <a:buNone/>
          </a:pPr>
          <a:r>
            <a:rPr lang="nb-NO" sz="800" kern="1200"/>
            <a:t>Ansvarlig for spilleroverganger</a:t>
          </a:r>
        </a:p>
      </dsp:txBody>
      <dsp:txXfrm>
        <a:off x="2268102" y="620277"/>
        <a:ext cx="758550" cy="392743"/>
      </dsp:txXfrm>
    </dsp:sp>
    <dsp:sp modelId="{A4C3C497-2B15-4C3B-89C1-0F958A7902A6}">
      <dsp:nvSpPr>
        <dsp:cNvPr id="0" name=""/>
        <dsp:cNvSpPr/>
      </dsp:nvSpPr>
      <dsp:spPr>
        <a:xfrm>
          <a:off x="2419812" y="925744"/>
          <a:ext cx="682695" cy="13091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b-NO" sz="800" kern="1200"/>
            <a:t>Jonas Malmros</a:t>
          </a:r>
        </a:p>
      </dsp:txBody>
      <dsp:txXfrm>
        <a:off x="2419812" y="925744"/>
        <a:ext cx="682695" cy="13091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2960F-D8A7-436E-8E54-461AE6414D2F}">
      <dsp:nvSpPr>
        <dsp:cNvPr id="0" name=""/>
        <dsp:cNvSpPr/>
      </dsp:nvSpPr>
      <dsp:spPr>
        <a:xfrm>
          <a:off x="2690739" y="1136937"/>
          <a:ext cx="2111450" cy="313867"/>
        </a:xfrm>
        <a:custGeom>
          <a:avLst/>
          <a:gdLst/>
          <a:ahLst/>
          <a:cxnLst/>
          <a:rect l="0" t="0" r="0" b="0"/>
          <a:pathLst>
            <a:path>
              <a:moveTo>
                <a:pt x="0" y="0"/>
              </a:moveTo>
              <a:lnTo>
                <a:pt x="0" y="187113"/>
              </a:lnTo>
              <a:lnTo>
                <a:pt x="2111450" y="187113"/>
              </a:lnTo>
              <a:lnTo>
                <a:pt x="2111450" y="3138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CFF63C-BB5D-4229-90BE-1C411D205293}">
      <dsp:nvSpPr>
        <dsp:cNvPr id="0" name=""/>
        <dsp:cNvSpPr/>
      </dsp:nvSpPr>
      <dsp:spPr>
        <a:xfrm>
          <a:off x="2690739" y="1136937"/>
          <a:ext cx="703816" cy="313867"/>
        </a:xfrm>
        <a:custGeom>
          <a:avLst/>
          <a:gdLst/>
          <a:ahLst/>
          <a:cxnLst/>
          <a:rect l="0" t="0" r="0" b="0"/>
          <a:pathLst>
            <a:path>
              <a:moveTo>
                <a:pt x="0" y="0"/>
              </a:moveTo>
              <a:lnTo>
                <a:pt x="0" y="187113"/>
              </a:lnTo>
              <a:lnTo>
                <a:pt x="703816" y="187113"/>
              </a:lnTo>
              <a:lnTo>
                <a:pt x="703816" y="3138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AAAC9A-2ABA-49B5-92C8-630A629ADE4B}">
      <dsp:nvSpPr>
        <dsp:cNvPr id="0" name=""/>
        <dsp:cNvSpPr/>
      </dsp:nvSpPr>
      <dsp:spPr>
        <a:xfrm>
          <a:off x="1986922" y="1994036"/>
          <a:ext cx="703816" cy="313867"/>
        </a:xfrm>
        <a:custGeom>
          <a:avLst/>
          <a:gdLst/>
          <a:ahLst/>
          <a:cxnLst/>
          <a:rect l="0" t="0" r="0" b="0"/>
          <a:pathLst>
            <a:path>
              <a:moveTo>
                <a:pt x="0" y="0"/>
              </a:moveTo>
              <a:lnTo>
                <a:pt x="0" y="187113"/>
              </a:lnTo>
              <a:lnTo>
                <a:pt x="703816" y="187113"/>
              </a:lnTo>
              <a:lnTo>
                <a:pt x="703816"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699468-D4A7-4743-831F-62EC604E8E15}">
      <dsp:nvSpPr>
        <dsp:cNvPr id="0" name=""/>
        <dsp:cNvSpPr/>
      </dsp:nvSpPr>
      <dsp:spPr>
        <a:xfrm>
          <a:off x="1283105" y="1994036"/>
          <a:ext cx="703816" cy="313867"/>
        </a:xfrm>
        <a:custGeom>
          <a:avLst/>
          <a:gdLst/>
          <a:ahLst/>
          <a:cxnLst/>
          <a:rect l="0" t="0" r="0" b="0"/>
          <a:pathLst>
            <a:path>
              <a:moveTo>
                <a:pt x="703816" y="0"/>
              </a:moveTo>
              <a:lnTo>
                <a:pt x="703816" y="187113"/>
              </a:lnTo>
              <a:lnTo>
                <a:pt x="0" y="187113"/>
              </a:lnTo>
              <a:lnTo>
                <a:pt x="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8FCC3-37FA-47D7-BD3D-64BC6C4F0C9B}">
      <dsp:nvSpPr>
        <dsp:cNvPr id="0" name=""/>
        <dsp:cNvSpPr/>
      </dsp:nvSpPr>
      <dsp:spPr>
        <a:xfrm>
          <a:off x="1986922" y="1136937"/>
          <a:ext cx="703816" cy="313867"/>
        </a:xfrm>
        <a:custGeom>
          <a:avLst/>
          <a:gdLst/>
          <a:ahLst/>
          <a:cxnLst/>
          <a:rect l="0" t="0" r="0" b="0"/>
          <a:pathLst>
            <a:path>
              <a:moveTo>
                <a:pt x="703816" y="0"/>
              </a:moveTo>
              <a:lnTo>
                <a:pt x="703816" y="187113"/>
              </a:lnTo>
              <a:lnTo>
                <a:pt x="0" y="187113"/>
              </a:lnTo>
              <a:lnTo>
                <a:pt x="0" y="3138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37F088-CEA2-4EE2-8D98-43D20CC268E6}">
      <dsp:nvSpPr>
        <dsp:cNvPr id="0" name=""/>
        <dsp:cNvSpPr/>
      </dsp:nvSpPr>
      <dsp:spPr>
        <a:xfrm>
          <a:off x="579288" y="1136937"/>
          <a:ext cx="2111450" cy="313867"/>
        </a:xfrm>
        <a:custGeom>
          <a:avLst/>
          <a:gdLst/>
          <a:ahLst/>
          <a:cxnLst/>
          <a:rect l="0" t="0" r="0" b="0"/>
          <a:pathLst>
            <a:path>
              <a:moveTo>
                <a:pt x="2111450" y="0"/>
              </a:moveTo>
              <a:lnTo>
                <a:pt x="2111450" y="187113"/>
              </a:lnTo>
              <a:lnTo>
                <a:pt x="0" y="187113"/>
              </a:lnTo>
              <a:lnTo>
                <a:pt x="0" y="3138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79F6F8-75AF-4BEB-AD59-0D6B341C5CD9}">
      <dsp:nvSpPr>
        <dsp:cNvPr id="0" name=""/>
        <dsp:cNvSpPr/>
      </dsp:nvSpPr>
      <dsp:spPr>
        <a:xfrm>
          <a:off x="2166137" y="593705"/>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6" numCol="1" spcCol="1270" anchor="ctr" anchorCtr="0">
          <a:noAutofit/>
        </a:bodyPr>
        <a:lstStyle/>
        <a:p>
          <a:pPr marL="0" lvl="0" indent="0" algn="ctr" defTabSz="355600">
            <a:lnSpc>
              <a:spcPct val="90000"/>
            </a:lnSpc>
            <a:spcBef>
              <a:spcPct val="0"/>
            </a:spcBef>
            <a:spcAft>
              <a:spcPct val="35000"/>
            </a:spcAft>
            <a:buNone/>
          </a:pPr>
          <a:r>
            <a:rPr lang="nb-NO" sz="800" kern="1200"/>
            <a:t>Dugnadsansvarlig</a:t>
          </a:r>
        </a:p>
      </dsp:txBody>
      <dsp:txXfrm>
        <a:off x="2166137" y="593705"/>
        <a:ext cx="1049205" cy="543231"/>
      </dsp:txXfrm>
    </dsp:sp>
    <dsp:sp modelId="{F4B65679-55EF-4C30-8F95-A69F025FACB4}">
      <dsp:nvSpPr>
        <dsp:cNvPr id="0" name=""/>
        <dsp:cNvSpPr/>
      </dsp:nvSpPr>
      <dsp:spPr>
        <a:xfrm>
          <a:off x="2375978" y="1016218"/>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nb-NO" sz="1100" kern="1200"/>
        </a:p>
      </dsp:txBody>
      <dsp:txXfrm>
        <a:off x="2375978" y="1016218"/>
        <a:ext cx="944284" cy="181077"/>
      </dsp:txXfrm>
    </dsp:sp>
    <dsp:sp modelId="{F519A070-4D33-4570-9702-72BBCC674542}">
      <dsp:nvSpPr>
        <dsp:cNvPr id="0" name=""/>
        <dsp:cNvSpPr/>
      </dsp:nvSpPr>
      <dsp:spPr>
        <a:xfrm>
          <a:off x="54686" y="145080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6" numCol="1" spcCol="1270" anchor="ctr" anchorCtr="0">
          <a:noAutofit/>
        </a:bodyPr>
        <a:lstStyle/>
        <a:p>
          <a:pPr marL="0" lvl="0" indent="0" algn="ctr" defTabSz="355600">
            <a:lnSpc>
              <a:spcPct val="90000"/>
            </a:lnSpc>
            <a:spcBef>
              <a:spcPct val="0"/>
            </a:spcBef>
            <a:spcAft>
              <a:spcPct val="35000"/>
            </a:spcAft>
            <a:buNone/>
          </a:pPr>
          <a:r>
            <a:rPr lang="nb-NO" sz="800" kern="1200"/>
            <a:t>Ansvarlig for andre dugnader</a:t>
          </a:r>
        </a:p>
      </dsp:txBody>
      <dsp:txXfrm>
        <a:off x="54686" y="1450804"/>
        <a:ext cx="1049205" cy="543231"/>
      </dsp:txXfrm>
    </dsp:sp>
    <dsp:sp modelId="{5FB34448-429E-4C09-9638-D20D2D10C4F6}">
      <dsp:nvSpPr>
        <dsp:cNvPr id="0" name=""/>
        <dsp:cNvSpPr/>
      </dsp:nvSpPr>
      <dsp:spPr>
        <a:xfrm>
          <a:off x="264527" y="1873318"/>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nb-NO" sz="1100" kern="1200"/>
        </a:p>
      </dsp:txBody>
      <dsp:txXfrm>
        <a:off x="264527" y="1873318"/>
        <a:ext cx="944284" cy="181077"/>
      </dsp:txXfrm>
    </dsp:sp>
    <dsp:sp modelId="{E569C865-FF66-4686-8E7F-19280B0CEE27}">
      <dsp:nvSpPr>
        <dsp:cNvPr id="0" name=""/>
        <dsp:cNvSpPr/>
      </dsp:nvSpPr>
      <dsp:spPr>
        <a:xfrm>
          <a:off x="1462320" y="145080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6" numCol="1" spcCol="1270" anchor="ctr" anchorCtr="0">
          <a:noAutofit/>
        </a:bodyPr>
        <a:lstStyle/>
        <a:p>
          <a:pPr marL="0" lvl="0" indent="0" algn="ctr" defTabSz="355600">
            <a:lnSpc>
              <a:spcPct val="90000"/>
            </a:lnSpc>
            <a:spcBef>
              <a:spcPct val="0"/>
            </a:spcBef>
            <a:spcAft>
              <a:spcPct val="35000"/>
            </a:spcAft>
            <a:buNone/>
          </a:pPr>
          <a:r>
            <a:rPr lang="nb-NO" sz="800" kern="1200"/>
            <a:t>Kioskutvalg</a:t>
          </a:r>
        </a:p>
      </dsp:txBody>
      <dsp:txXfrm>
        <a:off x="1462320" y="1450804"/>
        <a:ext cx="1049205" cy="543231"/>
      </dsp:txXfrm>
    </dsp:sp>
    <dsp:sp modelId="{2C68BE02-6C38-465B-9EA3-625043B47C81}">
      <dsp:nvSpPr>
        <dsp:cNvPr id="0" name=""/>
        <dsp:cNvSpPr/>
      </dsp:nvSpPr>
      <dsp:spPr>
        <a:xfrm>
          <a:off x="1672161" y="1873318"/>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nb-NO" sz="1100" kern="1200"/>
        </a:p>
      </dsp:txBody>
      <dsp:txXfrm>
        <a:off x="1672161" y="1873318"/>
        <a:ext cx="944284" cy="181077"/>
      </dsp:txXfrm>
    </dsp:sp>
    <dsp:sp modelId="{1ACDD481-5BF9-4F8B-9F1F-42BD8B207AA3}">
      <dsp:nvSpPr>
        <dsp:cNvPr id="0" name=""/>
        <dsp:cNvSpPr/>
      </dsp:nvSpPr>
      <dsp:spPr>
        <a:xfrm>
          <a:off x="758503" y="2307903"/>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6" numCol="1" spcCol="1270" anchor="ctr" anchorCtr="0">
          <a:noAutofit/>
        </a:bodyPr>
        <a:lstStyle/>
        <a:p>
          <a:pPr marL="0" lvl="0" indent="0" algn="ctr" defTabSz="355600">
            <a:lnSpc>
              <a:spcPct val="90000"/>
            </a:lnSpc>
            <a:spcBef>
              <a:spcPct val="0"/>
            </a:spcBef>
            <a:spcAft>
              <a:spcPct val="35000"/>
            </a:spcAft>
            <a:buNone/>
          </a:pPr>
          <a:r>
            <a:rPr lang="nb-NO" sz="800" kern="1200"/>
            <a:t>Kioskansvarlig Dyegata</a:t>
          </a:r>
        </a:p>
      </dsp:txBody>
      <dsp:txXfrm>
        <a:off x="758503" y="2307903"/>
        <a:ext cx="1049205" cy="543231"/>
      </dsp:txXfrm>
    </dsp:sp>
    <dsp:sp modelId="{2CE1CFF9-47A0-4F4A-981C-E84B3AA2258D}">
      <dsp:nvSpPr>
        <dsp:cNvPr id="0" name=""/>
        <dsp:cNvSpPr/>
      </dsp:nvSpPr>
      <dsp:spPr>
        <a:xfrm>
          <a:off x="968344" y="2730417"/>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nb-NO" sz="1100" kern="1200"/>
        </a:p>
      </dsp:txBody>
      <dsp:txXfrm>
        <a:off x="968344" y="2730417"/>
        <a:ext cx="944284" cy="181077"/>
      </dsp:txXfrm>
    </dsp:sp>
    <dsp:sp modelId="{F1B4DCE1-8E5A-46FA-8DE6-9E6726D3DCFE}">
      <dsp:nvSpPr>
        <dsp:cNvPr id="0" name=""/>
        <dsp:cNvSpPr/>
      </dsp:nvSpPr>
      <dsp:spPr>
        <a:xfrm>
          <a:off x="2166137" y="2307903"/>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6" numCol="1" spcCol="1270" anchor="ctr" anchorCtr="0">
          <a:noAutofit/>
        </a:bodyPr>
        <a:lstStyle/>
        <a:p>
          <a:pPr marL="0" lvl="0" indent="0" algn="ctr" defTabSz="355600">
            <a:lnSpc>
              <a:spcPct val="90000"/>
            </a:lnSpc>
            <a:spcBef>
              <a:spcPct val="0"/>
            </a:spcBef>
            <a:spcAft>
              <a:spcPct val="35000"/>
            </a:spcAft>
            <a:buNone/>
          </a:pPr>
          <a:r>
            <a:rPr lang="nb-NO" sz="800" kern="1200"/>
            <a:t>Kioskansvarlig Lersbrygga</a:t>
          </a:r>
        </a:p>
      </dsp:txBody>
      <dsp:txXfrm>
        <a:off x="2166137" y="2307903"/>
        <a:ext cx="1049205" cy="543231"/>
      </dsp:txXfrm>
    </dsp:sp>
    <dsp:sp modelId="{EA310742-DAD8-4E1E-AEA9-01E9DB720985}">
      <dsp:nvSpPr>
        <dsp:cNvPr id="0" name=""/>
        <dsp:cNvSpPr/>
      </dsp:nvSpPr>
      <dsp:spPr>
        <a:xfrm>
          <a:off x="2375978" y="2730417"/>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nb-NO" sz="1100" kern="1200"/>
        </a:p>
      </dsp:txBody>
      <dsp:txXfrm>
        <a:off x="2375978" y="2730417"/>
        <a:ext cx="944284" cy="181077"/>
      </dsp:txXfrm>
    </dsp:sp>
    <dsp:sp modelId="{54D407F2-0ADB-45AE-BCAC-1951AE38AF76}">
      <dsp:nvSpPr>
        <dsp:cNvPr id="0" name=""/>
        <dsp:cNvSpPr/>
      </dsp:nvSpPr>
      <dsp:spPr>
        <a:xfrm>
          <a:off x="2869954" y="145080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6" numCol="1" spcCol="1270" anchor="ctr" anchorCtr="0">
          <a:noAutofit/>
        </a:bodyPr>
        <a:lstStyle/>
        <a:p>
          <a:pPr marL="0" lvl="0" indent="0" algn="ctr" defTabSz="355600">
            <a:lnSpc>
              <a:spcPct val="90000"/>
            </a:lnSpc>
            <a:spcBef>
              <a:spcPct val="0"/>
            </a:spcBef>
            <a:spcAft>
              <a:spcPct val="35000"/>
            </a:spcAft>
            <a:buNone/>
          </a:pPr>
          <a:r>
            <a:rPr lang="nb-NO" sz="800" kern="1200"/>
            <a:t>Ansvarlig for fotball-lotteriet</a:t>
          </a:r>
        </a:p>
      </dsp:txBody>
      <dsp:txXfrm>
        <a:off x="2869954" y="1450804"/>
        <a:ext cx="1049205" cy="543231"/>
      </dsp:txXfrm>
    </dsp:sp>
    <dsp:sp modelId="{5C317D73-4FDF-4216-8111-D70144B8B9E7}">
      <dsp:nvSpPr>
        <dsp:cNvPr id="0" name=""/>
        <dsp:cNvSpPr/>
      </dsp:nvSpPr>
      <dsp:spPr>
        <a:xfrm>
          <a:off x="3079795" y="1873318"/>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nb-NO" sz="1100" kern="1200"/>
        </a:p>
      </dsp:txBody>
      <dsp:txXfrm>
        <a:off x="3079795" y="1873318"/>
        <a:ext cx="944284" cy="181077"/>
      </dsp:txXfrm>
    </dsp:sp>
    <dsp:sp modelId="{16A672CA-89FA-4331-BCEF-8D495CA78068}">
      <dsp:nvSpPr>
        <dsp:cNvPr id="0" name=""/>
        <dsp:cNvSpPr/>
      </dsp:nvSpPr>
      <dsp:spPr>
        <a:xfrm>
          <a:off x="4277588" y="1450804"/>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6" numCol="1" spcCol="1270" anchor="ctr" anchorCtr="0">
          <a:noAutofit/>
        </a:bodyPr>
        <a:lstStyle/>
        <a:p>
          <a:pPr marL="0" lvl="0" indent="0" algn="ctr" defTabSz="355600">
            <a:lnSpc>
              <a:spcPct val="90000"/>
            </a:lnSpc>
            <a:spcBef>
              <a:spcPct val="0"/>
            </a:spcBef>
            <a:spcAft>
              <a:spcPct val="35000"/>
            </a:spcAft>
            <a:buNone/>
          </a:pPr>
          <a:r>
            <a:rPr lang="nb-NO" sz="800" kern="1200"/>
            <a:t>Ansvarlig for julekalenderdugnaden</a:t>
          </a:r>
        </a:p>
      </dsp:txBody>
      <dsp:txXfrm>
        <a:off x="4277588" y="1450804"/>
        <a:ext cx="1049205" cy="543231"/>
      </dsp:txXfrm>
    </dsp:sp>
    <dsp:sp modelId="{00C60064-B713-4959-BB82-D7A5E81CBDBC}">
      <dsp:nvSpPr>
        <dsp:cNvPr id="0" name=""/>
        <dsp:cNvSpPr/>
      </dsp:nvSpPr>
      <dsp:spPr>
        <a:xfrm>
          <a:off x="4487429" y="1873318"/>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b-NO" sz="1100" kern="1200"/>
            <a:t>Øyvind Nilssen</a:t>
          </a:r>
        </a:p>
      </dsp:txBody>
      <dsp:txXfrm>
        <a:off x="4487429" y="1873318"/>
        <a:ext cx="944284" cy="18107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86EC9F-7D5B-45A9-AC1A-87AB56383231}">
      <dsp:nvSpPr>
        <dsp:cNvPr id="0" name=""/>
        <dsp:cNvSpPr/>
      </dsp:nvSpPr>
      <dsp:spPr>
        <a:xfrm>
          <a:off x="2428283" y="549820"/>
          <a:ext cx="710780" cy="316972"/>
        </a:xfrm>
        <a:custGeom>
          <a:avLst/>
          <a:gdLst/>
          <a:ahLst/>
          <a:cxnLst/>
          <a:rect l="0" t="0" r="0" b="0"/>
          <a:pathLst>
            <a:path>
              <a:moveTo>
                <a:pt x="0" y="0"/>
              </a:moveTo>
              <a:lnTo>
                <a:pt x="0" y="188964"/>
              </a:lnTo>
              <a:lnTo>
                <a:pt x="710780" y="188964"/>
              </a:lnTo>
              <a:lnTo>
                <a:pt x="710780" y="3169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3A5EE5-2AC1-4E64-9544-304AB6DB0A6C}">
      <dsp:nvSpPr>
        <dsp:cNvPr id="0" name=""/>
        <dsp:cNvSpPr/>
      </dsp:nvSpPr>
      <dsp:spPr>
        <a:xfrm>
          <a:off x="1671782" y="1415400"/>
          <a:ext cx="91440" cy="316972"/>
        </a:xfrm>
        <a:custGeom>
          <a:avLst/>
          <a:gdLst/>
          <a:ahLst/>
          <a:cxnLst/>
          <a:rect l="0" t="0" r="0" b="0"/>
          <a:pathLst>
            <a:path>
              <a:moveTo>
                <a:pt x="45720" y="0"/>
              </a:moveTo>
              <a:lnTo>
                <a:pt x="45720" y="3169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579A91-E70C-4E5F-BEBF-4E303F57363A}">
      <dsp:nvSpPr>
        <dsp:cNvPr id="0" name=""/>
        <dsp:cNvSpPr/>
      </dsp:nvSpPr>
      <dsp:spPr>
        <a:xfrm>
          <a:off x="1717502" y="549820"/>
          <a:ext cx="710780" cy="316972"/>
        </a:xfrm>
        <a:custGeom>
          <a:avLst/>
          <a:gdLst/>
          <a:ahLst/>
          <a:cxnLst/>
          <a:rect l="0" t="0" r="0" b="0"/>
          <a:pathLst>
            <a:path>
              <a:moveTo>
                <a:pt x="710780" y="0"/>
              </a:moveTo>
              <a:lnTo>
                <a:pt x="710780" y="188964"/>
              </a:lnTo>
              <a:lnTo>
                <a:pt x="0" y="188964"/>
              </a:lnTo>
              <a:lnTo>
                <a:pt x="0" y="3169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80C89B-3B25-41E7-9666-793A5A7FB4F1}">
      <dsp:nvSpPr>
        <dsp:cNvPr id="0" name=""/>
        <dsp:cNvSpPr/>
      </dsp:nvSpPr>
      <dsp:spPr>
        <a:xfrm>
          <a:off x="1898490" y="1213"/>
          <a:ext cx="1059586" cy="5486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7415" numCol="1" spcCol="1270" anchor="ctr" anchorCtr="0">
          <a:noAutofit/>
        </a:bodyPr>
        <a:lstStyle/>
        <a:p>
          <a:pPr marL="0" lvl="0" indent="0" algn="ctr" defTabSz="400050">
            <a:lnSpc>
              <a:spcPct val="90000"/>
            </a:lnSpc>
            <a:spcBef>
              <a:spcPct val="0"/>
            </a:spcBef>
            <a:spcAft>
              <a:spcPct val="35000"/>
            </a:spcAft>
            <a:buNone/>
          </a:pPr>
          <a:r>
            <a:rPr lang="nb-NO" sz="900" kern="1200"/>
            <a:t>Økonomi ansvarlig</a:t>
          </a:r>
        </a:p>
      </dsp:txBody>
      <dsp:txXfrm>
        <a:off x="1898490" y="1213"/>
        <a:ext cx="1059586" cy="548606"/>
      </dsp:txXfrm>
    </dsp:sp>
    <dsp:sp modelId="{A59B80E2-0065-4240-A066-8852FB783A3A}">
      <dsp:nvSpPr>
        <dsp:cNvPr id="0" name=""/>
        <dsp:cNvSpPr/>
      </dsp:nvSpPr>
      <dsp:spPr>
        <a:xfrm>
          <a:off x="2110407" y="427908"/>
          <a:ext cx="953627" cy="18286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nb-NO" sz="1000" kern="1200"/>
            <a:t>Karianne Tønder</a:t>
          </a:r>
        </a:p>
      </dsp:txBody>
      <dsp:txXfrm>
        <a:off x="2110407" y="427908"/>
        <a:ext cx="953627" cy="182868"/>
      </dsp:txXfrm>
    </dsp:sp>
    <dsp:sp modelId="{F0DD29F3-265E-4892-A5F3-7C30902D574F}">
      <dsp:nvSpPr>
        <dsp:cNvPr id="0" name=""/>
        <dsp:cNvSpPr/>
      </dsp:nvSpPr>
      <dsp:spPr>
        <a:xfrm>
          <a:off x="1187709" y="866793"/>
          <a:ext cx="1059586" cy="5486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7415" numCol="1" spcCol="1270" anchor="ctr" anchorCtr="0">
          <a:noAutofit/>
        </a:bodyPr>
        <a:lstStyle/>
        <a:p>
          <a:pPr marL="0" lvl="0" indent="0" algn="ctr" defTabSz="400050">
            <a:lnSpc>
              <a:spcPct val="90000"/>
            </a:lnSpc>
            <a:spcBef>
              <a:spcPct val="0"/>
            </a:spcBef>
            <a:spcAft>
              <a:spcPct val="35000"/>
            </a:spcAft>
            <a:buNone/>
          </a:pPr>
          <a:r>
            <a:rPr lang="nb-NO" sz="900" kern="1200"/>
            <a:t>Sponsor-ansvarlig</a:t>
          </a:r>
        </a:p>
      </dsp:txBody>
      <dsp:txXfrm>
        <a:off x="1187709" y="866793"/>
        <a:ext cx="1059586" cy="548606"/>
      </dsp:txXfrm>
    </dsp:sp>
    <dsp:sp modelId="{A2477A5A-6BD6-470B-95D2-72A79FE685EB}">
      <dsp:nvSpPr>
        <dsp:cNvPr id="0" name=""/>
        <dsp:cNvSpPr/>
      </dsp:nvSpPr>
      <dsp:spPr>
        <a:xfrm>
          <a:off x="1399626" y="1293487"/>
          <a:ext cx="953627" cy="18286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nb-NO" sz="1200" kern="1200"/>
        </a:p>
      </dsp:txBody>
      <dsp:txXfrm>
        <a:off x="1399626" y="1293487"/>
        <a:ext cx="953627" cy="182868"/>
      </dsp:txXfrm>
    </dsp:sp>
    <dsp:sp modelId="{E3573367-6739-412E-AF3A-DC8F528E4EDD}">
      <dsp:nvSpPr>
        <dsp:cNvPr id="0" name=""/>
        <dsp:cNvSpPr/>
      </dsp:nvSpPr>
      <dsp:spPr>
        <a:xfrm>
          <a:off x="1187709" y="1732373"/>
          <a:ext cx="1059586" cy="5486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7415" numCol="1" spcCol="1270" anchor="ctr" anchorCtr="0">
          <a:noAutofit/>
        </a:bodyPr>
        <a:lstStyle/>
        <a:p>
          <a:pPr marL="0" lvl="0" indent="0" algn="ctr" defTabSz="400050">
            <a:lnSpc>
              <a:spcPct val="90000"/>
            </a:lnSpc>
            <a:spcBef>
              <a:spcPct val="0"/>
            </a:spcBef>
            <a:spcAft>
              <a:spcPct val="35000"/>
            </a:spcAft>
            <a:buNone/>
          </a:pPr>
          <a:r>
            <a:rPr lang="nb-NO" sz="900" kern="1200"/>
            <a:t>Sponsorgruppe</a:t>
          </a:r>
        </a:p>
      </dsp:txBody>
      <dsp:txXfrm>
        <a:off x="1187709" y="1732373"/>
        <a:ext cx="1059586" cy="548606"/>
      </dsp:txXfrm>
    </dsp:sp>
    <dsp:sp modelId="{3DDCE3AE-4907-4303-8324-6AD3D62E9F93}">
      <dsp:nvSpPr>
        <dsp:cNvPr id="0" name=""/>
        <dsp:cNvSpPr/>
      </dsp:nvSpPr>
      <dsp:spPr>
        <a:xfrm>
          <a:off x="1399626" y="2159067"/>
          <a:ext cx="953627" cy="18286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nb-NO" sz="1200" kern="1200"/>
        </a:p>
      </dsp:txBody>
      <dsp:txXfrm>
        <a:off x="1399626" y="2159067"/>
        <a:ext cx="953627" cy="182868"/>
      </dsp:txXfrm>
    </dsp:sp>
    <dsp:sp modelId="{A799E836-8664-4D7C-92E1-E11499A6E15C}">
      <dsp:nvSpPr>
        <dsp:cNvPr id="0" name=""/>
        <dsp:cNvSpPr/>
      </dsp:nvSpPr>
      <dsp:spPr>
        <a:xfrm>
          <a:off x="2609270" y="866793"/>
          <a:ext cx="1059586" cy="5486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7415" numCol="1" spcCol="1270" anchor="ctr" anchorCtr="0">
          <a:noAutofit/>
        </a:bodyPr>
        <a:lstStyle/>
        <a:p>
          <a:pPr marL="0" lvl="0" indent="0" algn="ctr" defTabSz="400050">
            <a:lnSpc>
              <a:spcPct val="90000"/>
            </a:lnSpc>
            <a:spcBef>
              <a:spcPct val="0"/>
            </a:spcBef>
            <a:spcAft>
              <a:spcPct val="35000"/>
            </a:spcAft>
            <a:buNone/>
          </a:pPr>
          <a:r>
            <a:rPr lang="nb-NO" sz="900" kern="1200"/>
            <a:t>Media/ Informasjonsansvarlig</a:t>
          </a:r>
        </a:p>
      </dsp:txBody>
      <dsp:txXfrm>
        <a:off x="2609270" y="866793"/>
        <a:ext cx="1059586" cy="548606"/>
      </dsp:txXfrm>
    </dsp:sp>
    <dsp:sp modelId="{11ABBA9A-BD0E-43B0-A47F-1FC03041F322}">
      <dsp:nvSpPr>
        <dsp:cNvPr id="0" name=""/>
        <dsp:cNvSpPr/>
      </dsp:nvSpPr>
      <dsp:spPr>
        <a:xfrm>
          <a:off x="2821187" y="1293487"/>
          <a:ext cx="953627" cy="18286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nb-NO" sz="1000" kern="1200"/>
            <a:t>Tone Ingrid Lian</a:t>
          </a:r>
        </a:p>
      </dsp:txBody>
      <dsp:txXfrm>
        <a:off x="2821187" y="1293487"/>
        <a:ext cx="953627" cy="18286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1118AD-DBAB-4456-B851-28FBDA64BAE5}">
      <dsp:nvSpPr>
        <dsp:cNvPr id="0" name=""/>
        <dsp:cNvSpPr/>
      </dsp:nvSpPr>
      <dsp:spPr>
        <a:xfrm>
          <a:off x="2672113" y="1927361"/>
          <a:ext cx="1907431" cy="425309"/>
        </a:xfrm>
        <a:custGeom>
          <a:avLst/>
          <a:gdLst/>
          <a:ahLst/>
          <a:cxnLst/>
          <a:rect l="0" t="0" r="0" b="0"/>
          <a:pathLst>
            <a:path>
              <a:moveTo>
                <a:pt x="0" y="0"/>
              </a:moveTo>
              <a:lnTo>
                <a:pt x="0" y="253550"/>
              </a:lnTo>
              <a:lnTo>
                <a:pt x="1907431" y="253550"/>
              </a:lnTo>
              <a:lnTo>
                <a:pt x="1907431" y="425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D61051-09CA-4FF4-A0B1-0192C1370FFF}">
      <dsp:nvSpPr>
        <dsp:cNvPr id="0" name=""/>
        <dsp:cNvSpPr/>
      </dsp:nvSpPr>
      <dsp:spPr>
        <a:xfrm>
          <a:off x="2626393" y="1927361"/>
          <a:ext cx="91440" cy="425309"/>
        </a:xfrm>
        <a:custGeom>
          <a:avLst/>
          <a:gdLst/>
          <a:ahLst/>
          <a:cxnLst/>
          <a:rect l="0" t="0" r="0" b="0"/>
          <a:pathLst>
            <a:path>
              <a:moveTo>
                <a:pt x="45720" y="0"/>
              </a:moveTo>
              <a:lnTo>
                <a:pt x="45720" y="425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1FDD9C-C41C-4AB3-8DC2-7AB9B37DF5E5}">
      <dsp:nvSpPr>
        <dsp:cNvPr id="0" name=""/>
        <dsp:cNvSpPr/>
      </dsp:nvSpPr>
      <dsp:spPr>
        <a:xfrm>
          <a:off x="764681" y="1927361"/>
          <a:ext cx="1907431" cy="425309"/>
        </a:xfrm>
        <a:custGeom>
          <a:avLst/>
          <a:gdLst/>
          <a:ahLst/>
          <a:cxnLst/>
          <a:rect l="0" t="0" r="0" b="0"/>
          <a:pathLst>
            <a:path>
              <a:moveTo>
                <a:pt x="1907431" y="0"/>
              </a:moveTo>
              <a:lnTo>
                <a:pt x="1907431" y="253550"/>
              </a:lnTo>
              <a:lnTo>
                <a:pt x="0" y="253550"/>
              </a:lnTo>
              <a:lnTo>
                <a:pt x="0" y="425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C58E7B-D3CA-4307-BAEB-844D94333616}">
      <dsp:nvSpPr>
        <dsp:cNvPr id="0" name=""/>
        <dsp:cNvSpPr/>
      </dsp:nvSpPr>
      <dsp:spPr>
        <a:xfrm>
          <a:off x="1718397" y="765938"/>
          <a:ext cx="953715" cy="425309"/>
        </a:xfrm>
        <a:custGeom>
          <a:avLst/>
          <a:gdLst/>
          <a:ahLst/>
          <a:cxnLst/>
          <a:rect l="0" t="0" r="0" b="0"/>
          <a:pathLst>
            <a:path>
              <a:moveTo>
                <a:pt x="0" y="0"/>
              </a:moveTo>
              <a:lnTo>
                <a:pt x="0" y="253550"/>
              </a:lnTo>
              <a:lnTo>
                <a:pt x="953715" y="253550"/>
              </a:lnTo>
              <a:lnTo>
                <a:pt x="953715" y="4253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D6D4FD-C27D-4ED6-882A-E1F7655FAA59}">
      <dsp:nvSpPr>
        <dsp:cNvPr id="0" name=""/>
        <dsp:cNvSpPr/>
      </dsp:nvSpPr>
      <dsp:spPr>
        <a:xfrm>
          <a:off x="764681" y="765938"/>
          <a:ext cx="953715" cy="425309"/>
        </a:xfrm>
        <a:custGeom>
          <a:avLst/>
          <a:gdLst/>
          <a:ahLst/>
          <a:cxnLst/>
          <a:rect l="0" t="0" r="0" b="0"/>
          <a:pathLst>
            <a:path>
              <a:moveTo>
                <a:pt x="953715" y="0"/>
              </a:moveTo>
              <a:lnTo>
                <a:pt x="953715" y="253550"/>
              </a:lnTo>
              <a:lnTo>
                <a:pt x="0" y="253550"/>
              </a:lnTo>
              <a:lnTo>
                <a:pt x="0" y="4253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EA210B-33A3-4538-AB83-2D9B49FC6E38}">
      <dsp:nvSpPr>
        <dsp:cNvPr id="0" name=""/>
        <dsp:cNvSpPr/>
      </dsp:nvSpPr>
      <dsp:spPr>
        <a:xfrm>
          <a:off x="1007527" y="29825"/>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nb-NO" sz="1400" kern="1200"/>
            <a:t>Leder utvalg for bane og materiell</a:t>
          </a:r>
        </a:p>
      </dsp:txBody>
      <dsp:txXfrm>
        <a:off x="1007527" y="29825"/>
        <a:ext cx="1421738" cy="736113"/>
      </dsp:txXfrm>
    </dsp:sp>
    <dsp:sp modelId="{2A8EBF9F-4D9C-412F-9333-AC952FB97F1D}">
      <dsp:nvSpPr>
        <dsp:cNvPr id="0" name=""/>
        <dsp:cNvSpPr/>
      </dsp:nvSpPr>
      <dsp:spPr>
        <a:xfrm>
          <a:off x="1291875" y="602357"/>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b-NO" sz="1100" kern="1200"/>
            <a:t>Thor Arne Fredheim</a:t>
          </a:r>
        </a:p>
      </dsp:txBody>
      <dsp:txXfrm>
        <a:off x="1291875" y="602357"/>
        <a:ext cx="1279564" cy="245371"/>
      </dsp:txXfrm>
    </dsp:sp>
    <dsp:sp modelId="{56EAFCEB-799A-40E3-8468-5B1EC89ACDD3}">
      <dsp:nvSpPr>
        <dsp:cNvPr id="0" name=""/>
        <dsp:cNvSpPr/>
      </dsp:nvSpPr>
      <dsp:spPr>
        <a:xfrm>
          <a:off x="53811" y="1191248"/>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nb-NO" sz="1400" kern="1200"/>
            <a:t>Materialforvalter</a:t>
          </a:r>
        </a:p>
      </dsp:txBody>
      <dsp:txXfrm>
        <a:off x="53811" y="1191248"/>
        <a:ext cx="1421738" cy="736113"/>
      </dsp:txXfrm>
    </dsp:sp>
    <dsp:sp modelId="{3560CA9E-8A57-4DAB-B3BC-9BDCEDB2F991}">
      <dsp:nvSpPr>
        <dsp:cNvPr id="0" name=""/>
        <dsp:cNvSpPr/>
      </dsp:nvSpPr>
      <dsp:spPr>
        <a:xfrm>
          <a:off x="338159" y="1763780"/>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nb-NO" sz="1100" kern="1200"/>
            <a:t>Thor Arne Fredheim</a:t>
          </a:r>
        </a:p>
      </dsp:txBody>
      <dsp:txXfrm>
        <a:off x="338159" y="1763780"/>
        <a:ext cx="1279564" cy="245371"/>
      </dsp:txXfrm>
    </dsp:sp>
    <dsp:sp modelId="{B4CDA6C2-FA42-43AA-B6A8-30F25AA56297}">
      <dsp:nvSpPr>
        <dsp:cNvPr id="0" name=""/>
        <dsp:cNvSpPr/>
      </dsp:nvSpPr>
      <dsp:spPr>
        <a:xfrm>
          <a:off x="1961243" y="1191248"/>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nb-NO" sz="1400" kern="1200"/>
            <a:t>Anleggsansvarlig</a:t>
          </a:r>
        </a:p>
      </dsp:txBody>
      <dsp:txXfrm>
        <a:off x="1961243" y="1191248"/>
        <a:ext cx="1421738" cy="736113"/>
      </dsp:txXfrm>
    </dsp:sp>
    <dsp:sp modelId="{5DD9EA55-F9CD-4F4E-8635-544B0F30272C}">
      <dsp:nvSpPr>
        <dsp:cNvPr id="0" name=""/>
        <dsp:cNvSpPr/>
      </dsp:nvSpPr>
      <dsp:spPr>
        <a:xfrm>
          <a:off x="2245591" y="1763780"/>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endParaRPr lang="nb-NO" sz="1600" kern="1200"/>
        </a:p>
      </dsp:txBody>
      <dsp:txXfrm>
        <a:off x="2245591" y="1763780"/>
        <a:ext cx="1279564" cy="245371"/>
      </dsp:txXfrm>
    </dsp:sp>
    <dsp:sp modelId="{5D972A9D-3CBD-4FC1-A614-603AA18A54BB}">
      <dsp:nvSpPr>
        <dsp:cNvPr id="0" name=""/>
        <dsp:cNvSpPr/>
      </dsp:nvSpPr>
      <dsp:spPr>
        <a:xfrm>
          <a:off x="53811" y="2352671"/>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nb-NO" sz="1400" kern="1200"/>
            <a:t>Ansvarlig for Dyegata</a:t>
          </a:r>
        </a:p>
      </dsp:txBody>
      <dsp:txXfrm>
        <a:off x="53811" y="2352671"/>
        <a:ext cx="1421738" cy="736113"/>
      </dsp:txXfrm>
    </dsp:sp>
    <dsp:sp modelId="{804E3529-6719-41B1-BE0E-9E0C1A7F5D41}">
      <dsp:nvSpPr>
        <dsp:cNvPr id="0" name=""/>
        <dsp:cNvSpPr/>
      </dsp:nvSpPr>
      <dsp:spPr>
        <a:xfrm>
          <a:off x="338159" y="2925203"/>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endParaRPr lang="nb-NO" sz="1600" kern="1200"/>
        </a:p>
      </dsp:txBody>
      <dsp:txXfrm>
        <a:off x="338159" y="2925203"/>
        <a:ext cx="1279564" cy="245371"/>
      </dsp:txXfrm>
    </dsp:sp>
    <dsp:sp modelId="{FE05E04B-06D5-4D2A-A58B-9DAB26B74F2F}">
      <dsp:nvSpPr>
        <dsp:cNvPr id="0" name=""/>
        <dsp:cNvSpPr/>
      </dsp:nvSpPr>
      <dsp:spPr>
        <a:xfrm>
          <a:off x="1961243" y="2352671"/>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nb-NO" sz="1400" kern="1200"/>
            <a:t>Ansvarlig for Lersbryggen</a:t>
          </a:r>
        </a:p>
      </dsp:txBody>
      <dsp:txXfrm>
        <a:off x="1961243" y="2352671"/>
        <a:ext cx="1421738" cy="736113"/>
      </dsp:txXfrm>
    </dsp:sp>
    <dsp:sp modelId="{EA6996AC-5599-41B0-87A0-55353E7F14C2}">
      <dsp:nvSpPr>
        <dsp:cNvPr id="0" name=""/>
        <dsp:cNvSpPr/>
      </dsp:nvSpPr>
      <dsp:spPr>
        <a:xfrm>
          <a:off x="2245591" y="2925203"/>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endParaRPr lang="nb-NO" sz="1600" kern="1200"/>
        </a:p>
      </dsp:txBody>
      <dsp:txXfrm>
        <a:off x="2245591" y="2925203"/>
        <a:ext cx="1279564" cy="245371"/>
      </dsp:txXfrm>
    </dsp:sp>
    <dsp:sp modelId="{53BD59A0-F53B-4D07-9461-356591BEAF09}">
      <dsp:nvSpPr>
        <dsp:cNvPr id="0" name=""/>
        <dsp:cNvSpPr/>
      </dsp:nvSpPr>
      <dsp:spPr>
        <a:xfrm>
          <a:off x="3868675" y="2352671"/>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nb-NO" sz="1400" kern="1200"/>
            <a:t>Ansvarlig for banen ved Sandehallen</a:t>
          </a:r>
        </a:p>
      </dsp:txBody>
      <dsp:txXfrm>
        <a:off x="3868675" y="2352671"/>
        <a:ext cx="1421738" cy="736113"/>
      </dsp:txXfrm>
    </dsp:sp>
    <dsp:sp modelId="{15FF81F7-9E28-41A8-BF59-98ADE3F8FAAB}">
      <dsp:nvSpPr>
        <dsp:cNvPr id="0" name=""/>
        <dsp:cNvSpPr/>
      </dsp:nvSpPr>
      <dsp:spPr>
        <a:xfrm>
          <a:off x="4153023" y="2925203"/>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endParaRPr lang="nb-NO" sz="1600" kern="1200"/>
        </a:p>
      </dsp:txBody>
      <dsp:txXfrm>
        <a:off x="4153023" y="2925203"/>
        <a:ext cx="1279564" cy="2453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BBAE0-A4EA-4A9D-A04B-31A7F8245F86}">
      <dsp:nvSpPr>
        <dsp:cNvPr id="0" name=""/>
        <dsp:cNvSpPr/>
      </dsp:nvSpPr>
      <dsp:spPr>
        <a:xfrm>
          <a:off x="1921192" y="551159"/>
          <a:ext cx="91440" cy="231181"/>
        </a:xfrm>
        <a:custGeom>
          <a:avLst/>
          <a:gdLst/>
          <a:ahLst/>
          <a:cxnLst/>
          <a:rect l="0" t="0" r="0" b="0"/>
          <a:pathLst>
            <a:path>
              <a:moveTo>
                <a:pt x="45720" y="0"/>
              </a:moveTo>
              <a:lnTo>
                <a:pt x="45720" y="2311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1E2B5B-0A43-4BB3-A15D-467749A47C92}">
      <dsp:nvSpPr>
        <dsp:cNvPr id="0" name=""/>
        <dsp:cNvSpPr/>
      </dsp:nvSpPr>
      <dsp:spPr>
        <a:xfrm>
          <a:off x="1416479" y="726"/>
          <a:ext cx="1100865" cy="5504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t>Nestleder</a:t>
          </a:r>
        </a:p>
      </dsp:txBody>
      <dsp:txXfrm>
        <a:off x="1416479" y="726"/>
        <a:ext cx="1100865" cy="550432"/>
      </dsp:txXfrm>
    </dsp:sp>
    <dsp:sp modelId="{6994DCA3-0B7A-4132-B12B-52F2086C3AE8}">
      <dsp:nvSpPr>
        <dsp:cNvPr id="0" name=""/>
        <dsp:cNvSpPr/>
      </dsp:nvSpPr>
      <dsp:spPr>
        <a:xfrm>
          <a:off x="1416479" y="782340"/>
          <a:ext cx="1100865" cy="55043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t>Gruppe for utvikling av anlegg</a:t>
          </a:r>
        </a:p>
      </dsp:txBody>
      <dsp:txXfrm>
        <a:off x="1416479" y="782340"/>
        <a:ext cx="1100865" cy="5504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23CD5-766E-4C54-A86C-7138955179C5}">
      <dsp:nvSpPr>
        <dsp:cNvPr id="0" name=""/>
        <dsp:cNvSpPr/>
      </dsp:nvSpPr>
      <dsp:spPr>
        <a:xfrm>
          <a:off x="2176462" y="436997"/>
          <a:ext cx="1056043" cy="183280"/>
        </a:xfrm>
        <a:custGeom>
          <a:avLst/>
          <a:gdLst/>
          <a:ahLst/>
          <a:cxnLst/>
          <a:rect l="0" t="0" r="0" b="0"/>
          <a:pathLst>
            <a:path>
              <a:moveTo>
                <a:pt x="0" y="0"/>
              </a:moveTo>
              <a:lnTo>
                <a:pt x="0" y="91640"/>
              </a:lnTo>
              <a:lnTo>
                <a:pt x="1056043" y="91640"/>
              </a:lnTo>
              <a:lnTo>
                <a:pt x="1056043" y="1832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09B26-7CC6-4F17-8A9C-B0F6E087A348}">
      <dsp:nvSpPr>
        <dsp:cNvPr id="0" name=""/>
        <dsp:cNvSpPr/>
      </dsp:nvSpPr>
      <dsp:spPr>
        <a:xfrm>
          <a:off x="2130742" y="436997"/>
          <a:ext cx="91440" cy="183280"/>
        </a:xfrm>
        <a:custGeom>
          <a:avLst/>
          <a:gdLst/>
          <a:ahLst/>
          <a:cxnLst/>
          <a:rect l="0" t="0" r="0" b="0"/>
          <a:pathLst>
            <a:path>
              <a:moveTo>
                <a:pt x="45720" y="0"/>
              </a:moveTo>
              <a:lnTo>
                <a:pt x="45720" y="1832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D17650-77D3-49F7-9955-D7264CE2BFEF}">
      <dsp:nvSpPr>
        <dsp:cNvPr id="0" name=""/>
        <dsp:cNvSpPr/>
      </dsp:nvSpPr>
      <dsp:spPr>
        <a:xfrm>
          <a:off x="1215671" y="436997"/>
          <a:ext cx="960790" cy="173754"/>
        </a:xfrm>
        <a:custGeom>
          <a:avLst/>
          <a:gdLst/>
          <a:ahLst/>
          <a:cxnLst/>
          <a:rect l="0" t="0" r="0" b="0"/>
          <a:pathLst>
            <a:path>
              <a:moveTo>
                <a:pt x="960790" y="0"/>
              </a:moveTo>
              <a:lnTo>
                <a:pt x="960790" y="82113"/>
              </a:lnTo>
              <a:lnTo>
                <a:pt x="0" y="82113"/>
              </a:lnTo>
              <a:lnTo>
                <a:pt x="0" y="173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5CB23-6B00-4EEE-A230-43017B88F265}">
      <dsp:nvSpPr>
        <dsp:cNvPr id="0" name=""/>
        <dsp:cNvSpPr/>
      </dsp:nvSpPr>
      <dsp:spPr>
        <a:xfrm>
          <a:off x="1740080" y="615"/>
          <a:ext cx="872763" cy="4363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t>Nestleder</a:t>
          </a:r>
        </a:p>
      </dsp:txBody>
      <dsp:txXfrm>
        <a:off x="1740080" y="615"/>
        <a:ext cx="872763" cy="436381"/>
      </dsp:txXfrm>
    </dsp:sp>
    <dsp:sp modelId="{7C6B4C40-7688-4B2B-B5E8-365D9799E2E8}">
      <dsp:nvSpPr>
        <dsp:cNvPr id="0" name=""/>
        <dsp:cNvSpPr/>
      </dsp:nvSpPr>
      <dsp:spPr>
        <a:xfrm>
          <a:off x="779290" y="610751"/>
          <a:ext cx="872763" cy="43638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effectLst>
                <a:outerShdw blurRad="50800" dist="50800" dir="5400000" algn="ctr" rotWithShape="0">
                  <a:schemeClr val="accent5"/>
                </a:outerShdw>
              </a:effectLst>
            </a:rPr>
            <a:t>Fair play</a:t>
          </a:r>
        </a:p>
      </dsp:txBody>
      <dsp:txXfrm>
        <a:off x="779290" y="610751"/>
        <a:ext cx="872763" cy="436381"/>
      </dsp:txXfrm>
    </dsp:sp>
    <dsp:sp modelId="{2CC88087-67AC-4BC9-BA18-5224440E526E}">
      <dsp:nvSpPr>
        <dsp:cNvPr id="0" name=""/>
        <dsp:cNvSpPr/>
      </dsp:nvSpPr>
      <dsp:spPr>
        <a:xfrm>
          <a:off x="1740080" y="620277"/>
          <a:ext cx="872763" cy="43638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t>Alle skal med</a:t>
          </a:r>
        </a:p>
      </dsp:txBody>
      <dsp:txXfrm>
        <a:off x="1740080" y="620277"/>
        <a:ext cx="872763" cy="436381"/>
      </dsp:txXfrm>
    </dsp:sp>
    <dsp:sp modelId="{DDFB3FAA-4B74-4176-A5D9-E4A6E347AF71}">
      <dsp:nvSpPr>
        <dsp:cNvPr id="0" name=""/>
        <dsp:cNvSpPr/>
      </dsp:nvSpPr>
      <dsp:spPr>
        <a:xfrm>
          <a:off x="2796124" y="620277"/>
          <a:ext cx="872763" cy="43638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a:t>Politiattester</a:t>
          </a:r>
        </a:p>
      </dsp:txBody>
      <dsp:txXfrm>
        <a:off x="2796124" y="620277"/>
        <a:ext cx="872763" cy="4363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79216-CF35-4D5A-AEC9-E4B16CE495E0}">
      <dsp:nvSpPr>
        <dsp:cNvPr id="0" name=""/>
        <dsp:cNvSpPr/>
      </dsp:nvSpPr>
      <dsp:spPr>
        <a:xfrm>
          <a:off x="3048000" y="609353"/>
          <a:ext cx="2614003" cy="181467"/>
        </a:xfrm>
        <a:custGeom>
          <a:avLst/>
          <a:gdLst/>
          <a:ahLst/>
          <a:cxnLst/>
          <a:rect l="0" t="0" r="0" b="0"/>
          <a:pathLst>
            <a:path>
              <a:moveTo>
                <a:pt x="0" y="0"/>
              </a:moveTo>
              <a:lnTo>
                <a:pt x="0" y="90733"/>
              </a:lnTo>
              <a:lnTo>
                <a:pt x="2614003" y="90733"/>
              </a:lnTo>
              <a:lnTo>
                <a:pt x="2614003" y="1814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3F0C60-58EE-44CF-AD9D-28738F7610C7}">
      <dsp:nvSpPr>
        <dsp:cNvPr id="0" name=""/>
        <dsp:cNvSpPr/>
      </dsp:nvSpPr>
      <dsp:spPr>
        <a:xfrm>
          <a:off x="3048000" y="609353"/>
          <a:ext cx="1568401" cy="181467"/>
        </a:xfrm>
        <a:custGeom>
          <a:avLst/>
          <a:gdLst/>
          <a:ahLst/>
          <a:cxnLst/>
          <a:rect l="0" t="0" r="0" b="0"/>
          <a:pathLst>
            <a:path>
              <a:moveTo>
                <a:pt x="0" y="0"/>
              </a:moveTo>
              <a:lnTo>
                <a:pt x="0" y="90733"/>
              </a:lnTo>
              <a:lnTo>
                <a:pt x="1568401" y="90733"/>
              </a:lnTo>
              <a:lnTo>
                <a:pt x="1568401" y="1814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8654C2-B6BB-41FC-8487-FF0A6857AAFD}">
      <dsp:nvSpPr>
        <dsp:cNvPr id="0" name=""/>
        <dsp:cNvSpPr/>
      </dsp:nvSpPr>
      <dsp:spPr>
        <a:xfrm>
          <a:off x="3048000" y="609353"/>
          <a:ext cx="522800" cy="181467"/>
        </a:xfrm>
        <a:custGeom>
          <a:avLst/>
          <a:gdLst/>
          <a:ahLst/>
          <a:cxnLst/>
          <a:rect l="0" t="0" r="0" b="0"/>
          <a:pathLst>
            <a:path>
              <a:moveTo>
                <a:pt x="0" y="0"/>
              </a:moveTo>
              <a:lnTo>
                <a:pt x="0" y="90733"/>
              </a:lnTo>
              <a:lnTo>
                <a:pt x="522800" y="90733"/>
              </a:lnTo>
              <a:lnTo>
                <a:pt x="522800" y="1814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1E0574-BE4E-48B0-B900-CF9AB33E4613}">
      <dsp:nvSpPr>
        <dsp:cNvPr id="0" name=""/>
        <dsp:cNvSpPr/>
      </dsp:nvSpPr>
      <dsp:spPr>
        <a:xfrm>
          <a:off x="2525199" y="609353"/>
          <a:ext cx="522800" cy="181467"/>
        </a:xfrm>
        <a:custGeom>
          <a:avLst/>
          <a:gdLst/>
          <a:ahLst/>
          <a:cxnLst/>
          <a:rect l="0" t="0" r="0" b="0"/>
          <a:pathLst>
            <a:path>
              <a:moveTo>
                <a:pt x="522800" y="0"/>
              </a:moveTo>
              <a:lnTo>
                <a:pt x="522800" y="90733"/>
              </a:lnTo>
              <a:lnTo>
                <a:pt x="0" y="90733"/>
              </a:lnTo>
              <a:lnTo>
                <a:pt x="0" y="1814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0D8D01-833A-4411-9BE8-27741C3B8B63}">
      <dsp:nvSpPr>
        <dsp:cNvPr id="0" name=""/>
        <dsp:cNvSpPr/>
      </dsp:nvSpPr>
      <dsp:spPr>
        <a:xfrm>
          <a:off x="1479598" y="609353"/>
          <a:ext cx="1568401" cy="181467"/>
        </a:xfrm>
        <a:custGeom>
          <a:avLst/>
          <a:gdLst/>
          <a:ahLst/>
          <a:cxnLst/>
          <a:rect l="0" t="0" r="0" b="0"/>
          <a:pathLst>
            <a:path>
              <a:moveTo>
                <a:pt x="1568401" y="0"/>
              </a:moveTo>
              <a:lnTo>
                <a:pt x="1568401" y="90733"/>
              </a:lnTo>
              <a:lnTo>
                <a:pt x="0" y="90733"/>
              </a:lnTo>
              <a:lnTo>
                <a:pt x="0" y="1814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76934-A93A-40CF-A9CF-ADFE46853471}">
      <dsp:nvSpPr>
        <dsp:cNvPr id="0" name=""/>
        <dsp:cNvSpPr/>
      </dsp:nvSpPr>
      <dsp:spPr>
        <a:xfrm>
          <a:off x="433996" y="609353"/>
          <a:ext cx="2614003" cy="181467"/>
        </a:xfrm>
        <a:custGeom>
          <a:avLst/>
          <a:gdLst/>
          <a:ahLst/>
          <a:cxnLst/>
          <a:rect l="0" t="0" r="0" b="0"/>
          <a:pathLst>
            <a:path>
              <a:moveTo>
                <a:pt x="2614003" y="0"/>
              </a:moveTo>
              <a:lnTo>
                <a:pt x="2614003" y="90733"/>
              </a:lnTo>
              <a:lnTo>
                <a:pt x="0" y="90733"/>
              </a:lnTo>
              <a:lnTo>
                <a:pt x="0" y="1814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BCCE0-72A0-406D-BB23-C102B9FF92FE}">
      <dsp:nvSpPr>
        <dsp:cNvPr id="0" name=""/>
        <dsp:cNvSpPr/>
      </dsp:nvSpPr>
      <dsp:spPr>
        <a:xfrm>
          <a:off x="2615933" y="177286"/>
          <a:ext cx="864133" cy="4320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Sportslig leder</a:t>
          </a:r>
        </a:p>
      </dsp:txBody>
      <dsp:txXfrm>
        <a:off x="2615933" y="177286"/>
        <a:ext cx="864133" cy="432066"/>
      </dsp:txXfrm>
    </dsp:sp>
    <dsp:sp modelId="{E226DEEC-3E6D-486B-83D2-5C87ECBBA70E}">
      <dsp:nvSpPr>
        <dsp:cNvPr id="0" name=""/>
        <dsp:cNvSpPr/>
      </dsp:nvSpPr>
      <dsp:spPr>
        <a:xfrm>
          <a:off x="1930" y="790821"/>
          <a:ext cx="864133" cy="432066"/>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Ansvarlig for senior/juniorfotball</a:t>
          </a:r>
        </a:p>
      </dsp:txBody>
      <dsp:txXfrm>
        <a:off x="1930" y="790821"/>
        <a:ext cx="864133" cy="432066"/>
      </dsp:txXfrm>
    </dsp:sp>
    <dsp:sp modelId="{92176A77-0D1A-4E0D-8FB0-A414264AFF7E}">
      <dsp:nvSpPr>
        <dsp:cNvPr id="0" name=""/>
        <dsp:cNvSpPr/>
      </dsp:nvSpPr>
      <dsp:spPr>
        <a:xfrm>
          <a:off x="1047531" y="790821"/>
          <a:ext cx="864133" cy="432066"/>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Ansvarlig for jentefotball</a:t>
          </a:r>
        </a:p>
      </dsp:txBody>
      <dsp:txXfrm>
        <a:off x="1047531" y="790821"/>
        <a:ext cx="864133" cy="432066"/>
      </dsp:txXfrm>
    </dsp:sp>
    <dsp:sp modelId="{E5D3CA7D-0CBD-4CF9-B9CD-96D6C260CF7D}">
      <dsp:nvSpPr>
        <dsp:cNvPr id="0" name=""/>
        <dsp:cNvSpPr/>
      </dsp:nvSpPr>
      <dsp:spPr>
        <a:xfrm>
          <a:off x="2093132" y="790821"/>
          <a:ext cx="864133" cy="432066"/>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Ansvarlig for ungdomsfotball</a:t>
          </a:r>
        </a:p>
      </dsp:txBody>
      <dsp:txXfrm>
        <a:off x="2093132" y="790821"/>
        <a:ext cx="864133" cy="432066"/>
      </dsp:txXfrm>
    </dsp:sp>
    <dsp:sp modelId="{2237149B-80DC-4650-806F-7148AB0DC0A2}">
      <dsp:nvSpPr>
        <dsp:cNvPr id="0" name=""/>
        <dsp:cNvSpPr/>
      </dsp:nvSpPr>
      <dsp:spPr>
        <a:xfrm>
          <a:off x="3138733" y="790821"/>
          <a:ext cx="864133" cy="432066"/>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Ansvarlig for barnefotball</a:t>
          </a:r>
        </a:p>
      </dsp:txBody>
      <dsp:txXfrm>
        <a:off x="3138733" y="790821"/>
        <a:ext cx="864133" cy="432066"/>
      </dsp:txXfrm>
    </dsp:sp>
    <dsp:sp modelId="{2BE6ACDC-2850-47D7-9674-C26FD4724E09}">
      <dsp:nvSpPr>
        <dsp:cNvPr id="0" name=""/>
        <dsp:cNvSpPr/>
      </dsp:nvSpPr>
      <dsp:spPr>
        <a:xfrm>
          <a:off x="4184335" y="790821"/>
          <a:ext cx="864133" cy="432066"/>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Trenerkoordinator</a:t>
          </a:r>
        </a:p>
      </dsp:txBody>
      <dsp:txXfrm>
        <a:off x="4184335" y="790821"/>
        <a:ext cx="864133" cy="432066"/>
      </dsp:txXfrm>
    </dsp:sp>
    <dsp:sp modelId="{B43F48EF-CDE2-447D-9EC2-29696A93F720}">
      <dsp:nvSpPr>
        <dsp:cNvPr id="0" name=""/>
        <dsp:cNvSpPr/>
      </dsp:nvSpPr>
      <dsp:spPr>
        <a:xfrm>
          <a:off x="5229936" y="790821"/>
          <a:ext cx="864133" cy="432066"/>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Spillerutvikler</a:t>
          </a:r>
        </a:p>
      </dsp:txBody>
      <dsp:txXfrm>
        <a:off x="5229936" y="790821"/>
        <a:ext cx="864133" cy="4320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3E151-6553-4EC7-9A61-91CA8996E649}">
      <dsp:nvSpPr>
        <dsp:cNvPr id="0" name=""/>
        <dsp:cNvSpPr/>
      </dsp:nvSpPr>
      <dsp:spPr>
        <a:xfrm>
          <a:off x="1893226" y="2016686"/>
          <a:ext cx="249891" cy="766334"/>
        </a:xfrm>
        <a:custGeom>
          <a:avLst/>
          <a:gdLst/>
          <a:ahLst/>
          <a:cxnLst/>
          <a:rect l="0" t="0" r="0" b="0"/>
          <a:pathLst>
            <a:path>
              <a:moveTo>
                <a:pt x="0" y="0"/>
              </a:moveTo>
              <a:lnTo>
                <a:pt x="0" y="766334"/>
              </a:lnTo>
              <a:lnTo>
                <a:pt x="249891" y="7663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17728A-60FE-46EB-B7E0-CA40FDC84ED7}">
      <dsp:nvSpPr>
        <dsp:cNvPr id="0" name=""/>
        <dsp:cNvSpPr/>
      </dsp:nvSpPr>
      <dsp:spPr>
        <a:xfrm>
          <a:off x="2513884" y="833865"/>
          <a:ext cx="91440" cy="349848"/>
        </a:xfrm>
        <a:custGeom>
          <a:avLst/>
          <a:gdLst/>
          <a:ahLst/>
          <a:cxnLst/>
          <a:rect l="0" t="0" r="0" b="0"/>
          <a:pathLst>
            <a:path>
              <a:moveTo>
                <a:pt x="45720" y="0"/>
              </a:moveTo>
              <a:lnTo>
                <a:pt x="45720" y="349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240FDA-627D-4E16-83D8-99E8CDC5D4EC}">
      <dsp:nvSpPr>
        <dsp:cNvPr id="0" name=""/>
        <dsp:cNvSpPr/>
      </dsp:nvSpPr>
      <dsp:spPr>
        <a:xfrm>
          <a:off x="1726632" y="892"/>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nb-NO" sz="1800" kern="1200"/>
            <a:t>Sportslig leder</a:t>
          </a:r>
        </a:p>
      </dsp:txBody>
      <dsp:txXfrm>
        <a:off x="1726632" y="892"/>
        <a:ext cx="1665944" cy="832972"/>
      </dsp:txXfrm>
    </dsp:sp>
    <dsp:sp modelId="{ECFEFD2D-8216-4BDA-84E6-CB8ED7E87B0A}">
      <dsp:nvSpPr>
        <dsp:cNvPr id="0" name=""/>
        <dsp:cNvSpPr/>
      </dsp:nvSpPr>
      <dsp:spPr>
        <a:xfrm>
          <a:off x="1726632" y="1183713"/>
          <a:ext cx="1665944" cy="8329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nb-NO" sz="1800" kern="1200"/>
            <a:t>Dommeransvarlig</a:t>
          </a:r>
        </a:p>
      </dsp:txBody>
      <dsp:txXfrm>
        <a:off x="1726632" y="1183713"/>
        <a:ext cx="1665944" cy="832972"/>
      </dsp:txXfrm>
    </dsp:sp>
    <dsp:sp modelId="{B56F2818-F91B-477E-BF0A-3A4BF89B0E21}">
      <dsp:nvSpPr>
        <dsp:cNvPr id="0" name=""/>
        <dsp:cNvSpPr/>
      </dsp:nvSpPr>
      <dsp:spPr>
        <a:xfrm>
          <a:off x="2143118" y="2366534"/>
          <a:ext cx="1616649" cy="832972"/>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nb-NO" sz="1800" kern="1200"/>
            <a:t>Gruppe for dommerutvikling</a:t>
          </a:r>
        </a:p>
      </dsp:txBody>
      <dsp:txXfrm>
        <a:off x="2143118" y="2366534"/>
        <a:ext cx="1616649" cy="8329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25C5D-FE7F-4727-AB0B-5E7D2437C2DA}">
      <dsp:nvSpPr>
        <dsp:cNvPr id="0" name=""/>
        <dsp:cNvSpPr/>
      </dsp:nvSpPr>
      <dsp:spPr>
        <a:xfrm>
          <a:off x="2176462" y="436997"/>
          <a:ext cx="528021" cy="183280"/>
        </a:xfrm>
        <a:custGeom>
          <a:avLst/>
          <a:gdLst/>
          <a:ahLst/>
          <a:cxnLst/>
          <a:rect l="0" t="0" r="0" b="0"/>
          <a:pathLst>
            <a:path>
              <a:moveTo>
                <a:pt x="0" y="0"/>
              </a:moveTo>
              <a:lnTo>
                <a:pt x="0" y="91640"/>
              </a:lnTo>
              <a:lnTo>
                <a:pt x="528021" y="91640"/>
              </a:lnTo>
              <a:lnTo>
                <a:pt x="528021" y="1832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75A298-1CBC-4F0C-9908-6F536A7E81C2}">
      <dsp:nvSpPr>
        <dsp:cNvPr id="0" name=""/>
        <dsp:cNvSpPr/>
      </dsp:nvSpPr>
      <dsp:spPr>
        <a:xfrm>
          <a:off x="1648440" y="436997"/>
          <a:ext cx="528021" cy="183280"/>
        </a:xfrm>
        <a:custGeom>
          <a:avLst/>
          <a:gdLst/>
          <a:ahLst/>
          <a:cxnLst/>
          <a:rect l="0" t="0" r="0" b="0"/>
          <a:pathLst>
            <a:path>
              <a:moveTo>
                <a:pt x="528021" y="0"/>
              </a:moveTo>
              <a:lnTo>
                <a:pt x="528021" y="91640"/>
              </a:lnTo>
              <a:lnTo>
                <a:pt x="0" y="91640"/>
              </a:lnTo>
              <a:lnTo>
                <a:pt x="0" y="1832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C6B132-9791-46A7-B823-ECB526535B75}">
      <dsp:nvSpPr>
        <dsp:cNvPr id="0" name=""/>
        <dsp:cNvSpPr/>
      </dsp:nvSpPr>
      <dsp:spPr>
        <a:xfrm>
          <a:off x="1740080" y="615"/>
          <a:ext cx="872763" cy="4363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Økonomi</a:t>
          </a:r>
        </a:p>
      </dsp:txBody>
      <dsp:txXfrm>
        <a:off x="1740080" y="615"/>
        <a:ext cx="872763" cy="436381"/>
      </dsp:txXfrm>
    </dsp:sp>
    <dsp:sp modelId="{749D5A4F-0A5D-4503-B976-7879DC5E73DD}">
      <dsp:nvSpPr>
        <dsp:cNvPr id="0" name=""/>
        <dsp:cNvSpPr/>
      </dsp:nvSpPr>
      <dsp:spPr>
        <a:xfrm>
          <a:off x="1212058" y="620277"/>
          <a:ext cx="872763" cy="43638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Fiks-ansvarlig</a:t>
          </a:r>
        </a:p>
      </dsp:txBody>
      <dsp:txXfrm>
        <a:off x="1212058" y="620277"/>
        <a:ext cx="872763" cy="436381"/>
      </dsp:txXfrm>
    </dsp:sp>
    <dsp:sp modelId="{E4FE66E4-A903-41CF-8B12-8E1C70C72973}">
      <dsp:nvSpPr>
        <dsp:cNvPr id="0" name=""/>
        <dsp:cNvSpPr/>
      </dsp:nvSpPr>
      <dsp:spPr>
        <a:xfrm>
          <a:off x="2268102" y="620277"/>
          <a:ext cx="872763" cy="43638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Ansvarlig for spilleroverganger</a:t>
          </a:r>
        </a:p>
      </dsp:txBody>
      <dsp:txXfrm>
        <a:off x="2268102" y="620277"/>
        <a:ext cx="872763" cy="4363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7B78B-70C1-47F1-AD12-2108163ED5D8}">
      <dsp:nvSpPr>
        <dsp:cNvPr id="0" name=""/>
        <dsp:cNvSpPr/>
      </dsp:nvSpPr>
      <dsp:spPr>
        <a:xfrm>
          <a:off x="2743200" y="1270463"/>
          <a:ext cx="1902341" cy="220105"/>
        </a:xfrm>
        <a:custGeom>
          <a:avLst/>
          <a:gdLst/>
          <a:ahLst/>
          <a:cxnLst/>
          <a:rect l="0" t="0" r="0" b="0"/>
          <a:pathLst>
            <a:path>
              <a:moveTo>
                <a:pt x="0" y="0"/>
              </a:moveTo>
              <a:lnTo>
                <a:pt x="0" y="110052"/>
              </a:lnTo>
              <a:lnTo>
                <a:pt x="1902341" y="110052"/>
              </a:lnTo>
              <a:lnTo>
                <a:pt x="1902341" y="2201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5EC596-2CF1-4D7B-BF8C-2B1EAA425F58}">
      <dsp:nvSpPr>
        <dsp:cNvPr id="0" name=""/>
        <dsp:cNvSpPr/>
      </dsp:nvSpPr>
      <dsp:spPr>
        <a:xfrm>
          <a:off x="2743200" y="1270463"/>
          <a:ext cx="634113" cy="220105"/>
        </a:xfrm>
        <a:custGeom>
          <a:avLst/>
          <a:gdLst/>
          <a:ahLst/>
          <a:cxnLst/>
          <a:rect l="0" t="0" r="0" b="0"/>
          <a:pathLst>
            <a:path>
              <a:moveTo>
                <a:pt x="0" y="0"/>
              </a:moveTo>
              <a:lnTo>
                <a:pt x="0" y="110052"/>
              </a:lnTo>
              <a:lnTo>
                <a:pt x="634113" y="110052"/>
              </a:lnTo>
              <a:lnTo>
                <a:pt x="634113" y="2201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D2EC4-0CA1-4D71-8E13-4374906D1B2F}">
      <dsp:nvSpPr>
        <dsp:cNvPr id="0" name=""/>
        <dsp:cNvSpPr/>
      </dsp:nvSpPr>
      <dsp:spPr>
        <a:xfrm>
          <a:off x="1689837" y="2014630"/>
          <a:ext cx="157218" cy="1226302"/>
        </a:xfrm>
        <a:custGeom>
          <a:avLst/>
          <a:gdLst/>
          <a:ahLst/>
          <a:cxnLst/>
          <a:rect l="0" t="0" r="0" b="0"/>
          <a:pathLst>
            <a:path>
              <a:moveTo>
                <a:pt x="0" y="0"/>
              </a:moveTo>
              <a:lnTo>
                <a:pt x="0" y="1226302"/>
              </a:lnTo>
              <a:lnTo>
                <a:pt x="157218" y="1226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ABB28B-513A-4F8E-9F1B-6A1471F34371}">
      <dsp:nvSpPr>
        <dsp:cNvPr id="0" name=""/>
        <dsp:cNvSpPr/>
      </dsp:nvSpPr>
      <dsp:spPr>
        <a:xfrm>
          <a:off x="1689837" y="2014630"/>
          <a:ext cx="157218" cy="482136"/>
        </a:xfrm>
        <a:custGeom>
          <a:avLst/>
          <a:gdLst/>
          <a:ahLst/>
          <a:cxnLst/>
          <a:rect l="0" t="0" r="0" b="0"/>
          <a:pathLst>
            <a:path>
              <a:moveTo>
                <a:pt x="0" y="0"/>
              </a:moveTo>
              <a:lnTo>
                <a:pt x="0" y="482136"/>
              </a:lnTo>
              <a:lnTo>
                <a:pt x="157218" y="482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647C5B-F373-44B0-A68B-31E0963FA4D1}">
      <dsp:nvSpPr>
        <dsp:cNvPr id="0" name=""/>
        <dsp:cNvSpPr/>
      </dsp:nvSpPr>
      <dsp:spPr>
        <a:xfrm>
          <a:off x="2109086" y="1270463"/>
          <a:ext cx="634113" cy="220105"/>
        </a:xfrm>
        <a:custGeom>
          <a:avLst/>
          <a:gdLst/>
          <a:ahLst/>
          <a:cxnLst/>
          <a:rect l="0" t="0" r="0" b="0"/>
          <a:pathLst>
            <a:path>
              <a:moveTo>
                <a:pt x="634113" y="0"/>
              </a:moveTo>
              <a:lnTo>
                <a:pt x="634113" y="110052"/>
              </a:lnTo>
              <a:lnTo>
                <a:pt x="0" y="110052"/>
              </a:lnTo>
              <a:lnTo>
                <a:pt x="0" y="2201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5BE4D1-AF2E-4C04-BA7E-02C176AA5D5E}">
      <dsp:nvSpPr>
        <dsp:cNvPr id="0" name=""/>
        <dsp:cNvSpPr/>
      </dsp:nvSpPr>
      <dsp:spPr>
        <a:xfrm>
          <a:off x="840858" y="1270463"/>
          <a:ext cx="1902341" cy="220105"/>
        </a:xfrm>
        <a:custGeom>
          <a:avLst/>
          <a:gdLst/>
          <a:ahLst/>
          <a:cxnLst/>
          <a:rect l="0" t="0" r="0" b="0"/>
          <a:pathLst>
            <a:path>
              <a:moveTo>
                <a:pt x="1902341" y="0"/>
              </a:moveTo>
              <a:lnTo>
                <a:pt x="1902341" y="110052"/>
              </a:lnTo>
              <a:lnTo>
                <a:pt x="0" y="110052"/>
              </a:lnTo>
              <a:lnTo>
                <a:pt x="0" y="2201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B7A466-4FE5-4088-9A1B-5C9858664B6A}">
      <dsp:nvSpPr>
        <dsp:cNvPr id="0" name=""/>
        <dsp:cNvSpPr/>
      </dsp:nvSpPr>
      <dsp:spPr>
        <a:xfrm>
          <a:off x="2697480" y="526297"/>
          <a:ext cx="91440" cy="220105"/>
        </a:xfrm>
        <a:custGeom>
          <a:avLst/>
          <a:gdLst/>
          <a:ahLst/>
          <a:cxnLst/>
          <a:rect l="0" t="0" r="0" b="0"/>
          <a:pathLst>
            <a:path>
              <a:moveTo>
                <a:pt x="45720" y="0"/>
              </a:moveTo>
              <a:lnTo>
                <a:pt x="45720" y="2201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5401C3-9E4C-42B0-B8C2-FF784CFA40D2}">
      <dsp:nvSpPr>
        <dsp:cNvPr id="0" name=""/>
        <dsp:cNvSpPr/>
      </dsp:nvSpPr>
      <dsp:spPr>
        <a:xfrm>
          <a:off x="2219138" y="2236"/>
          <a:ext cx="1048122" cy="5240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Økonomi</a:t>
          </a:r>
        </a:p>
      </dsp:txBody>
      <dsp:txXfrm>
        <a:off x="2219138" y="2236"/>
        <a:ext cx="1048122" cy="524061"/>
      </dsp:txXfrm>
    </dsp:sp>
    <dsp:sp modelId="{C2089D15-52DD-49DF-B6FA-E7DD1D39B89F}">
      <dsp:nvSpPr>
        <dsp:cNvPr id="0" name=""/>
        <dsp:cNvSpPr/>
      </dsp:nvSpPr>
      <dsp:spPr>
        <a:xfrm>
          <a:off x="2219138" y="746402"/>
          <a:ext cx="1048122" cy="52406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Dugnadsansvarlig</a:t>
          </a:r>
        </a:p>
      </dsp:txBody>
      <dsp:txXfrm>
        <a:off x="2219138" y="746402"/>
        <a:ext cx="1048122" cy="524061"/>
      </dsp:txXfrm>
    </dsp:sp>
    <dsp:sp modelId="{9AF68EC9-9931-41F1-A2F4-6DFD3E01FA32}">
      <dsp:nvSpPr>
        <dsp:cNvPr id="0" name=""/>
        <dsp:cNvSpPr/>
      </dsp:nvSpPr>
      <dsp:spPr>
        <a:xfrm>
          <a:off x="316797" y="1490569"/>
          <a:ext cx="1048122" cy="52406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Ansvarlig for andre dugnader</a:t>
          </a:r>
        </a:p>
      </dsp:txBody>
      <dsp:txXfrm>
        <a:off x="316797" y="1490569"/>
        <a:ext cx="1048122" cy="524061"/>
      </dsp:txXfrm>
    </dsp:sp>
    <dsp:sp modelId="{6C0A16E1-5F70-45AB-A2F2-EC0ADA6ACB5B}">
      <dsp:nvSpPr>
        <dsp:cNvPr id="0" name=""/>
        <dsp:cNvSpPr/>
      </dsp:nvSpPr>
      <dsp:spPr>
        <a:xfrm>
          <a:off x="1585025" y="1490569"/>
          <a:ext cx="1048122" cy="52406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Kioskutvalg</a:t>
          </a:r>
        </a:p>
      </dsp:txBody>
      <dsp:txXfrm>
        <a:off x="1585025" y="1490569"/>
        <a:ext cx="1048122" cy="524061"/>
      </dsp:txXfrm>
    </dsp:sp>
    <dsp:sp modelId="{748555F2-CE91-4931-A015-12A0763AC82C}">
      <dsp:nvSpPr>
        <dsp:cNvPr id="0" name=""/>
        <dsp:cNvSpPr/>
      </dsp:nvSpPr>
      <dsp:spPr>
        <a:xfrm>
          <a:off x="1847055" y="2234736"/>
          <a:ext cx="1048122" cy="52406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Kioskansvarlig Dyegata</a:t>
          </a:r>
        </a:p>
      </dsp:txBody>
      <dsp:txXfrm>
        <a:off x="1847055" y="2234736"/>
        <a:ext cx="1048122" cy="524061"/>
      </dsp:txXfrm>
    </dsp:sp>
    <dsp:sp modelId="{90BFE955-9F17-4231-A1E8-6569C7BB851D}">
      <dsp:nvSpPr>
        <dsp:cNvPr id="0" name=""/>
        <dsp:cNvSpPr/>
      </dsp:nvSpPr>
      <dsp:spPr>
        <a:xfrm>
          <a:off x="1847055" y="2978902"/>
          <a:ext cx="1048122" cy="52406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Kioskansvarlig Lersbrygga</a:t>
          </a:r>
        </a:p>
      </dsp:txBody>
      <dsp:txXfrm>
        <a:off x="1847055" y="2978902"/>
        <a:ext cx="1048122" cy="524061"/>
      </dsp:txXfrm>
    </dsp:sp>
    <dsp:sp modelId="{ABDFAF2D-3F8D-4A85-B6D5-FB0A18A5C1E1}">
      <dsp:nvSpPr>
        <dsp:cNvPr id="0" name=""/>
        <dsp:cNvSpPr/>
      </dsp:nvSpPr>
      <dsp:spPr>
        <a:xfrm>
          <a:off x="2853252" y="1490569"/>
          <a:ext cx="1048122" cy="52406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Ansvarlig for fotball-lotteriet</a:t>
          </a:r>
        </a:p>
      </dsp:txBody>
      <dsp:txXfrm>
        <a:off x="2853252" y="1490569"/>
        <a:ext cx="1048122" cy="524061"/>
      </dsp:txXfrm>
    </dsp:sp>
    <dsp:sp modelId="{01BEE7B7-6D82-41B0-9ABE-AA3F7E255BEA}">
      <dsp:nvSpPr>
        <dsp:cNvPr id="0" name=""/>
        <dsp:cNvSpPr/>
      </dsp:nvSpPr>
      <dsp:spPr>
        <a:xfrm>
          <a:off x="4121480" y="1490569"/>
          <a:ext cx="1048122" cy="524061"/>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Ansvarlig for julekalenderdugnaden</a:t>
          </a:r>
        </a:p>
      </dsp:txBody>
      <dsp:txXfrm>
        <a:off x="4121480" y="1490569"/>
        <a:ext cx="1048122" cy="52406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6B801E-239B-424D-BE55-4A8C662EEE00}">
      <dsp:nvSpPr>
        <dsp:cNvPr id="0" name=""/>
        <dsp:cNvSpPr/>
      </dsp:nvSpPr>
      <dsp:spPr>
        <a:xfrm>
          <a:off x="2743200" y="833865"/>
          <a:ext cx="1007896" cy="349848"/>
        </a:xfrm>
        <a:custGeom>
          <a:avLst/>
          <a:gdLst/>
          <a:ahLst/>
          <a:cxnLst/>
          <a:rect l="0" t="0" r="0" b="0"/>
          <a:pathLst>
            <a:path>
              <a:moveTo>
                <a:pt x="0" y="0"/>
              </a:moveTo>
              <a:lnTo>
                <a:pt x="0" y="174924"/>
              </a:lnTo>
              <a:lnTo>
                <a:pt x="1007896" y="174924"/>
              </a:lnTo>
              <a:lnTo>
                <a:pt x="1007896" y="349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75A7F0-6977-45C7-9D26-9CC086640E19}">
      <dsp:nvSpPr>
        <dsp:cNvPr id="0" name=""/>
        <dsp:cNvSpPr/>
      </dsp:nvSpPr>
      <dsp:spPr>
        <a:xfrm>
          <a:off x="1068925" y="2016686"/>
          <a:ext cx="249891" cy="766334"/>
        </a:xfrm>
        <a:custGeom>
          <a:avLst/>
          <a:gdLst/>
          <a:ahLst/>
          <a:cxnLst/>
          <a:rect l="0" t="0" r="0" b="0"/>
          <a:pathLst>
            <a:path>
              <a:moveTo>
                <a:pt x="0" y="0"/>
              </a:moveTo>
              <a:lnTo>
                <a:pt x="0" y="766334"/>
              </a:lnTo>
              <a:lnTo>
                <a:pt x="249891" y="7663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620A54-84D2-497E-BFB3-F561536635BA}">
      <dsp:nvSpPr>
        <dsp:cNvPr id="0" name=""/>
        <dsp:cNvSpPr/>
      </dsp:nvSpPr>
      <dsp:spPr>
        <a:xfrm>
          <a:off x="1735303" y="833865"/>
          <a:ext cx="1007896" cy="349848"/>
        </a:xfrm>
        <a:custGeom>
          <a:avLst/>
          <a:gdLst/>
          <a:ahLst/>
          <a:cxnLst/>
          <a:rect l="0" t="0" r="0" b="0"/>
          <a:pathLst>
            <a:path>
              <a:moveTo>
                <a:pt x="1007896" y="0"/>
              </a:moveTo>
              <a:lnTo>
                <a:pt x="1007896" y="174924"/>
              </a:lnTo>
              <a:lnTo>
                <a:pt x="0" y="174924"/>
              </a:lnTo>
              <a:lnTo>
                <a:pt x="0" y="349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CC293F-29C5-4A36-A1FD-8DC07EABC864}">
      <dsp:nvSpPr>
        <dsp:cNvPr id="0" name=""/>
        <dsp:cNvSpPr/>
      </dsp:nvSpPr>
      <dsp:spPr>
        <a:xfrm>
          <a:off x="1910227" y="892"/>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kern="1200"/>
            <a:t>Økonomi ansvarlig</a:t>
          </a:r>
        </a:p>
      </dsp:txBody>
      <dsp:txXfrm>
        <a:off x="1910227" y="892"/>
        <a:ext cx="1665944" cy="832972"/>
      </dsp:txXfrm>
    </dsp:sp>
    <dsp:sp modelId="{146D2622-4B10-403E-9238-701EB25B79C8}">
      <dsp:nvSpPr>
        <dsp:cNvPr id="0" name=""/>
        <dsp:cNvSpPr/>
      </dsp:nvSpPr>
      <dsp:spPr>
        <a:xfrm>
          <a:off x="902330" y="1183713"/>
          <a:ext cx="1665944" cy="8329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kern="1200"/>
            <a:t>Sponsoransvarlig</a:t>
          </a:r>
        </a:p>
      </dsp:txBody>
      <dsp:txXfrm>
        <a:off x="902330" y="1183713"/>
        <a:ext cx="1665944" cy="832972"/>
      </dsp:txXfrm>
    </dsp:sp>
    <dsp:sp modelId="{B163BBC4-D6EF-4995-BE47-97D69705C129}">
      <dsp:nvSpPr>
        <dsp:cNvPr id="0" name=""/>
        <dsp:cNvSpPr/>
      </dsp:nvSpPr>
      <dsp:spPr>
        <a:xfrm>
          <a:off x="1318817" y="2366534"/>
          <a:ext cx="1665944" cy="832972"/>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kern="1200"/>
            <a:t>Sponsorgruppe</a:t>
          </a:r>
        </a:p>
      </dsp:txBody>
      <dsp:txXfrm>
        <a:off x="1318817" y="2366534"/>
        <a:ext cx="1665944" cy="832972"/>
      </dsp:txXfrm>
    </dsp:sp>
    <dsp:sp modelId="{8CABADFB-E702-4F99-9F1D-1BF9FC758EBC}">
      <dsp:nvSpPr>
        <dsp:cNvPr id="0" name=""/>
        <dsp:cNvSpPr/>
      </dsp:nvSpPr>
      <dsp:spPr>
        <a:xfrm>
          <a:off x="2918124" y="1183713"/>
          <a:ext cx="1665944" cy="832972"/>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kern="1200"/>
            <a:t>Media/ Informasjonsansvarlig</a:t>
          </a:r>
        </a:p>
      </dsp:txBody>
      <dsp:txXfrm>
        <a:off x="2918124" y="1183713"/>
        <a:ext cx="1665944" cy="8329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73E242-CA61-467F-8149-B1AAB2291375}">
      <dsp:nvSpPr>
        <dsp:cNvPr id="0" name=""/>
        <dsp:cNvSpPr/>
      </dsp:nvSpPr>
      <dsp:spPr>
        <a:xfrm>
          <a:off x="2819816"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93AD0B-2DFD-4987-B0A1-64F6480003CA}">
      <dsp:nvSpPr>
        <dsp:cNvPr id="0" name=""/>
        <dsp:cNvSpPr/>
      </dsp:nvSpPr>
      <dsp:spPr>
        <a:xfrm>
          <a:off x="2819816"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6D8585-A47A-4A1F-A6CE-73CF61B77429}">
      <dsp:nvSpPr>
        <dsp:cNvPr id="0" name=""/>
        <dsp:cNvSpPr/>
      </dsp:nvSpPr>
      <dsp:spPr>
        <a:xfrm>
          <a:off x="2819816"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66F59-DE9C-45E9-A2FA-81C562AB715F}">
      <dsp:nvSpPr>
        <dsp:cNvPr id="0" name=""/>
        <dsp:cNvSpPr/>
      </dsp:nvSpPr>
      <dsp:spPr>
        <a:xfrm>
          <a:off x="2623486" y="479680"/>
          <a:ext cx="579413" cy="201118"/>
        </a:xfrm>
        <a:custGeom>
          <a:avLst/>
          <a:gdLst/>
          <a:ahLst/>
          <a:cxnLst/>
          <a:rect l="0" t="0" r="0" b="0"/>
          <a:pathLst>
            <a:path>
              <a:moveTo>
                <a:pt x="0" y="0"/>
              </a:moveTo>
              <a:lnTo>
                <a:pt x="0" y="100559"/>
              </a:lnTo>
              <a:lnTo>
                <a:pt x="579413" y="100559"/>
              </a:lnTo>
              <a:lnTo>
                <a:pt x="579413" y="201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F27C6-9F08-490D-9671-E4AB92F0D857}">
      <dsp:nvSpPr>
        <dsp:cNvPr id="0" name=""/>
        <dsp:cNvSpPr/>
      </dsp:nvSpPr>
      <dsp:spPr>
        <a:xfrm>
          <a:off x="2044072" y="479680"/>
          <a:ext cx="579413" cy="201118"/>
        </a:xfrm>
        <a:custGeom>
          <a:avLst/>
          <a:gdLst/>
          <a:ahLst/>
          <a:cxnLst/>
          <a:rect l="0" t="0" r="0" b="0"/>
          <a:pathLst>
            <a:path>
              <a:moveTo>
                <a:pt x="579413" y="0"/>
              </a:moveTo>
              <a:lnTo>
                <a:pt x="579413" y="100559"/>
              </a:lnTo>
              <a:lnTo>
                <a:pt x="0" y="100559"/>
              </a:lnTo>
              <a:lnTo>
                <a:pt x="0" y="201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A59958-4835-44BA-A4C1-95A2A03686DE}">
      <dsp:nvSpPr>
        <dsp:cNvPr id="0" name=""/>
        <dsp:cNvSpPr/>
      </dsp:nvSpPr>
      <dsp:spPr>
        <a:xfrm>
          <a:off x="2144631" y="825"/>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Leder utvalg for bane og materiell</a:t>
          </a:r>
        </a:p>
      </dsp:txBody>
      <dsp:txXfrm>
        <a:off x="2144631" y="825"/>
        <a:ext cx="957708" cy="478854"/>
      </dsp:txXfrm>
    </dsp:sp>
    <dsp:sp modelId="{CA802C91-1EF2-472B-95DE-0D9A1597EB6E}">
      <dsp:nvSpPr>
        <dsp:cNvPr id="0" name=""/>
        <dsp:cNvSpPr/>
      </dsp:nvSpPr>
      <dsp:spPr>
        <a:xfrm>
          <a:off x="1565217" y="680799"/>
          <a:ext cx="957708" cy="478854"/>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Materialforvalter</a:t>
          </a:r>
        </a:p>
      </dsp:txBody>
      <dsp:txXfrm>
        <a:off x="1565217" y="680799"/>
        <a:ext cx="957708" cy="478854"/>
      </dsp:txXfrm>
    </dsp:sp>
    <dsp:sp modelId="{C32A658A-BE05-4884-8E78-DCBB30F31524}">
      <dsp:nvSpPr>
        <dsp:cNvPr id="0" name=""/>
        <dsp:cNvSpPr/>
      </dsp:nvSpPr>
      <dsp:spPr>
        <a:xfrm>
          <a:off x="2724045" y="680799"/>
          <a:ext cx="957708" cy="478854"/>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Anleggsansvarlig</a:t>
          </a:r>
        </a:p>
      </dsp:txBody>
      <dsp:txXfrm>
        <a:off x="2724045" y="680799"/>
        <a:ext cx="957708" cy="478854"/>
      </dsp:txXfrm>
    </dsp:sp>
    <dsp:sp modelId="{B5C0D100-74B1-450D-9931-E844B38C208F}">
      <dsp:nvSpPr>
        <dsp:cNvPr id="0" name=""/>
        <dsp:cNvSpPr/>
      </dsp:nvSpPr>
      <dsp:spPr>
        <a:xfrm>
          <a:off x="2963473" y="1360772"/>
          <a:ext cx="957708" cy="478854"/>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Ansvarlig for Dyegata</a:t>
          </a:r>
        </a:p>
      </dsp:txBody>
      <dsp:txXfrm>
        <a:off x="2963473" y="1360772"/>
        <a:ext cx="957708" cy="478854"/>
      </dsp:txXfrm>
    </dsp:sp>
    <dsp:sp modelId="{A9DF1C3B-ACDA-4D01-8C30-71CEB380A9CB}">
      <dsp:nvSpPr>
        <dsp:cNvPr id="0" name=""/>
        <dsp:cNvSpPr/>
      </dsp:nvSpPr>
      <dsp:spPr>
        <a:xfrm>
          <a:off x="2963473" y="2040746"/>
          <a:ext cx="957708" cy="478854"/>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Ansvarlig for Lersbryggen</a:t>
          </a:r>
        </a:p>
      </dsp:txBody>
      <dsp:txXfrm>
        <a:off x="2963473" y="2040746"/>
        <a:ext cx="957708" cy="478854"/>
      </dsp:txXfrm>
    </dsp:sp>
    <dsp:sp modelId="{DBA7136B-2C3D-4625-A31A-4B2942BD9D76}">
      <dsp:nvSpPr>
        <dsp:cNvPr id="0" name=""/>
        <dsp:cNvSpPr/>
      </dsp:nvSpPr>
      <dsp:spPr>
        <a:xfrm>
          <a:off x="2963473" y="2720719"/>
          <a:ext cx="957708" cy="478854"/>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Ansvarlig for banen ved Sandehallen</a:t>
          </a:r>
        </a:p>
      </dsp:txBody>
      <dsp:txXfrm>
        <a:off x="2963473" y="272071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Blå v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F792B4B9C90524EA03D0CC11B21F41A" ma:contentTypeVersion="10" ma:contentTypeDescription="Opprett et nytt dokument." ma:contentTypeScope="" ma:versionID="3fe088df11b7f60cf91688f80389ad0e">
  <xsd:schema xmlns:xsd="http://www.w3.org/2001/XMLSchema" xmlns:xs="http://www.w3.org/2001/XMLSchema" xmlns:p="http://schemas.microsoft.com/office/2006/metadata/properties" xmlns:ns2="bb7d71be-e8b0-42e3-9baf-e1e0d3c39e07" xmlns:ns3="8e22aee7-d30f-47ea-947e-3788f2048781" targetNamespace="http://schemas.microsoft.com/office/2006/metadata/properties" ma:root="true" ma:fieldsID="2b4bad3ef3356507d94aa1fc492f6b3d" ns2:_="" ns3:_="">
    <xsd:import namespace="bb7d71be-e8b0-42e3-9baf-e1e0d3c39e07"/>
    <xsd:import namespace="8e22aee7-d30f-47ea-947e-3788f2048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d71be-e8b0-42e3-9baf-e1e0d3c39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2aee7-d30f-47ea-947e-3788f2048781"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BF217-817F-45F4-829F-F50390EA5490}">
  <ds:schemaRefs>
    <ds:schemaRef ds:uri="http://schemas.openxmlformats.org/officeDocument/2006/bibliography"/>
  </ds:schemaRefs>
</ds:datastoreItem>
</file>

<file path=customXml/itemProps2.xml><?xml version="1.0" encoding="utf-8"?>
<ds:datastoreItem xmlns:ds="http://schemas.openxmlformats.org/officeDocument/2006/customXml" ds:itemID="{9CC82FE9-72F4-44D5-A709-ECC9849B11C3}">
  <ds:schemaRefs>
    <ds:schemaRef ds:uri="http://schemas.microsoft.com/sharepoint/v3/contenttype/forms"/>
  </ds:schemaRefs>
</ds:datastoreItem>
</file>

<file path=customXml/itemProps3.xml><?xml version="1.0" encoding="utf-8"?>
<ds:datastoreItem xmlns:ds="http://schemas.openxmlformats.org/officeDocument/2006/customXml" ds:itemID="{0269C7C2-A2C0-4A87-BF11-7D39FBAF69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8C9B28-77C5-412C-BF5C-D117617A3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d71be-e8b0-42e3-9baf-e1e0d3c39e07"/>
    <ds:schemaRef ds:uri="8e22aee7-d30f-47ea-947e-3788f2048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Mal 2.1 - Klubbhåndbok </Template>
  <TotalTime>2128</TotalTime>
  <Pages>39</Pages>
  <Words>9501</Words>
  <Characters>50358</Characters>
  <Application>Microsoft Office Word</Application>
  <DocSecurity>0</DocSecurity>
  <Lines>419</Lines>
  <Paragraphs>119</Paragraphs>
  <ScaleCrop>false</ScaleCrop>
  <HeadingPairs>
    <vt:vector size="2" baseType="variant">
      <vt:variant>
        <vt:lpstr>Tittel</vt:lpstr>
      </vt:variant>
      <vt:variant>
        <vt:i4>1</vt:i4>
      </vt:variant>
    </vt:vector>
  </HeadingPairs>
  <TitlesOfParts>
    <vt:vector size="1" baseType="lpstr">
      <vt:lpstr/>
    </vt:vector>
  </TitlesOfParts>
  <Company>NIF IT</Company>
  <LinksUpToDate>false</LinksUpToDate>
  <CharactersWithSpaces>59740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Bruker</dc:creator>
  <cp:keywords/>
  <dc:description/>
  <cp:lastModifiedBy>Sekretær fotball - SandeSK</cp:lastModifiedBy>
  <cp:revision>28</cp:revision>
  <cp:lastPrinted>2016-02-25T18:15:00Z</cp:lastPrinted>
  <dcterms:created xsi:type="dcterms:W3CDTF">2020-06-07T20:40:00Z</dcterms:created>
  <dcterms:modified xsi:type="dcterms:W3CDTF">2022-02-28T21:30:00Z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0x0101008F792B4B9C90524EA03D0CC11B21F41A</vt:lpwstr>
  </property>
  <property fmtid="{D5CDD505-2E9C-101B-9397-08002B2CF9AE}" pid="3" name="Order">
    <vt:r8>3600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